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2329"/>
        <w:gridCol w:w="3057"/>
        <w:gridCol w:w="5386"/>
      </w:tblGrid>
      <w:tr w:rsidR="00C47218" w:rsidRPr="001A5450" w14:paraId="4C81D01D" w14:textId="77777777">
        <w:trPr>
          <w:trHeight w:val="1072"/>
        </w:trPr>
        <w:tc>
          <w:tcPr>
            <w:tcW w:w="250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3668102C" w14:textId="77777777" w:rsidR="00C47218" w:rsidRPr="001A5450" w:rsidRDefault="00C47218" w:rsidP="00663EB5">
            <w:pPr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1A5450">
              <w:rPr>
                <w:b/>
                <w:sz w:val="36"/>
                <w:szCs w:val="36"/>
              </w:rPr>
              <w:t>MINUTES OF MEETING</w:t>
            </w:r>
          </w:p>
        </w:tc>
        <w:tc>
          <w:tcPr>
            <w:tcW w:w="2500" w:type="pct"/>
            <w:tcBorders>
              <w:bottom w:val="single" w:sz="4" w:space="0" w:color="auto"/>
            </w:tcBorders>
            <w:shd w:val="clear" w:color="auto" w:fill="auto"/>
          </w:tcPr>
          <w:p w14:paraId="51412DAB" w14:textId="77777777" w:rsidR="00C47218" w:rsidRPr="001A5450" w:rsidRDefault="00B45ACA" w:rsidP="00CB3638">
            <w:pPr>
              <w:jc w:val="both"/>
            </w:pPr>
            <w:r>
              <w:rPr>
                <w:noProof/>
              </w:rPr>
              <w:drawing>
                <wp:inline distT="0" distB="0" distL="0" distR="0" wp14:anchorId="6322337D" wp14:editId="321E2218">
                  <wp:extent cx="2952750" cy="495300"/>
                  <wp:effectExtent l="0" t="0" r="0" b="0"/>
                  <wp:docPr id="1" name="Picture 1" descr="NCC-l-head-bla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CC-l-head-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919" w:rsidRPr="001A5450" w14:paraId="2CF4A2B4" w14:textId="77777777" w:rsidTr="009D501A">
        <w:trPr>
          <w:trHeight w:val="23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2B19BDF4" w14:textId="77777777" w:rsidR="00B21919" w:rsidRPr="001A5450" w:rsidRDefault="00B21919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School: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599162E" w14:textId="77777777" w:rsidR="00B21919" w:rsidRPr="001A5450" w:rsidRDefault="005B4F0C" w:rsidP="00663EB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Carlton Standhill Infants’ School </w:t>
            </w:r>
          </w:p>
        </w:tc>
      </w:tr>
      <w:tr w:rsidR="00C47218" w:rsidRPr="001A5450" w14:paraId="7CA1FC65" w14:textId="77777777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40128B83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Meeting title: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227EFC4E" w14:textId="77777777" w:rsidR="00C47218" w:rsidRPr="001A5450" w:rsidRDefault="00EB1AEB" w:rsidP="002129B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Autumn</w:t>
            </w:r>
            <w:r w:rsidR="006B278B">
              <w:rPr>
                <w:b/>
                <w:sz w:val="22"/>
                <w:szCs w:val="22"/>
              </w:rPr>
              <w:t xml:space="preserve"> </w:t>
            </w:r>
            <w:r w:rsidR="005948A7" w:rsidRPr="001A5450">
              <w:rPr>
                <w:b/>
                <w:sz w:val="22"/>
                <w:szCs w:val="22"/>
              </w:rPr>
              <w:t xml:space="preserve">term meeting of the governing body </w:t>
            </w:r>
          </w:p>
        </w:tc>
      </w:tr>
      <w:tr w:rsidR="00C47218" w:rsidRPr="001A5450" w14:paraId="5B3BCC8B" w14:textId="77777777" w:rsidTr="009D501A">
        <w:trPr>
          <w:trHeight w:val="131"/>
        </w:trPr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6D5CBA81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Date</w:t>
            </w:r>
            <w:r w:rsidR="00FB7D9D" w:rsidRPr="001A5450">
              <w:rPr>
                <w:b/>
                <w:sz w:val="22"/>
                <w:szCs w:val="22"/>
              </w:rPr>
              <w:t xml:space="preserve"> and time</w:t>
            </w:r>
            <w:r w:rsidRPr="001A5450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96BE4F8" w14:textId="77777777" w:rsidR="00C47218" w:rsidRPr="001A5450" w:rsidRDefault="005B4F0C" w:rsidP="001C14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Wednesday, 11 November</w:t>
            </w:r>
            <w:r w:rsidR="005948A7" w:rsidRPr="001A5450">
              <w:rPr>
                <w:b/>
                <w:sz w:val="22"/>
                <w:szCs w:val="22"/>
              </w:rPr>
              <w:t>, 20</w:t>
            </w:r>
            <w:r w:rsidR="00C57E3A">
              <w:rPr>
                <w:b/>
                <w:sz w:val="22"/>
                <w:szCs w:val="22"/>
              </w:rPr>
              <w:t>20</w:t>
            </w:r>
            <w:r w:rsidR="001D2265" w:rsidRPr="001A5450">
              <w:rPr>
                <w:b/>
                <w:sz w:val="22"/>
                <w:szCs w:val="22"/>
              </w:rPr>
              <w:t xml:space="preserve"> at </w:t>
            </w:r>
            <w:r>
              <w:rPr>
                <w:b/>
                <w:sz w:val="22"/>
                <w:szCs w:val="22"/>
              </w:rPr>
              <w:t>6.00</w:t>
            </w:r>
            <w:r w:rsidR="00E02CF2">
              <w:rPr>
                <w:b/>
                <w:sz w:val="22"/>
                <w:szCs w:val="22"/>
              </w:rPr>
              <w:t>pm</w:t>
            </w:r>
          </w:p>
        </w:tc>
      </w:tr>
      <w:tr w:rsidR="00C47218" w:rsidRPr="001A5450" w14:paraId="17B88C73" w14:textId="77777777" w:rsidTr="009D501A">
        <w:tc>
          <w:tcPr>
            <w:tcW w:w="1081" w:type="pct"/>
            <w:shd w:val="clear" w:color="auto" w:fill="auto"/>
            <w:tcMar>
              <w:top w:w="57" w:type="dxa"/>
              <w:bottom w:w="57" w:type="dxa"/>
            </w:tcMar>
          </w:tcPr>
          <w:p w14:paraId="2022D128" w14:textId="77777777" w:rsidR="00C47218" w:rsidRPr="001A5450" w:rsidRDefault="00C47218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3919" w:type="pct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2BEAB25" w14:textId="77777777" w:rsidR="00C47218" w:rsidRPr="001A5450" w:rsidRDefault="009C6F9E" w:rsidP="005E1E7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Virtual</w:t>
            </w:r>
          </w:p>
        </w:tc>
      </w:tr>
    </w:tbl>
    <w:p w14:paraId="1DF0E1BC" w14:textId="77777777" w:rsidR="00C47218" w:rsidRPr="001A5450" w:rsidRDefault="00C47218" w:rsidP="00663EB5"/>
    <w:tbl>
      <w:tblPr>
        <w:tblW w:w="188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  <w:gridCol w:w="7900"/>
      </w:tblGrid>
      <w:tr w:rsidR="00C91E2D" w:rsidRPr="001A5450" w14:paraId="6990442F" w14:textId="77777777" w:rsidTr="00C91E2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3D10A77D" w14:textId="77777777" w:rsidR="00C91E2D" w:rsidRPr="001A5450" w:rsidRDefault="00C91E2D" w:rsidP="00C91E2D">
            <w:pPr>
              <w:pStyle w:val="Heading4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Membership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2F6371C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left w:val="nil"/>
              <w:bottom w:val="nil"/>
              <w:right w:val="nil"/>
            </w:tcBorders>
          </w:tcPr>
          <w:p w14:paraId="7AACF8B2" w14:textId="77777777" w:rsidR="00C91E2D" w:rsidRPr="001A5450" w:rsidRDefault="00C91E2D" w:rsidP="00C91E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Jackie Bucknall </w:t>
            </w:r>
          </w:p>
        </w:tc>
        <w:tc>
          <w:tcPr>
            <w:tcW w:w="7900" w:type="dxa"/>
            <w:tcBorders>
              <w:left w:val="nil"/>
              <w:bottom w:val="nil"/>
            </w:tcBorders>
          </w:tcPr>
          <w:p w14:paraId="58CDC876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</w:tr>
      <w:tr w:rsidR="00C91E2D" w:rsidRPr="001A5450" w14:paraId="137FEC40" w14:textId="77777777" w:rsidTr="00C91E2D">
        <w:trPr>
          <w:trHeight w:val="80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5E94BFCD" w14:textId="77777777" w:rsidR="00C91E2D" w:rsidRPr="001A5450" w:rsidRDefault="00C91E2D" w:rsidP="00C91E2D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‘A’ denotes absence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B8EF790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06BC0BDC" w14:textId="77777777" w:rsidR="00C91E2D" w:rsidRPr="001A5450" w:rsidRDefault="00C91E2D" w:rsidP="00C91E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Joy Clarke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771FA167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</w:tr>
      <w:tr w:rsidR="00C91E2D" w:rsidRPr="001A5450" w14:paraId="0626CC20" w14:textId="77777777" w:rsidTr="00C91E2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2F5EBEC2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0C8EB45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16F6AB42" w14:textId="77777777" w:rsidR="00C91E2D" w:rsidRPr="001A5450" w:rsidRDefault="00C91E2D" w:rsidP="00C91E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Sarah Flint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1014B9C1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</w:tr>
      <w:tr w:rsidR="00C91E2D" w:rsidRPr="001A5450" w14:paraId="73EC205E" w14:textId="77777777" w:rsidTr="00C91E2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1971A525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37D934CA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22CAF3A4" w14:textId="77777777" w:rsidR="00C91E2D" w:rsidRPr="001A5450" w:rsidRDefault="00C91E2D" w:rsidP="00C91E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Sarah Ghattaora (Headteacher)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5EF18E47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</w:tr>
      <w:tr w:rsidR="00C91E2D" w:rsidRPr="001A5450" w14:paraId="1B598815" w14:textId="77777777" w:rsidTr="00C91E2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44A2A98A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2F4EE27C" w14:textId="6B5C4DE2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0053703D" w14:textId="77777777" w:rsidR="00C91E2D" w:rsidRPr="001A5450" w:rsidRDefault="00C91E2D" w:rsidP="00C91E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Terry Morley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1C0588B0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</w:tr>
      <w:tr w:rsidR="00C91E2D" w:rsidRPr="001A5450" w14:paraId="7604C02C" w14:textId="77777777" w:rsidTr="00C91E2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54C63BB5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3ED83CA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59E5D1F2" w14:textId="77777777" w:rsidR="00C91E2D" w:rsidRDefault="00C91E2D" w:rsidP="00C91E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Amanda Wheldon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60B40A87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</w:tr>
      <w:tr w:rsidR="00C91E2D" w:rsidRPr="001A5450" w14:paraId="5DC44509" w14:textId="77777777" w:rsidTr="00C91E2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2F4D3DBD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414648E9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4067F6E6" w14:textId="77777777" w:rsidR="00C91E2D" w:rsidRPr="001A5450" w:rsidRDefault="00C91E2D" w:rsidP="00C91E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Adam Wilson (Chair)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6F77B0BD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</w:tr>
      <w:tr w:rsidR="00C91E2D" w:rsidRPr="001A5450" w14:paraId="0FF3BBE4" w14:textId="77777777" w:rsidTr="00C91E2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4D994635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C27343A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570B47CC" w14:textId="77777777" w:rsidR="00C91E2D" w:rsidRPr="001A5450" w:rsidRDefault="00C91E2D" w:rsidP="00C91E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 Connor Worrall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66CE35D3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</w:tr>
      <w:tr w:rsidR="00C91E2D" w:rsidRPr="001A5450" w14:paraId="3CA393A9" w14:textId="77777777" w:rsidTr="00C91E2D"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147BE44F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6FF2734D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  <w:right w:val="nil"/>
            </w:tcBorders>
          </w:tcPr>
          <w:p w14:paraId="433E518D" w14:textId="77777777" w:rsidR="00C91E2D" w:rsidRPr="001A5450" w:rsidRDefault="00C91E2D" w:rsidP="00C91E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Miss Nicola Scott  </w:t>
            </w: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48CB5C5F" w14:textId="77777777" w:rsidR="00C91E2D" w:rsidRPr="001A5450" w:rsidRDefault="00C91E2D" w:rsidP="00C91E2D">
            <w:pPr>
              <w:rPr>
                <w:sz w:val="22"/>
                <w:szCs w:val="22"/>
              </w:rPr>
            </w:pPr>
          </w:p>
        </w:tc>
      </w:tr>
    </w:tbl>
    <w:p w14:paraId="7BEF2EC7" w14:textId="77777777" w:rsidR="005948A7" w:rsidRPr="001A5450" w:rsidRDefault="005948A7" w:rsidP="00663EB5">
      <w:pPr>
        <w:rPr>
          <w:sz w:val="22"/>
          <w:szCs w:val="22"/>
        </w:rPr>
      </w:pPr>
    </w:p>
    <w:tbl>
      <w:tblPr>
        <w:tblW w:w="10985" w:type="dxa"/>
        <w:tblBorders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76"/>
        <w:gridCol w:w="709"/>
        <w:gridCol w:w="7900"/>
      </w:tblGrid>
      <w:tr w:rsidR="005948A7" w:rsidRPr="001A5450" w14:paraId="667540AB" w14:textId="77777777" w:rsidTr="00041C0D">
        <w:trPr>
          <w:trHeight w:val="297"/>
        </w:trPr>
        <w:tc>
          <w:tcPr>
            <w:tcW w:w="2376" w:type="dxa"/>
            <w:tcBorders>
              <w:top w:val="nil"/>
              <w:bottom w:val="nil"/>
              <w:right w:val="nil"/>
            </w:tcBorders>
          </w:tcPr>
          <w:p w14:paraId="21E285CD" w14:textId="77777777" w:rsidR="005948A7" w:rsidRPr="001A5450" w:rsidRDefault="005948A7" w:rsidP="00663EB5">
            <w:pPr>
              <w:rPr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In attendance</w:t>
            </w:r>
            <w:r w:rsidRPr="001A5450">
              <w:rPr>
                <w:sz w:val="22"/>
                <w:szCs w:val="22"/>
              </w:rPr>
              <w:tab/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0A33C68B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7900" w:type="dxa"/>
            <w:tcBorders>
              <w:top w:val="nil"/>
              <w:left w:val="nil"/>
              <w:bottom w:val="nil"/>
            </w:tcBorders>
          </w:tcPr>
          <w:p w14:paraId="7F547764" w14:textId="77777777" w:rsidR="005948A7" w:rsidRPr="001A5450" w:rsidRDefault="002218DE" w:rsidP="00663E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Miss Sally Smith</w:t>
            </w:r>
            <w:r w:rsidR="005948A7" w:rsidRPr="001A5450">
              <w:rPr>
                <w:sz w:val="22"/>
                <w:szCs w:val="22"/>
              </w:rPr>
              <w:t xml:space="preserve"> (</w:t>
            </w:r>
            <w:r w:rsidR="005757CE">
              <w:rPr>
                <w:sz w:val="22"/>
                <w:szCs w:val="22"/>
              </w:rPr>
              <w:t>C</w:t>
            </w:r>
            <w:r w:rsidR="005948A7" w:rsidRPr="001A5450">
              <w:rPr>
                <w:sz w:val="22"/>
                <w:szCs w:val="22"/>
              </w:rPr>
              <w:t>lerk to the governors)</w:t>
            </w:r>
          </w:p>
        </w:tc>
      </w:tr>
    </w:tbl>
    <w:p w14:paraId="3B3EDE60" w14:textId="77777777" w:rsidR="005948A7" w:rsidRPr="001A5450" w:rsidRDefault="005948A7" w:rsidP="00663EB5">
      <w:pPr>
        <w:jc w:val="both"/>
        <w:rPr>
          <w:b/>
          <w:sz w:val="22"/>
          <w:szCs w:val="22"/>
        </w:rPr>
      </w:pPr>
    </w:p>
    <w:tbl>
      <w:tblPr>
        <w:tblW w:w="11043" w:type="dxa"/>
        <w:tblInd w:w="-72" w:type="dxa"/>
        <w:tblLayout w:type="fixed"/>
        <w:tblLook w:val="0000" w:firstRow="0" w:lastRow="0" w:firstColumn="0" w:lastColumn="0" w:noHBand="0" w:noVBand="0"/>
      </w:tblPr>
      <w:tblGrid>
        <w:gridCol w:w="1440"/>
        <w:gridCol w:w="8273"/>
        <w:gridCol w:w="7"/>
        <w:gridCol w:w="1323"/>
      </w:tblGrid>
      <w:tr w:rsidR="005948A7" w:rsidRPr="001A5450" w14:paraId="3D8A2C8A" w14:textId="77777777">
        <w:tc>
          <w:tcPr>
            <w:tcW w:w="1440" w:type="dxa"/>
          </w:tcPr>
          <w:p w14:paraId="75E5E52F" w14:textId="77777777" w:rsidR="005948A7" w:rsidRPr="001A5450" w:rsidRDefault="005948A7" w:rsidP="001C14A2">
            <w:pPr>
              <w:pStyle w:val="BodyText2"/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GB/</w:t>
            </w:r>
            <w:r w:rsidR="00C91E2D">
              <w:rPr>
                <w:sz w:val="22"/>
                <w:szCs w:val="22"/>
              </w:rPr>
              <w:t>36</w:t>
            </w:r>
            <w:r w:rsidRPr="001A5450">
              <w:rPr>
                <w:sz w:val="22"/>
                <w:szCs w:val="22"/>
              </w:rPr>
              <w:t>/</w:t>
            </w:r>
            <w:r w:rsidR="00C57E3A">
              <w:rPr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14:paraId="0F9633E3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Apologies for absence  </w:t>
            </w:r>
          </w:p>
          <w:p w14:paraId="10515007" w14:textId="77777777" w:rsidR="005948A7" w:rsidRPr="001A5450" w:rsidRDefault="005948A7" w:rsidP="00663EB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1A77D7BD" w14:textId="77777777" w:rsidR="001415E4" w:rsidRPr="001A5450" w:rsidRDefault="001415E4" w:rsidP="001415E4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Action</w:t>
            </w:r>
          </w:p>
          <w:p w14:paraId="029C342C" w14:textId="77777777" w:rsidR="005948A7" w:rsidRPr="001A5450" w:rsidRDefault="005948A7" w:rsidP="00663EB5">
            <w:pPr>
              <w:rPr>
                <w:b/>
                <w:sz w:val="22"/>
                <w:szCs w:val="22"/>
              </w:rPr>
            </w:pPr>
          </w:p>
        </w:tc>
      </w:tr>
      <w:tr w:rsidR="00502E4F" w:rsidRPr="001A5450" w14:paraId="648EF409" w14:textId="77777777">
        <w:tc>
          <w:tcPr>
            <w:tcW w:w="1440" w:type="dxa"/>
          </w:tcPr>
          <w:p w14:paraId="78DB7895" w14:textId="77777777" w:rsidR="00502E4F" w:rsidRPr="001A5450" w:rsidRDefault="00502E4F" w:rsidP="00663EB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16ADE3CB" w14:textId="77777777" w:rsidR="00502E4F" w:rsidRPr="001A5450" w:rsidRDefault="00502E4F" w:rsidP="00663EB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There were no apologies for absence.</w:t>
            </w:r>
          </w:p>
          <w:p w14:paraId="2808995F" w14:textId="259E587D" w:rsidR="00502E4F" w:rsidRPr="001A5450" w:rsidRDefault="00502E4F" w:rsidP="00502E4F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6CF094F2" w14:textId="77777777" w:rsidR="00502E4F" w:rsidRPr="001A5450" w:rsidRDefault="00502E4F" w:rsidP="00663EB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60579971" w14:textId="77777777">
        <w:tc>
          <w:tcPr>
            <w:tcW w:w="1440" w:type="dxa"/>
          </w:tcPr>
          <w:p w14:paraId="05FF07B3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C91E2D">
              <w:rPr>
                <w:b/>
                <w:sz w:val="22"/>
                <w:szCs w:val="22"/>
              </w:rPr>
              <w:t>37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14:paraId="23D6FF26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Declaration of interest </w:t>
            </w:r>
          </w:p>
          <w:p w14:paraId="0A071339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4C7930F2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5302B216" w14:textId="77777777">
        <w:tc>
          <w:tcPr>
            <w:tcW w:w="1440" w:type="dxa"/>
          </w:tcPr>
          <w:p w14:paraId="1BA6629D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5921DD5A" w14:textId="77777777" w:rsidR="00CC7175" w:rsidRDefault="00CC7175" w:rsidP="00CC7175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There were no declarations of interest, either direct or indirect, for items of business on the agenda.</w:t>
            </w:r>
          </w:p>
          <w:p w14:paraId="0335A801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3C7AEDD4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73DF253C" w14:textId="77777777">
        <w:tc>
          <w:tcPr>
            <w:tcW w:w="1440" w:type="dxa"/>
          </w:tcPr>
          <w:p w14:paraId="2976DF31" w14:textId="77777777" w:rsidR="00EB1AEB" w:rsidRPr="001A5450" w:rsidRDefault="00EB1AE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505D358A" w14:textId="77777777" w:rsidR="00EB1AEB" w:rsidRPr="00EB1AEB" w:rsidRDefault="00EB1AEB" w:rsidP="00EB1AEB">
            <w:pPr>
              <w:contextualSpacing/>
              <w:rPr>
                <w:rFonts w:cs="Arial"/>
                <w:i/>
                <w:sz w:val="22"/>
                <w:szCs w:val="22"/>
              </w:rPr>
            </w:pPr>
            <w:r w:rsidRPr="00EB1AEB">
              <w:rPr>
                <w:rFonts w:cs="Arial"/>
                <w:i/>
                <w:sz w:val="22"/>
                <w:szCs w:val="22"/>
              </w:rPr>
              <w:t>Review and sign Register of Business Interest/Declaration of Eligibility</w:t>
            </w:r>
          </w:p>
          <w:p w14:paraId="22DBC7B3" w14:textId="60E2364C" w:rsidR="00EB1AEB" w:rsidRPr="00DA4A7E" w:rsidRDefault="00DA4A7E" w:rsidP="00EB1AEB">
            <w:pPr>
              <w:contextualSpacing/>
              <w:rPr>
                <w:bCs/>
                <w:iCs/>
                <w:sz w:val="22"/>
                <w:szCs w:val="22"/>
              </w:rPr>
            </w:pPr>
            <w:r w:rsidRPr="00DA4A7E">
              <w:rPr>
                <w:bCs/>
                <w:iCs/>
                <w:sz w:val="22"/>
                <w:szCs w:val="22"/>
              </w:rPr>
              <w:t xml:space="preserve">All governors </w:t>
            </w:r>
            <w:r w:rsidR="00656B6C">
              <w:rPr>
                <w:bCs/>
                <w:iCs/>
                <w:sz w:val="22"/>
                <w:szCs w:val="22"/>
              </w:rPr>
              <w:t xml:space="preserve">were asked </w:t>
            </w:r>
            <w:r w:rsidRPr="00DA4A7E">
              <w:rPr>
                <w:bCs/>
                <w:iCs/>
                <w:sz w:val="22"/>
                <w:szCs w:val="22"/>
              </w:rPr>
              <w:t xml:space="preserve">to record </w:t>
            </w:r>
            <w:r w:rsidR="00656B6C">
              <w:rPr>
                <w:bCs/>
                <w:iCs/>
                <w:sz w:val="22"/>
                <w:szCs w:val="22"/>
              </w:rPr>
              <w:t xml:space="preserve">their business interests </w:t>
            </w:r>
            <w:r w:rsidRPr="00DA4A7E">
              <w:rPr>
                <w:bCs/>
                <w:iCs/>
                <w:sz w:val="22"/>
                <w:szCs w:val="22"/>
              </w:rPr>
              <w:t>on GovernorHub by end of Friday 13 November 2020</w:t>
            </w:r>
            <w:r>
              <w:rPr>
                <w:bCs/>
                <w:iCs/>
                <w:sz w:val="22"/>
                <w:szCs w:val="22"/>
              </w:rPr>
              <w:t>.</w:t>
            </w:r>
            <w:r w:rsidR="00656B6C">
              <w:rPr>
                <w:bCs/>
                <w:iCs/>
                <w:sz w:val="22"/>
                <w:szCs w:val="22"/>
              </w:rPr>
              <w:t xml:space="preserve"> Mr Wilson agreed to remind those who did not complete on time. 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23" w:type="dxa"/>
          </w:tcPr>
          <w:p w14:paraId="2E80BF2A" w14:textId="77777777" w:rsidR="00EB1AEB" w:rsidRDefault="00EB1AEB" w:rsidP="00CC7175">
            <w:pPr>
              <w:rPr>
                <w:b/>
                <w:sz w:val="22"/>
                <w:szCs w:val="22"/>
              </w:rPr>
            </w:pPr>
          </w:p>
          <w:p w14:paraId="6488EC53" w14:textId="12B42B08" w:rsidR="006F5663" w:rsidRPr="001A5450" w:rsidRDefault="006F5663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All gov</w:t>
            </w:r>
          </w:p>
        </w:tc>
      </w:tr>
      <w:tr w:rsidR="00EB1AEB" w:rsidRPr="001A5450" w14:paraId="3DD69FD4" w14:textId="77777777">
        <w:tc>
          <w:tcPr>
            <w:tcW w:w="1440" w:type="dxa"/>
          </w:tcPr>
          <w:p w14:paraId="52A45D04" w14:textId="77777777" w:rsidR="00EB1AEB" w:rsidRPr="001A5450" w:rsidRDefault="00EB1AE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069143CA" w14:textId="77777777" w:rsidR="00EB1AEB" w:rsidRPr="00EB1AEB" w:rsidRDefault="00EB1AEB" w:rsidP="00EB1AEB">
            <w:pPr>
              <w:contextualSpacing/>
              <w:rPr>
                <w:rFonts w:cs="Arial"/>
                <w:sz w:val="22"/>
                <w:szCs w:val="22"/>
              </w:rPr>
            </w:pPr>
          </w:p>
        </w:tc>
        <w:tc>
          <w:tcPr>
            <w:tcW w:w="1323" w:type="dxa"/>
          </w:tcPr>
          <w:p w14:paraId="0DE24DFD" w14:textId="77777777" w:rsidR="00EB1AEB" w:rsidRPr="001A5450" w:rsidRDefault="00EB1AEB" w:rsidP="00CC7175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1E5B3AC3" w14:textId="77777777">
        <w:tc>
          <w:tcPr>
            <w:tcW w:w="1440" w:type="dxa"/>
          </w:tcPr>
          <w:p w14:paraId="6DBE5557" w14:textId="77777777" w:rsidR="00EB1AEB" w:rsidRPr="001A5450" w:rsidRDefault="00EB1AEB" w:rsidP="00CC7175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39DCD5D4" w14:textId="77777777" w:rsidR="00EB1AEB" w:rsidRPr="00DA4A7E" w:rsidRDefault="00EB1AEB" w:rsidP="00EB1AEB">
            <w:pPr>
              <w:contextualSpacing/>
              <w:rPr>
                <w:rFonts w:cs="Arial"/>
                <w:i/>
                <w:iCs/>
                <w:sz w:val="22"/>
                <w:szCs w:val="22"/>
              </w:rPr>
            </w:pPr>
            <w:r w:rsidRPr="00DA4A7E">
              <w:rPr>
                <w:rFonts w:cs="Arial"/>
                <w:i/>
                <w:iCs/>
                <w:sz w:val="22"/>
                <w:szCs w:val="22"/>
              </w:rPr>
              <w:t>Review and sign Governor Code of Conduct</w:t>
            </w:r>
          </w:p>
          <w:p w14:paraId="6F8D17BE" w14:textId="1AA6B889" w:rsidR="00EB1AEB" w:rsidRDefault="006F5663" w:rsidP="00EB1AEB">
            <w:pPr>
              <w:tabs>
                <w:tab w:val="left" w:pos="2970"/>
              </w:tabs>
              <w:rPr>
                <w:bCs/>
                <w:i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 xml:space="preserve">Governors were asked to read the Code of Conduct and </w:t>
            </w:r>
            <w:r w:rsidR="00DA4A7E" w:rsidRPr="00DA4A7E">
              <w:rPr>
                <w:bCs/>
                <w:iCs/>
                <w:sz w:val="22"/>
                <w:szCs w:val="22"/>
              </w:rPr>
              <w:t>to sign off on Governor</w:t>
            </w:r>
            <w:r>
              <w:rPr>
                <w:bCs/>
                <w:iCs/>
                <w:sz w:val="22"/>
                <w:szCs w:val="22"/>
              </w:rPr>
              <w:t xml:space="preserve"> </w:t>
            </w:r>
            <w:r w:rsidR="00DA4A7E" w:rsidRPr="00DA4A7E">
              <w:rPr>
                <w:bCs/>
                <w:iCs/>
                <w:sz w:val="22"/>
                <w:szCs w:val="22"/>
              </w:rPr>
              <w:t>Hub</w:t>
            </w:r>
            <w:r w:rsidR="00656B6C">
              <w:rPr>
                <w:bCs/>
                <w:iCs/>
                <w:sz w:val="22"/>
                <w:szCs w:val="22"/>
              </w:rPr>
              <w:t xml:space="preserve"> to show they had done so. </w:t>
            </w:r>
            <w:r w:rsidR="00EB1AEB" w:rsidRPr="00DA4A7E">
              <w:rPr>
                <w:bCs/>
                <w:i/>
                <w:sz w:val="22"/>
                <w:szCs w:val="22"/>
              </w:rPr>
              <w:tab/>
            </w:r>
          </w:p>
          <w:p w14:paraId="6803FD28" w14:textId="09C89873" w:rsidR="00DA4A7E" w:rsidRPr="00DA4A7E" w:rsidRDefault="00DA4A7E" w:rsidP="00EB1AEB">
            <w:pPr>
              <w:tabs>
                <w:tab w:val="left" w:pos="2970"/>
              </w:tabs>
              <w:rPr>
                <w:bCs/>
                <w:i/>
                <w:sz w:val="22"/>
                <w:szCs w:val="22"/>
              </w:rPr>
            </w:pPr>
          </w:p>
        </w:tc>
        <w:tc>
          <w:tcPr>
            <w:tcW w:w="1323" w:type="dxa"/>
          </w:tcPr>
          <w:p w14:paraId="3B5E43E1" w14:textId="77777777" w:rsidR="00EB1AEB" w:rsidRDefault="00EB1AEB" w:rsidP="00CC7175">
            <w:pPr>
              <w:rPr>
                <w:b/>
                <w:sz w:val="22"/>
                <w:szCs w:val="22"/>
              </w:rPr>
            </w:pPr>
          </w:p>
          <w:p w14:paraId="7C13CAE2" w14:textId="04933C14" w:rsidR="006F5663" w:rsidRPr="001A5450" w:rsidRDefault="006F5663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All gov</w:t>
            </w:r>
          </w:p>
        </w:tc>
      </w:tr>
      <w:tr w:rsidR="00EB1AEB" w:rsidRPr="001A5450" w14:paraId="17254583" w14:textId="77777777">
        <w:tc>
          <w:tcPr>
            <w:tcW w:w="1440" w:type="dxa"/>
          </w:tcPr>
          <w:p w14:paraId="2CEA0BA8" w14:textId="77777777" w:rsidR="00EB1AEB" w:rsidRPr="001A5450" w:rsidRDefault="00C91E2D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>
              <w:rPr>
                <w:b/>
                <w:sz w:val="22"/>
                <w:szCs w:val="22"/>
              </w:rPr>
              <w:t>38</w:t>
            </w:r>
            <w:r w:rsidRPr="001A5450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14:paraId="29CDE414" w14:textId="77777777" w:rsidR="00EB1AEB" w:rsidRDefault="00C91E2D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To receive new Instrument of Governance </w:t>
            </w:r>
          </w:p>
          <w:p w14:paraId="0B81362D" w14:textId="77777777" w:rsidR="00C91E2D" w:rsidRDefault="00C91E2D" w:rsidP="00CC7175">
            <w:pPr>
              <w:rPr>
                <w:sz w:val="22"/>
                <w:szCs w:val="22"/>
              </w:rPr>
            </w:pPr>
          </w:p>
          <w:p w14:paraId="5E65FDDB" w14:textId="77777777" w:rsidR="00DA4A7E" w:rsidRDefault="00DA4A7E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received the new instrument of governance. </w:t>
            </w:r>
          </w:p>
          <w:p w14:paraId="5AB3A802" w14:textId="3F9F53FE" w:rsidR="00DA4A7E" w:rsidRPr="00C91E2D" w:rsidRDefault="00DA4A7E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39413F46" w14:textId="77777777" w:rsidR="00EB1AEB" w:rsidRPr="001A5450" w:rsidRDefault="00EB1AEB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2D748698" w14:textId="77777777">
        <w:tc>
          <w:tcPr>
            <w:tcW w:w="1440" w:type="dxa"/>
          </w:tcPr>
          <w:p w14:paraId="0BE86758" w14:textId="77777777" w:rsidR="00CC7175" w:rsidRPr="001A5450" w:rsidRDefault="00CC7175" w:rsidP="00CC7175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C91E2D">
              <w:rPr>
                <w:b/>
                <w:sz w:val="22"/>
                <w:szCs w:val="22"/>
              </w:rPr>
              <w:t>39</w:t>
            </w:r>
            <w:r w:rsidRPr="001A5450">
              <w:rPr>
                <w:b/>
                <w:sz w:val="22"/>
                <w:szCs w:val="22"/>
              </w:rPr>
              <w:t>/</w:t>
            </w:r>
            <w:r w:rsidR="00C57E3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80" w:type="dxa"/>
            <w:gridSpan w:val="2"/>
          </w:tcPr>
          <w:p w14:paraId="6DD149A6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Review of membership</w:t>
            </w:r>
          </w:p>
          <w:p w14:paraId="1103455E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4588D587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CC7175" w:rsidRPr="001A5450" w14:paraId="0DD28901" w14:textId="77777777">
        <w:tc>
          <w:tcPr>
            <w:tcW w:w="1440" w:type="dxa"/>
          </w:tcPr>
          <w:p w14:paraId="6A5C33EE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564BF63B" w14:textId="135A135D" w:rsidR="00CC7175" w:rsidRDefault="006F5663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noted there was </w:t>
            </w:r>
            <w:r w:rsidR="00356C02">
              <w:rPr>
                <w:sz w:val="22"/>
                <w:szCs w:val="22"/>
              </w:rPr>
              <w:t xml:space="preserve">1 vacancy on the governing body for a parent governor. </w:t>
            </w:r>
          </w:p>
          <w:p w14:paraId="70798A8A" w14:textId="655DCC76" w:rsidR="005528BC" w:rsidRDefault="006F5663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The s</w:t>
            </w:r>
            <w:r w:rsidR="005528BC">
              <w:rPr>
                <w:sz w:val="22"/>
                <w:szCs w:val="22"/>
              </w:rPr>
              <w:t xml:space="preserve">chool would advertise for a new parent governor in the spring term. </w:t>
            </w:r>
          </w:p>
          <w:p w14:paraId="22ABFBF7" w14:textId="00AC63B3" w:rsidR="005528BC" w:rsidRDefault="005528BC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0B72373E" w14:textId="01C4B90A" w:rsidR="00356C02" w:rsidRPr="001A5450" w:rsidRDefault="00356C02" w:rsidP="00CC71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 governors were nearing the end of their term of office. </w:t>
            </w:r>
          </w:p>
        </w:tc>
        <w:tc>
          <w:tcPr>
            <w:tcW w:w="1323" w:type="dxa"/>
          </w:tcPr>
          <w:p w14:paraId="30EDFAF2" w14:textId="77777777" w:rsidR="00CC7175" w:rsidRDefault="00CC7175" w:rsidP="00CC7175">
            <w:pPr>
              <w:rPr>
                <w:b/>
                <w:sz w:val="22"/>
                <w:szCs w:val="22"/>
              </w:rPr>
            </w:pPr>
          </w:p>
          <w:p w14:paraId="67DD3ABE" w14:textId="77777777" w:rsidR="00656B6C" w:rsidRDefault="00656B6C" w:rsidP="00CC7175">
            <w:pPr>
              <w:rPr>
                <w:b/>
                <w:sz w:val="22"/>
                <w:szCs w:val="22"/>
              </w:rPr>
            </w:pPr>
          </w:p>
          <w:p w14:paraId="37BDF7A7" w14:textId="435F92C2" w:rsidR="00656B6C" w:rsidRPr="001A5450" w:rsidRDefault="00656B6C" w:rsidP="00CC71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</w:t>
            </w:r>
          </w:p>
        </w:tc>
      </w:tr>
      <w:tr w:rsidR="00CC7175" w:rsidRPr="001A5450" w14:paraId="21E6C5B1" w14:textId="77777777">
        <w:tc>
          <w:tcPr>
            <w:tcW w:w="1440" w:type="dxa"/>
          </w:tcPr>
          <w:p w14:paraId="60DE9BD7" w14:textId="77777777" w:rsidR="00CC7175" w:rsidRPr="001A5450" w:rsidRDefault="00CC7175" w:rsidP="00CC7175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570D74F3" w14:textId="77777777" w:rsidR="00CC7175" w:rsidRPr="001A5450" w:rsidRDefault="00CC7175" w:rsidP="00CC7175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3A4C730E" w14:textId="77777777" w:rsidR="00CC7175" w:rsidRPr="001A5450" w:rsidRDefault="00CC7175" w:rsidP="00CC7175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624698A3" w14:textId="77777777">
        <w:tc>
          <w:tcPr>
            <w:tcW w:w="1440" w:type="dxa"/>
          </w:tcPr>
          <w:p w14:paraId="2D3AD678" w14:textId="77777777" w:rsidR="00EB1AEB" w:rsidRPr="00EB1AEB" w:rsidRDefault="00EB1AEB" w:rsidP="00EB1AEB">
            <w:pPr>
              <w:jc w:val="both"/>
              <w:rPr>
                <w:b/>
                <w:sz w:val="22"/>
                <w:szCs w:val="22"/>
              </w:rPr>
            </w:pPr>
            <w:r w:rsidRPr="00EB1AEB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40</w:t>
            </w:r>
            <w:r w:rsidRPr="00EB1AEB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80" w:type="dxa"/>
            <w:gridSpan w:val="2"/>
          </w:tcPr>
          <w:p w14:paraId="454271CA" w14:textId="77777777" w:rsidR="00EB1AEB" w:rsidRPr="00EB1AEB" w:rsidRDefault="00EB1AEB" w:rsidP="00EB1AEB">
            <w:pPr>
              <w:rPr>
                <w:rFonts w:cs="Arial"/>
                <w:b/>
                <w:sz w:val="22"/>
                <w:szCs w:val="22"/>
              </w:rPr>
            </w:pPr>
            <w:r w:rsidRPr="00EB1AEB">
              <w:rPr>
                <w:rFonts w:cs="Arial"/>
                <w:b/>
                <w:sz w:val="22"/>
                <w:szCs w:val="22"/>
              </w:rPr>
              <w:t>Determination of term of office for chair and vice-chair</w:t>
            </w:r>
          </w:p>
          <w:p w14:paraId="21143511" w14:textId="77777777" w:rsidR="00EB1AEB" w:rsidRDefault="00EB1AEB" w:rsidP="00EB1AEB">
            <w:pPr>
              <w:rPr>
                <w:rFonts w:cs="Arial"/>
                <w:b/>
                <w:sz w:val="22"/>
                <w:szCs w:val="22"/>
              </w:rPr>
            </w:pPr>
          </w:p>
          <w:p w14:paraId="1F44891F" w14:textId="77777777" w:rsidR="002218DE" w:rsidRPr="002218DE" w:rsidRDefault="002218DE" w:rsidP="00EB1AEB">
            <w:pPr>
              <w:rPr>
                <w:rFonts w:cs="Arial"/>
                <w:sz w:val="22"/>
                <w:szCs w:val="22"/>
              </w:rPr>
            </w:pPr>
            <w:r w:rsidRPr="002218DE">
              <w:rPr>
                <w:rFonts w:cs="Arial"/>
                <w:sz w:val="22"/>
                <w:szCs w:val="22"/>
              </w:rPr>
              <w:t>It was agre</w:t>
            </w:r>
            <w:r>
              <w:rPr>
                <w:rFonts w:cs="Arial"/>
                <w:sz w:val="22"/>
                <w:szCs w:val="22"/>
              </w:rPr>
              <w:t>e</w:t>
            </w:r>
            <w:r w:rsidRPr="002218DE">
              <w:rPr>
                <w:rFonts w:cs="Arial"/>
                <w:sz w:val="22"/>
                <w:szCs w:val="22"/>
              </w:rPr>
              <w:t xml:space="preserve">d that the </w:t>
            </w:r>
            <w:r>
              <w:rPr>
                <w:rFonts w:cs="Arial"/>
                <w:sz w:val="22"/>
                <w:szCs w:val="22"/>
              </w:rPr>
              <w:t xml:space="preserve">term of office for the chair and vice-chair would be 1 year. </w:t>
            </w:r>
          </w:p>
        </w:tc>
        <w:tc>
          <w:tcPr>
            <w:tcW w:w="1323" w:type="dxa"/>
          </w:tcPr>
          <w:p w14:paraId="234D29BA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20F71A03" w14:textId="77777777">
        <w:tc>
          <w:tcPr>
            <w:tcW w:w="1440" w:type="dxa"/>
          </w:tcPr>
          <w:p w14:paraId="495A9DC6" w14:textId="77777777" w:rsidR="00EB1AEB" w:rsidRPr="001A5450" w:rsidRDefault="00EB1AEB" w:rsidP="00EB1AE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19A42A48" w14:textId="77777777" w:rsidR="000322B4" w:rsidRDefault="000322B4" w:rsidP="00EB1AEB">
            <w:pPr>
              <w:rPr>
                <w:sz w:val="22"/>
                <w:szCs w:val="22"/>
              </w:rPr>
            </w:pPr>
          </w:p>
          <w:p w14:paraId="1C3083DC" w14:textId="77777777" w:rsidR="000322B4" w:rsidRDefault="000322B4" w:rsidP="00EB1AEB">
            <w:pPr>
              <w:rPr>
                <w:sz w:val="22"/>
                <w:szCs w:val="22"/>
              </w:rPr>
            </w:pPr>
          </w:p>
          <w:p w14:paraId="346398BC" w14:textId="49F6CD58" w:rsidR="000322B4" w:rsidRPr="00D03F0A" w:rsidRDefault="000322B4" w:rsidP="00EB1AEB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6BE73C09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5757CE" w:rsidRPr="001A5450" w14:paraId="065531C3" w14:textId="77777777">
        <w:tc>
          <w:tcPr>
            <w:tcW w:w="1440" w:type="dxa"/>
          </w:tcPr>
          <w:p w14:paraId="42AD9891" w14:textId="77777777" w:rsidR="005757CE" w:rsidRPr="00EB1AEB" w:rsidRDefault="005757CE" w:rsidP="005757CE">
            <w:pPr>
              <w:jc w:val="both"/>
              <w:rPr>
                <w:b/>
                <w:sz w:val="22"/>
                <w:szCs w:val="22"/>
              </w:rPr>
            </w:pPr>
            <w:r w:rsidRPr="00EB1AEB">
              <w:rPr>
                <w:b/>
                <w:sz w:val="22"/>
                <w:szCs w:val="22"/>
              </w:rPr>
              <w:lastRenderedPageBreak/>
              <w:t>GB/</w:t>
            </w:r>
            <w:r w:rsidR="00356C02">
              <w:rPr>
                <w:b/>
                <w:sz w:val="22"/>
                <w:szCs w:val="22"/>
              </w:rPr>
              <w:t>41</w:t>
            </w:r>
            <w:r w:rsidRPr="00EB1AEB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80" w:type="dxa"/>
            <w:gridSpan w:val="2"/>
          </w:tcPr>
          <w:p w14:paraId="18C2C45A" w14:textId="77777777" w:rsidR="005757CE" w:rsidRPr="00EB1AEB" w:rsidRDefault="005757CE" w:rsidP="005757CE">
            <w:pPr>
              <w:rPr>
                <w:b/>
                <w:sz w:val="22"/>
                <w:szCs w:val="22"/>
              </w:rPr>
            </w:pPr>
            <w:r w:rsidRPr="00EB1AEB">
              <w:rPr>
                <w:b/>
                <w:sz w:val="22"/>
                <w:szCs w:val="22"/>
              </w:rPr>
              <w:t>Election of chair</w:t>
            </w:r>
          </w:p>
          <w:p w14:paraId="02F363BA" w14:textId="77777777" w:rsidR="005757CE" w:rsidRDefault="005757CE" w:rsidP="005757CE">
            <w:pPr>
              <w:rPr>
                <w:sz w:val="22"/>
                <w:szCs w:val="22"/>
              </w:rPr>
            </w:pPr>
          </w:p>
          <w:p w14:paraId="4E457E6E" w14:textId="77777777" w:rsidR="005757CE" w:rsidRDefault="00356C02" w:rsidP="00575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 Wilson w</w:t>
            </w:r>
            <w:r w:rsidR="005757CE">
              <w:rPr>
                <w:sz w:val="22"/>
                <w:szCs w:val="22"/>
              </w:rPr>
              <w:t xml:space="preserve">as proposed and seconded for the position of chair. </w:t>
            </w:r>
          </w:p>
          <w:p w14:paraId="5B103414" w14:textId="77777777" w:rsidR="005757CE" w:rsidRDefault="005757CE" w:rsidP="00575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There were no other nominations. </w:t>
            </w:r>
          </w:p>
          <w:p w14:paraId="17AAC640" w14:textId="77777777" w:rsidR="005757CE" w:rsidRDefault="005757CE" w:rsidP="005757CE">
            <w:pPr>
              <w:rPr>
                <w:sz w:val="22"/>
                <w:szCs w:val="22"/>
              </w:rPr>
            </w:pPr>
          </w:p>
          <w:p w14:paraId="24336CBC" w14:textId="72FB58AC" w:rsidR="005757CE" w:rsidRPr="002218DE" w:rsidRDefault="005757CE" w:rsidP="00575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It was resolved that </w:t>
            </w:r>
            <w:r w:rsidR="00356C02">
              <w:rPr>
                <w:sz w:val="22"/>
                <w:szCs w:val="22"/>
              </w:rPr>
              <w:t>Mr Wilson</w:t>
            </w:r>
            <w:r>
              <w:rPr>
                <w:sz w:val="22"/>
                <w:szCs w:val="22"/>
              </w:rPr>
              <w:t xml:space="preserve"> be appointed as chair of the governing body. </w:t>
            </w:r>
          </w:p>
        </w:tc>
        <w:tc>
          <w:tcPr>
            <w:tcW w:w="1323" w:type="dxa"/>
          </w:tcPr>
          <w:p w14:paraId="63DF3DDD" w14:textId="77777777" w:rsidR="005757CE" w:rsidRPr="001A5450" w:rsidRDefault="005757CE" w:rsidP="005757CE">
            <w:pPr>
              <w:rPr>
                <w:b/>
                <w:sz w:val="22"/>
                <w:szCs w:val="22"/>
              </w:rPr>
            </w:pPr>
          </w:p>
        </w:tc>
      </w:tr>
      <w:tr w:rsidR="005757CE" w:rsidRPr="001A5450" w14:paraId="7FA2FDBC" w14:textId="77777777">
        <w:tc>
          <w:tcPr>
            <w:tcW w:w="1440" w:type="dxa"/>
          </w:tcPr>
          <w:p w14:paraId="0D62BD97" w14:textId="77777777" w:rsidR="005757CE" w:rsidRPr="001A5450" w:rsidRDefault="005757CE" w:rsidP="005757C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201002BA" w14:textId="77777777" w:rsidR="005757CE" w:rsidRPr="00D03F0A" w:rsidRDefault="005757CE" w:rsidP="005757CE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21456E3E" w14:textId="77777777" w:rsidR="005757CE" w:rsidRPr="001A5450" w:rsidRDefault="005757CE" w:rsidP="005757CE">
            <w:pPr>
              <w:rPr>
                <w:b/>
                <w:sz w:val="22"/>
                <w:szCs w:val="22"/>
              </w:rPr>
            </w:pPr>
          </w:p>
        </w:tc>
      </w:tr>
      <w:tr w:rsidR="005757CE" w:rsidRPr="001A5450" w14:paraId="4E55D2EB" w14:textId="77777777">
        <w:tc>
          <w:tcPr>
            <w:tcW w:w="1440" w:type="dxa"/>
          </w:tcPr>
          <w:p w14:paraId="2AED24DC" w14:textId="77777777" w:rsidR="005757CE" w:rsidRPr="00EB1AEB" w:rsidRDefault="005757CE" w:rsidP="005757CE">
            <w:pPr>
              <w:jc w:val="both"/>
              <w:rPr>
                <w:b/>
                <w:sz w:val="22"/>
                <w:szCs w:val="22"/>
              </w:rPr>
            </w:pPr>
            <w:r w:rsidRPr="00EB1AEB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42</w:t>
            </w:r>
            <w:r w:rsidRPr="00EB1AEB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80" w:type="dxa"/>
            <w:gridSpan w:val="2"/>
          </w:tcPr>
          <w:p w14:paraId="66ABE6A8" w14:textId="77777777" w:rsidR="005757CE" w:rsidRPr="00EB1AEB" w:rsidRDefault="005757CE" w:rsidP="005757CE">
            <w:pPr>
              <w:rPr>
                <w:b/>
                <w:sz w:val="22"/>
                <w:szCs w:val="22"/>
              </w:rPr>
            </w:pPr>
            <w:r w:rsidRPr="00EB1AEB">
              <w:rPr>
                <w:b/>
                <w:sz w:val="22"/>
                <w:szCs w:val="22"/>
              </w:rPr>
              <w:t>Election of vice chair</w:t>
            </w:r>
          </w:p>
          <w:p w14:paraId="6BBCB9F5" w14:textId="77777777" w:rsidR="005757CE" w:rsidRPr="00EB1AEB" w:rsidRDefault="005757CE" w:rsidP="005757CE">
            <w:pPr>
              <w:rPr>
                <w:b/>
                <w:sz w:val="22"/>
                <w:szCs w:val="22"/>
              </w:rPr>
            </w:pPr>
          </w:p>
        </w:tc>
        <w:tc>
          <w:tcPr>
            <w:tcW w:w="1323" w:type="dxa"/>
          </w:tcPr>
          <w:p w14:paraId="4236E0AB" w14:textId="77777777" w:rsidR="005757CE" w:rsidRPr="001A5450" w:rsidRDefault="005757CE" w:rsidP="005757CE">
            <w:pPr>
              <w:rPr>
                <w:b/>
                <w:sz w:val="22"/>
                <w:szCs w:val="22"/>
              </w:rPr>
            </w:pPr>
          </w:p>
        </w:tc>
      </w:tr>
      <w:tr w:rsidR="005757CE" w:rsidRPr="001A5450" w14:paraId="167C79E4" w14:textId="77777777">
        <w:tc>
          <w:tcPr>
            <w:tcW w:w="1440" w:type="dxa"/>
          </w:tcPr>
          <w:p w14:paraId="4D895032" w14:textId="77777777" w:rsidR="005757CE" w:rsidRPr="001A5450" w:rsidRDefault="005757CE" w:rsidP="005757C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80" w:type="dxa"/>
            <w:gridSpan w:val="2"/>
          </w:tcPr>
          <w:p w14:paraId="27D66B4D" w14:textId="4825B775" w:rsidR="005757CE" w:rsidRDefault="005528BC" w:rsidP="00575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Mrs Bucknall w</w:t>
            </w:r>
            <w:r w:rsidR="005757CE">
              <w:rPr>
                <w:sz w:val="22"/>
                <w:szCs w:val="22"/>
              </w:rPr>
              <w:t xml:space="preserve">as proposed and seconded for the position of vice chair. There were no other nominations. </w:t>
            </w:r>
          </w:p>
          <w:p w14:paraId="67DF3A58" w14:textId="77777777" w:rsidR="005757CE" w:rsidRDefault="005757CE" w:rsidP="005757CE">
            <w:pPr>
              <w:rPr>
                <w:sz w:val="22"/>
                <w:szCs w:val="22"/>
              </w:rPr>
            </w:pPr>
          </w:p>
          <w:p w14:paraId="79CE25D8" w14:textId="286F8E5E" w:rsidR="005757CE" w:rsidRDefault="005757CE" w:rsidP="00575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It was resolved that </w:t>
            </w:r>
            <w:r w:rsidR="005528BC">
              <w:rPr>
                <w:sz w:val="22"/>
                <w:szCs w:val="22"/>
              </w:rPr>
              <w:t>Mrs Bucknall</w:t>
            </w:r>
            <w:r>
              <w:rPr>
                <w:sz w:val="22"/>
                <w:szCs w:val="22"/>
              </w:rPr>
              <w:t xml:space="preserve"> be appointed as vice chair of the governing body. </w:t>
            </w:r>
          </w:p>
          <w:p w14:paraId="748ED48A" w14:textId="77777777" w:rsidR="005757CE" w:rsidRPr="00D03F0A" w:rsidRDefault="005757CE" w:rsidP="005757CE">
            <w:pPr>
              <w:rPr>
                <w:sz w:val="22"/>
                <w:szCs w:val="22"/>
              </w:rPr>
            </w:pPr>
          </w:p>
        </w:tc>
        <w:tc>
          <w:tcPr>
            <w:tcW w:w="1323" w:type="dxa"/>
          </w:tcPr>
          <w:p w14:paraId="267CA2C0" w14:textId="77777777" w:rsidR="005757CE" w:rsidRPr="001A5450" w:rsidRDefault="005757CE" w:rsidP="005757CE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351E756D" w14:textId="77777777">
        <w:tc>
          <w:tcPr>
            <w:tcW w:w="1440" w:type="dxa"/>
          </w:tcPr>
          <w:p w14:paraId="405CE703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43</w:t>
            </w:r>
            <w:r w:rsidRPr="001A5450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14:paraId="471726FF" w14:textId="77777777" w:rsidR="00EB1AEB" w:rsidRPr="00842303" w:rsidRDefault="00842303" w:rsidP="00EB1AEB">
            <w:pPr>
              <w:rPr>
                <w:b/>
                <w:sz w:val="22"/>
                <w:szCs w:val="22"/>
              </w:rPr>
            </w:pPr>
            <w:r w:rsidRPr="00842303">
              <w:rPr>
                <w:rFonts w:cs="Arial"/>
                <w:b/>
                <w:sz w:val="22"/>
                <w:szCs w:val="22"/>
              </w:rPr>
              <w:t>Approval of minutes of summer term meeting and any additional special governing body meetings</w:t>
            </w:r>
            <w:r w:rsidRPr="00842303">
              <w:rPr>
                <w:b/>
                <w:sz w:val="22"/>
                <w:szCs w:val="22"/>
              </w:rPr>
              <w:t xml:space="preserve"> </w:t>
            </w:r>
          </w:p>
          <w:p w14:paraId="5E3FD45C" w14:textId="77777777" w:rsidR="00842303" w:rsidRPr="00842303" w:rsidRDefault="00842303" w:rsidP="00EB1AEB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1C2B173" w14:textId="77777777" w:rsidR="00EB1AEB" w:rsidRPr="001A5450" w:rsidRDefault="00EB1AEB" w:rsidP="00EB1AEB">
            <w:pPr>
              <w:rPr>
                <w:sz w:val="22"/>
                <w:szCs w:val="22"/>
              </w:rPr>
            </w:pPr>
          </w:p>
        </w:tc>
      </w:tr>
      <w:tr w:rsidR="00EB1AEB" w:rsidRPr="001A5450" w14:paraId="7C90E2CB" w14:textId="77777777">
        <w:tc>
          <w:tcPr>
            <w:tcW w:w="1440" w:type="dxa"/>
          </w:tcPr>
          <w:p w14:paraId="6C8B989B" w14:textId="77777777" w:rsidR="00EB1AEB" w:rsidRPr="001A5450" w:rsidRDefault="00EB1AEB" w:rsidP="00EB1AE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26A737C" w14:textId="388F062E" w:rsidR="00EB1AEB" w:rsidRPr="001A5450" w:rsidRDefault="00EB1AEB" w:rsidP="00EB1AEB">
            <w:pPr>
              <w:pStyle w:val="Header"/>
              <w:tabs>
                <w:tab w:val="clear" w:pos="4153"/>
                <w:tab w:val="clear" w:pos="8306"/>
              </w:tabs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minutes of the </w:t>
            </w:r>
            <w:r w:rsidR="00842303">
              <w:rPr>
                <w:sz w:val="22"/>
                <w:szCs w:val="22"/>
              </w:rPr>
              <w:t>summer</w:t>
            </w:r>
            <w:r>
              <w:rPr>
                <w:sz w:val="22"/>
                <w:szCs w:val="22"/>
              </w:rPr>
              <w:t xml:space="preserve"> term meeting held on </w:t>
            </w:r>
            <w:r w:rsidR="00356C02">
              <w:rPr>
                <w:sz w:val="22"/>
                <w:szCs w:val="22"/>
              </w:rPr>
              <w:t xml:space="preserve">Wednesday 17 </w:t>
            </w:r>
            <w:r w:rsidR="00656B6C">
              <w:rPr>
                <w:sz w:val="22"/>
                <w:szCs w:val="22"/>
              </w:rPr>
              <w:t>June</w:t>
            </w:r>
            <w:r>
              <w:rPr>
                <w:sz w:val="22"/>
                <w:szCs w:val="22"/>
              </w:rPr>
              <w:t xml:space="preserve"> 2020</w:t>
            </w:r>
            <w:r w:rsidRPr="001A5450">
              <w:rPr>
                <w:sz w:val="22"/>
                <w:szCs w:val="22"/>
              </w:rPr>
              <w:t xml:space="preserve"> having been previously circulated</w:t>
            </w:r>
            <w:r w:rsidR="005528BC">
              <w:rPr>
                <w:sz w:val="22"/>
                <w:szCs w:val="22"/>
              </w:rPr>
              <w:t xml:space="preserve"> </w:t>
            </w:r>
            <w:r w:rsidRPr="001A5450">
              <w:rPr>
                <w:sz w:val="22"/>
                <w:szCs w:val="22"/>
              </w:rPr>
              <w:t xml:space="preserve">were confirmed and </w:t>
            </w:r>
            <w:r w:rsidR="00EA5151">
              <w:rPr>
                <w:sz w:val="22"/>
                <w:szCs w:val="22"/>
              </w:rPr>
              <w:t xml:space="preserve">electronically </w:t>
            </w:r>
            <w:r w:rsidRPr="001A5450">
              <w:rPr>
                <w:sz w:val="22"/>
                <w:szCs w:val="22"/>
              </w:rPr>
              <w:t>signed by the chair.</w:t>
            </w:r>
          </w:p>
          <w:p w14:paraId="08DD3B96" w14:textId="77777777" w:rsidR="00EB1AEB" w:rsidRPr="001A5450" w:rsidRDefault="00EB1AEB" w:rsidP="00EB1AE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A438D4F" w14:textId="77777777" w:rsidR="00EB1AEB" w:rsidRPr="001A5450" w:rsidRDefault="00EB1AEB" w:rsidP="00EB1AEB">
            <w:pPr>
              <w:rPr>
                <w:sz w:val="22"/>
                <w:szCs w:val="22"/>
              </w:rPr>
            </w:pPr>
          </w:p>
        </w:tc>
      </w:tr>
      <w:tr w:rsidR="00EB1AEB" w:rsidRPr="001A5450" w14:paraId="6CDDFC2E" w14:textId="77777777">
        <w:tc>
          <w:tcPr>
            <w:tcW w:w="1440" w:type="dxa"/>
          </w:tcPr>
          <w:p w14:paraId="5D597071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4B3B9211" w14:textId="77777777" w:rsidR="00EB1AEB" w:rsidRDefault="00EB1AEB" w:rsidP="00EB1AEB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Review of actions</w:t>
            </w:r>
          </w:p>
          <w:p w14:paraId="23F14D56" w14:textId="77777777" w:rsidR="00EB1AEB" w:rsidRDefault="005528BC" w:rsidP="00EB1AE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GB</w:t>
            </w:r>
            <w:r w:rsidR="00C071BF">
              <w:rPr>
                <w:iCs/>
                <w:sz w:val="22"/>
                <w:szCs w:val="22"/>
              </w:rPr>
              <w:t xml:space="preserve">/22/20 Ofsted would not be visiting to inspect schools in the short term so an additional meeting was not yet relevant. </w:t>
            </w:r>
          </w:p>
          <w:p w14:paraId="114594AC" w14:textId="77777777" w:rsidR="00C071BF" w:rsidRDefault="00C071BF" w:rsidP="00EB1AEB">
            <w:pPr>
              <w:rPr>
                <w:iCs/>
                <w:sz w:val="22"/>
                <w:szCs w:val="22"/>
              </w:rPr>
            </w:pPr>
          </w:p>
          <w:p w14:paraId="76BEDC13" w14:textId="77777777" w:rsidR="00C071BF" w:rsidRDefault="00C071BF" w:rsidP="00EB1AE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GB/25/20 Mrs Ghattaora’s appraisal had been completed for the previous year and the next meeting was planned. </w:t>
            </w:r>
          </w:p>
          <w:p w14:paraId="475F690C" w14:textId="4A0B7A8C" w:rsidR="00C071BF" w:rsidRPr="005528BC" w:rsidRDefault="00C071BF" w:rsidP="00EB1AEB">
            <w:pPr>
              <w:rPr>
                <w:i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24DC727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48F8D42A" w14:textId="77777777">
        <w:tc>
          <w:tcPr>
            <w:tcW w:w="1440" w:type="dxa"/>
          </w:tcPr>
          <w:p w14:paraId="1B2068D3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8001532" w14:textId="77777777" w:rsidR="00EB1AEB" w:rsidRDefault="006F5663" w:rsidP="00EB1AEB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Mr Wilson was asked to send an e copy of his signature to be added to minutes.</w:t>
            </w:r>
          </w:p>
          <w:p w14:paraId="456220B9" w14:textId="20CA3280" w:rsidR="006F5663" w:rsidRDefault="006F5663" w:rsidP="00EB1AEB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08E2A47" w14:textId="741066B6" w:rsidR="00EB1AEB" w:rsidRPr="001A5450" w:rsidRDefault="006F5663" w:rsidP="00EB1A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AW</w:t>
            </w:r>
          </w:p>
        </w:tc>
      </w:tr>
      <w:tr w:rsidR="00EB1AEB" w:rsidRPr="001A5450" w14:paraId="77F5B216" w14:textId="77777777">
        <w:tc>
          <w:tcPr>
            <w:tcW w:w="1440" w:type="dxa"/>
          </w:tcPr>
          <w:p w14:paraId="0CF01817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44</w:t>
            </w:r>
            <w:r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71D8F31C" w14:textId="77777777" w:rsidR="00EB1AEB" w:rsidRDefault="00EB1AEB" w:rsidP="00EB1AE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Receipt of minutes and approval of policies from committees and working parties</w:t>
            </w:r>
          </w:p>
          <w:p w14:paraId="5A49E2BD" w14:textId="77777777" w:rsidR="00EB1AEB" w:rsidRDefault="00EB1AEB" w:rsidP="00EB1AEB">
            <w:pPr>
              <w:rPr>
                <w:b/>
                <w:sz w:val="22"/>
                <w:szCs w:val="22"/>
              </w:rPr>
            </w:pPr>
          </w:p>
          <w:p w14:paraId="2AF36153" w14:textId="1C2C95EF" w:rsidR="00656B6C" w:rsidRPr="00656B6C" w:rsidRDefault="00656B6C" w:rsidP="00EB1A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Minutes of the meeting of the </w:t>
            </w:r>
            <w:r w:rsidRPr="00656B6C">
              <w:rPr>
                <w:sz w:val="22"/>
                <w:szCs w:val="22"/>
              </w:rPr>
              <w:t>Finance and General Purposes Committee</w:t>
            </w:r>
            <w:r w:rsidR="00887A04">
              <w:rPr>
                <w:sz w:val="22"/>
                <w:szCs w:val="22"/>
              </w:rPr>
              <w:t xml:space="preserve"> held on 14 October 2020 were available on GovernorHub. </w:t>
            </w:r>
          </w:p>
        </w:tc>
        <w:tc>
          <w:tcPr>
            <w:tcW w:w="1330" w:type="dxa"/>
            <w:gridSpan w:val="2"/>
          </w:tcPr>
          <w:p w14:paraId="55E97336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6D2BBE79" w14:textId="77777777">
        <w:tc>
          <w:tcPr>
            <w:tcW w:w="1440" w:type="dxa"/>
          </w:tcPr>
          <w:p w14:paraId="27BDDD2C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785268C" w14:textId="77777777" w:rsidR="00C071BF" w:rsidRDefault="00C071BF" w:rsidP="00C071BF">
            <w:pPr>
              <w:rPr>
                <w:i/>
                <w:sz w:val="22"/>
                <w:szCs w:val="22"/>
              </w:rPr>
            </w:pPr>
          </w:p>
          <w:p w14:paraId="12307C86" w14:textId="29C38593" w:rsidR="00C071BF" w:rsidRPr="00E1615C" w:rsidRDefault="00887A04" w:rsidP="00C071BF">
            <w:p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School Review Committee was due to meet on </w:t>
            </w:r>
            <w:r w:rsidR="00C071BF" w:rsidRPr="00887A04">
              <w:rPr>
                <w:sz w:val="22"/>
                <w:szCs w:val="22"/>
              </w:rPr>
              <w:t>25 November</w:t>
            </w:r>
            <w:r>
              <w:rPr>
                <w:sz w:val="22"/>
                <w:szCs w:val="22"/>
              </w:rPr>
              <w:t xml:space="preserve"> 2020.</w:t>
            </w:r>
            <w:r w:rsidR="00C071BF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  <w:gridSpan w:val="2"/>
          </w:tcPr>
          <w:p w14:paraId="6925E0BE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49C11035" w14:textId="77777777">
        <w:tc>
          <w:tcPr>
            <w:tcW w:w="1440" w:type="dxa"/>
          </w:tcPr>
          <w:p w14:paraId="423725E9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58B64285" w14:textId="77777777" w:rsidR="00EB1AEB" w:rsidRPr="00B2271E" w:rsidRDefault="00EB1AEB" w:rsidP="00EB1AEB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322D137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EB1AEB" w:rsidRPr="001A5450" w14:paraId="22999C3C" w14:textId="77777777">
        <w:tc>
          <w:tcPr>
            <w:tcW w:w="1440" w:type="dxa"/>
          </w:tcPr>
          <w:p w14:paraId="0E97AA4F" w14:textId="77777777" w:rsidR="00EB1AEB" w:rsidRPr="001A5450" w:rsidRDefault="00EB1AEB" w:rsidP="00EB1AEB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45</w:t>
            </w:r>
            <w:r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6B6D3F23" w14:textId="77777777" w:rsidR="00EB1AEB" w:rsidRPr="00F9699F" w:rsidRDefault="00EB1AEB" w:rsidP="00EB1AEB">
            <w:pPr>
              <w:rPr>
                <w:rFonts w:cs="Arial"/>
                <w:b/>
                <w:sz w:val="22"/>
                <w:szCs w:val="22"/>
              </w:rPr>
            </w:pPr>
            <w:r w:rsidRPr="00F9699F">
              <w:rPr>
                <w:rFonts w:cs="Arial"/>
                <w:b/>
                <w:sz w:val="22"/>
                <w:szCs w:val="22"/>
              </w:rPr>
              <w:t>Financial reporting</w:t>
            </w:r>
            <w:r w:rsidRPr="00F9699F">
              <w:rPr>
                <w:rFonts w:cs="Arial"/>
                <w:b/>
                <w:sz w:val="22"/>
                <w:szCs w:val="22"/>
              </w:rPr>
              <w:br/>
            </w:r>
          </w:p>
        </w:tc>
        <w:tc>
          <w:tcPr>
            <w:tcW w:w="1330" w:type="dxa"/>
            <w:gridSpan w:val="2"/>
          </w:tcPr>
          <w:p w14:paraId="591C0285" w14:textId="77777777" w:rsidR="00EB1AEB" w:rsidRPr="001A5450" w:rsidRDefault="00EB1AEB" w:rsidP="00EB1AEB">
            <w:pPr>
              <w:rPr>
                <w:b/>
                <w:sz w:val="22"/>
                <w:szCs w:val="22"/>
              </w:rPr>
            </w:pPr>
          </w:p>
        </w:tc>
      </w:tr>
      <w:tr w:rsidR="00842303" w:rsidRPr="001A5450" w14:paraId="0FF157CF" w14:textId="77777777">
        <w:tc>
          <w:tcPr>
            <w:tcW w:w="1440" w:type="dxa"/>
          </w:tcPr>
          <w:p w14:paraId="1988315F" w14:textId="77777777" w:rsidR="00842303" w:rsidRPr="001A5450" w:rsidRDefault="00842303" w:rsidP="00842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8DAC41C" w14:textId="77777777" w:rsidR="00842303" w:rsidRPr="00842303" w:rsidRDefault="00842303" w:rsidP="00842303">
            <w:pPr>
              <w:rPr>
                <w:rFonts w:cs="Arial"/>
                <w:i/>
                <w:sz w:val="22"/>
                <w:szCs w:val="22"/>
              </w:rPr>
            </w:pPr>
            <w:r w:rsidRPr="00842303">
              <w:rPr>
                <w:rFonts w:cs="Arial"/>
                <w:i/>
                <w:sz w:val="22"/>
                <w:szCs w:val="22"/>
              </w:rPr>
              <w:t>Year-end re-forecast</w:t>
            </w:r>
          </w:p>
          <w:p w14:paraId="1BA21B4C" w14:textId="44EFA10F" w:rsidR="00842303" w:rsidRPr="00C071BF" w:rsidRDefault="00887A04" w:rsidP="00842303">
            <w:pPr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The year-end re-forecast had been discussed by</w:t>
            </w:r>
            <w:r w:rsidR="00C071BF" w:rsidRPr="00C071BF">
              <w:rPr>
                <w:bCs/>
                <w:iCs/>
                <w:sz w:val="22"/>
                <w:szCs w:val="22"/>
              </w:rPr>
              <w:t xml:space="preserve"> the Finance and General Purposes Committee</w:t>
            </w:r>
            <w:r w:rsidR="00C071BF">
              <w:rPr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1330" w:type="dxa"/>
            <w:gridSpan w:val="2"/>
          </w:tcPr>
          <w:p w14:paraId="34FE0422" w14:textId="77777777" w:rsidR="00842303" w:rsidRPr="001A5450" w:rsidRDefault="00842303" w:rsidP="00842303">
            <w:pPr>
              <w:rPr>
                <w:b/>
                <w:sz w:val="22"/>
                <w:szCs w:val="22"/>
              </w:rPr>
            </w:pPr>
          </w:p>
        </w:tc>
      </w:tr>
      <w:tr w:rsidR="00842303" w:rsidRPr="001A5450" w14:paraId="4284ECDB" w14:textId="77777777">
        <w:tc>
          <w:tcPr>
            <w:tcW w:w="1440" w:type="dxa"/>
          </w:tcPr>
          <w:p w14:paraId="38C2504E" w14:textId="77777777" w:rsidR="00842303" w:rsidRPr="001A5450" w:rsidRDefault="00842303" w:rsidP="00842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18F8B58" w14:textId="77777777" w:rsidR="00842303" w:rsidRDefault="00842303" w:rsidP="00842303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AE15BA0" w14:textId="77777777" w:rsidR="00842303" w:rsidRPr="001A5450" w:rsidRDefault="00842303" w:rsidP="00842303">
            <w:pPr>
              <w:rPr>
                <w:b/>
                <w:sz w:val="22"/>
                <w:szCs w:val="22"/>
              </w:rPr>
            </w:pPr>
          </w:p>
        </w:tc>
      </w:tr>
      <w:tr w:rsidR="00842303" w:rsidRPr="001A5450" w14:paraId="5A653382" w14:textId="77777777">
        <w:tc>
          <w:tcPr>
            <w:tcW w:w="1440" w:type="dxa"/>
          </w:tcPr>
          <w:p w14:paraId="007F5E56" w14:textId="77777777" w:rsidR="00842303" w:rsidRPr="001A5450" w:rsidRDefault="00842303" w:rsidP="00842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3152B560" w14:textId="1258066F" w:rsidR="00842303" w:rsidRDefault="00842303" w:rsidP="00842303">
            <w:pPr>
              <w:rPr>
                <w:rFonts w:cs="Arial"/>
                <w:i/>
                <w:sz w:val="22"/>
                <w:szCs w:val="22"/>
              </w:rPr>
            </w:pPr>
            <w:r w:rsidRPr="00842303">
              <w:rPr>
                <w:rFonts w:cs="Arial"/>
                <w:i/>
                <w:sz w:val="22"/>
                <w:szCs w:val="22"/>
              </w:rPr>
              <w:t>Governors’ Year End Financial Statement for 2019/2020 (including the Committed Balances Return 2019/2020) for information</w:t>
            </w:r>
          </w:p>
          <w:p w14:paraId="4D04FD31" w14:textId="7DC90D32" w:rsidR="00842303" w:rsidRPr="00C071BF" w:rsidRDefault="00C071BF" w:rsidP="00842303">
            <w:pPr>
              <w:rPr>
                <w:rFonts w:cs="Arial"/>
                <w:iCs/>
                <w:sz w:val="22"/>
                <w:szCs w:val="22"/>
              </w:rPr>
            </w:pPr>
            <w:r>
              <w:rPr>
                <w:rFonts w:cs="Arial"/>
                <w:iCs/>
                <w:sz w:val="22"/>
                <w:szCs w:val="22"/>
              </w:rPr>
              <w:t xml:space="preserve">This had been covered in the Finance and General Purposes Committee meeting and was to be covered in greater depth in the headteacher’s report.  </w:t>
            </w:r>
          </w:p>
        </w:tc>
        <w:tc>
          <w:tcPr>
            <w:tcW w:w="1330" w:type="dxa"/>
            <w:gridSpan w:val="2"/>
          </w:tcPr>
          <w:p w14:paraId="5372138F" w14:textId="77777777" w:rsidR="00842303" w:rsidRPr="001A5450" w:rsidRDefault="00842303" w:rsidP="00842303">
            <w:pPr>
              <w:rPr>
                <w:b/>
                <w:sz w:val="22"/>
                <w:szCs w:val="22"/>
              </w:rPr>
            </w:pPr>
          </w:p>
        </w:tc>
      </w:tr>
      <w:tr w:rsidR="00842303" w:rsidRPr="001A5450" w14:paraId="7297C7DB" w14:textId="77777777">
        <w:tc>
          <w:tcPr>
            <w:tcW w:w="1440" w:type="dxa"/>
          </w:tcPr>
          <w:p w14:paraId="7775E4E7" w14:textId="77777777" w:rsidR="00842303" w:rsidRPr="001A5450" w:rsidRDefault="00842303" w:rsidP="00842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00DB7A97" w14:textId="77777777" w:rsidR="00842303" w:rsidRDefault="00842303" w:rsidP="00842303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EFAB251" w14:textId="77777777" w:rsidR="00842303" w:rsidRPr="001A5450" w:rsidRDefault="00842303" w:rsidP="00842303">
            <w:pPr>
              <w:rPr>
                <w:b/>
                <w:sz w:val="22"/>
                <w:szCs w:val="22"/>
              </w:rPr>
            </w:pPr>
          </w:p>
        </w:tc>
      </w:tr>
      <w:tr w:rsidR="00842303" w:rsidRPr="001A5450" w14:paraId="63453809" w14:textId="77777777">
        <w:tc>
          <w:tcPr>
            <w:tcW w:w="1440" w:type="dxa"/>
          </w:tcPr>
          <w:p w14:paraId="43DB20A8" w14:textId="77777777" w:rsidR="00842303" w:rsidRPr="001A5450" w:rsidRDefault="00842303" w:rsidP="00842303">
            <w:pPr>
              <w:jc w:val="both"/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46</w:t>
            </w:r>
            <w:r w:rsidRPr="001A5450">
              <w:rPr>
                <w:b/>
                <w:sz w:val="22"/>
                <w:szCs w:val="22"/>
              </w:rPr>
              <w:t>/</w:t>
            </w:r>
            <w:r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8273" w:type="dxa"/>
          </w:tcPr>
          <w:p w14:paraId="4880AFDD" w14:textId="77777777" w:rsidR="00842303" w:rsidRDefault="00842303" w:rsidP="00842303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Headteacher’s report </w:t>
            </w:r>
          </w:p>
          <w:p w14:paraId="0BE77B2B" w14:textId="77777777" w:rsidR="00842303" w:rsidRDefault="00842303" w:rsidP="00842303">
            <w:pPr>
              <w:rPr>
                <w:sz w:val="22"/>
                <w:szCs w:val="22"/>
              </w:rPr>
            </w:pPr>
          </w:p>
          <w:p w14:paraId="3A4CAC36" w14:textId="77777777" w:rsidR="002218DE" w:rsidRDefault="002218DE" w:rsidP="008423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headteacher presented her report which had been available to governors before the meeting. </w:t>
            </w:r>
          </w:p>
          <w:p w14:paraId="4A6CD7D8" w14:textId="46B574BF" w:rsidR="006C28A5" w:rsidRPr="001A5450" w:rsidRDefault="006C28A5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CA14E4A" w14:textId="77777777" w:rsidR="00842303" w:rsidRPr="001A5450" w:rsidRDefault="00842303" w:rsidP="00842303">
            <w:pPr>
              <w:rPr>
                <w:b/>
                <w:sz w:val="22"/>
                <w:szCs w:val="22"/>
              </w:rPr>
            </w:pPr>
          </w:p>
        </w:tc>
      </w:tr>
      <w:tr w:rsidR="006C28A5" w:rsidRPr="001A5450" w14:paraId="5202D186" w14:textId="77777777">
        <w:tc>
          <w:tcPr>
            <w:tcW w:w="1440" w:type="dxa"/>
          </w:tcPr>
          <w:p w14:paraId="6E0B42D9" w14:textId="77777777" w:rsidR="006C28A5" w:rsidRPr="001A5450" w:rsidRDefault="006C28A5" w:rsidP="00842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54402641" w14:textId="42442673" w:rsidR="006C28A5" w:rsidRDefault="006C28A5" w:rsidP="00842303">
            <w:pPr>
              <w:rPr>
                <w:bCs/>
                <w:sz w:val="22"/>
                <w:szCs w:val="22"/>
              </w:rPr>
            </w:pPr>
            <w:r w:rsidRPr="006C28A5">
              <w:rPr>
                <w:b/>
                <w:sz w:val="22"/>
                <w:szCs w:val="22"/>
              </w:rPr>
              <w:t>Are you full?</w:t>
            </w:r>
            <w:r>
              <w:rPr>
                <w:bCs/>
                <w:sz w:val="22"/>
                <w:szCs w:val="22"/>
              </w:rPr>
              <w:t xml:space="preserve"> Yes children had joined to fill the spaces made by children who had left</w:t>
            </w:r>
            <w:r w:rsidR="00887A04">
              <w:rPr>
                <w:bCs/>
                <w:sz w:val="22"/>
                <w:szCs w:val="22"/>
              </w:rPr>
              <w:t xml:space="preserve">, and the new pupils had brought specific needs. </w:t>
            </w:r>
          </w:p>
          <w:p w14:paraId="7C41CCC3" w14:textId="77777777" w:rsidR="006C28A5" w:rsidRDefault="006C28A5" w:rsidP="00842303">
            <w:pPr>
              <w:rPr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 xml:space="preserve">How do the additional children with special needs affect the school? </w:t>
            </w:r>
            <w:r>
              <w:rPr>
                <w:bCs/>
                <w:sz w:val="22"/>
                <w:szCs w:val="22"/>
              </w:rPr>
              <w:t xml:space="preserve">There was no transition and no additional funding yet. </w:t>
            </w:r>
          </w:p>
          <w:p w14:paraId="2764C819" w14:textId="77777777" w:rsidR="006C28A5" w:rsidRDefault="006C28A5" w:rsidP="00842303">
            <w:pPr>
              <w:rPr>
                <w:bCs/>
                <w:sz w:val="22"/>
                <w:szCs w:val="22"/>
              </w:rPr>
            </w:pPr>
          </w:p>
          <w:p w14:paraId="3FB1DE56" w14:textId="4B9294F0" w:rsidR="006C28A5" w:rsidRDefault="006C28A5" w:rsidP="0084230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Staff absences had not </w:t>
            </w:r>
            <w:r w:rsidR="005C3DDD">
              <w:rPr>
                <w:bCs/>
                <w:sz w:val="22"/>
                <w:szCs w:val="22"/>
              </w:rPr>
              <w:t xml:space="preserve">yet </w:t>
            </w:r>
            <w:r>
              <w:rPr>
                <w:bCs/>
                <w:sz w:val="22"/>
                <w:szCs w:val="22"/>
              </w:rPr>
              <w:t xml:space="preserve">been calculated as there were several complications </w:t>
            </w:r>
            <w:r w:rsidR="00887A04">
              <w:rPr>
                <w:bCs/>
                <w:sz w:val="22"/>
                <w:szCs w:val="22"/>
              </w:rPr>
              <w:t xml:space="preserve">in gathering data </w:t>
            </w:r>
            <w:r>
              <w:rPr>
                <w:bCs/>
                <w:sz w:val="22"/>
                <w:szCs w:val="22"/>
              </w:rPr>
              <w:t xml:space="preserve">with self-isolating and illnesses. </w:t>
            </w:r>
          </w:p>
          <w:p w14:paraId="47E80017" w14:textId="77777777" w:rsidR="006C28A5" w:rsidRDefault="006C28A5" w:rsidP="0084230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Adults in school were working hard to ensure they maintained social distances and were wearing masks when not in the classroom. </w:t>
            </w:r>
          </w:p>
          <w:p w14:paraId="411060FD" w14:textId="5CD08E17" w:rsidR="006C28A5" w:rsidRPr="006C28A5" w:rsidRDefault="006C28A5" w:rsidP="00842303">
            <w:pPr>
              <w:rPr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C65A1F4" w14:textId="77777777" w:rsidR="006C28A5" w:rsidRPr="001A5450" w:rsidRDefault="006C28A5" w:rsidP="00842303">
            <w:pPr>
              <w:rPr>
                <w:b/>
                <w:sz w:val="22"/>
                <w:szCs w:val="22"/>
              </w:rPr>
            </w:pPr>
          </w:p>
        </w:tc>
      </w:tr>
      <w:tr w:rsidR="006C28A5" w:rsidRPr="001A5450" w14:paraId="5DB808CE" w14:textId="77777777">
        <w:tc>
          <w:tcPr>
            <w:tcW w:w="1440" w:type="dxa"/>
          </w:tcPr>
          <w:p w14:paraId="5E9F4800" w14:textId="77777777" w:rsidR="006C28A5" w:rsidRPr="001A5450" w:rsidRDefault="006C28A5" w:rsidP="0084230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D179204" w14:textId="6C9C1C6E" w:rsidR="006C28A5" w:rsidRDefault="006C28A5" w:rsidP="0084230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Staff hours had been increased where possible to ensure staff did not mix in different classes</w:t>
            </w:r>
            <w:r w:rsidR="00541C57">
              <w:rPr>
                <w:bCs/>
                <w:sz w:val="22"/>
                <w:szCs w:val="22"/>
              </w:rPr>
              <w:t xml:space="preserve"> during the pandemic. </w:t>
            </w:r>
          </w:p>
          <w:p w14:paraId="6B49ED21" w14:textId="30058CAE" w:rsidR="006C28A5" w:rsidRDefault="00887A04" w:rsidP="0084230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 c</w:t>
            </w:r>
            <w:r w:rsidR="006C28A5">
              <w:rPr>
                <w:bCs/>
                <w:sz w:val="22"/>
                <w:szCs w:val="22"/>
              </w:rPr>
              <w:t xml:space="preserve">oncern </w:t>
            </w:r>
            <w:r w:rsidR="008E0504">
              <w:rPr>
                <w:bCs/>
                <w:sz w:val="22"/>
                <w:szCs w:val="22"/>
              </w:rPr>
              <w:t xml:space="preserve">over staffing and Covid-19 </w:t>
            </w:r>
            <w:r w:rsidR="006C28A5">
              <w:rPr>
                <w:bCs/>
                <w:sz w:val="22"/>
                <w:szCs w:val="22"/>
              </w:rPr>
              <w:t xml:space="preserve">had been raised by a member of staff and Mrs Ghattaora </w:t>
            </w:r>
            <w:r w:rsidR="00256D2C">
              <w:rPr>
                <w:bCs/>
                <w:sz w:val="22"/>
                <w:szCs w:val="22"/>
              </w:rPr>
              <w:t xml:space="preserve">described the situation. </w:t>
            </w:r>
          </w:p>
          <w:p w14:paraId="6EA415A7" w14:textId="27043A78" w:rsidR="00256D2C" w:rsidRDefault="00256D2C" w:rsidP="00842303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Governors discussed the situation at length including: </w:t>
            </w:r>
          </w:p>
          <w:p w14:paraId="09C323DE" w14:textId="5FF2B6D7" w:rsidR="00256D2C" w:rsidRDefault="00256D2C" w:rsidP="00256D2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 details of the work of the member of staff</w:t>
            </w:r>
            <w:r w:rsidR="00887A04">
              <w:rPr>
                <w:rFonts w:ascii="Arial" w:hAnsi="Arial" w:cs="Arial"/>
                <w:bCs/>
              </w:rPr>
              <w:t xml:space="preserve"> involved</w:t>
            </w:r>
          </w:p>
          <w:p w14:paraId="7D5D48D1" w14:textId="0D5809AD" w:rsidR="008E0504" w:rsidRDefault="008E0504" w:rsidP="00256D2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Precautions in place </w:t>
            </w:r>
          </w:p>
          <w:p w14:paraId="4FBF3F81" w14:textId="5CDF10CE" w:rsidR="00256D2C" w:rsidRPr="00256D2C" w:rsidRDefault="00256D2C" w:rsidP="00256D2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</w:t>
            </w:r>
            <w:r w:rsidRPr="00256D2C">
              <w:rPr>
                <w:rFonts w:ascii="Arial" w:hAnsi="Arial" w:cs="Arial"/>
                <w:bCs/>
              </w:rPr>
              <w:t xml:space="preserve">he amount of mixing with adults and children </w:t>
            </w:r>
          </w:p>
          <w:p w14:paraId="267CF931" w14:textId="6C6BACC4" w:rsidR="00256D2C" w:rsidRDefault="00256D2C" w:rsidP="00256D2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 w:rsidRPr="00256D2C">
              <w:rPr>
                <w:rFonts w:ascii="Arial" w:hAnsi="Arial" w:cs="Arial"/>
                <w:bCs/>
              </w:rPr>
              <w:t>The situation in other schools</w:t>
            </w:r>
          </w:p>
          <w:p w14:paraId="79CFDB8D" w14:textId="6A8A3EE3" w:rsidR="00256D2C" w:rsidRDefault="00256D2C" w:rsidP="00256D2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The concerns of the </w:t>
            </w:r>
            <w:r w:rsidR="00887A04">
              <w:rPr>
                <w:rFonts w:ascii="Arial" w:hAnsi="Arial" w:cs="Arial"/>
                <w:bCs/>
              </w:rPr>
              <w:t>member of staff</w:t>
            </w:r>
          </w:p>
          <w:p w14:paraId="56423F93" w14:textId="549B7889" w:rsidR="00256D2C" w:rsidRDefault="006F5663" w:rsidP="00256D2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The situation if the member of staff refused to comply</w:t>
            </w:r>
          </w:p>
          <w:p w14:paraId="6B6BF316" w14:textId="154AA450" w:rsidR="00887A04" w:rsidRDefault="00887A04" w:rsidP="00256D2C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Implications for other aspects of the work of the school</w:t>
            </w:r>
          </w:p>
          <w:p w14:paraId="1F9A0271" w14:textId="0577FBCE" w:rsidR="006C28A5" w:rsidRPr="008E0504" w:rsidRDefault="00256D2C" w:rsidP="00842303">
            <w:pPr>
              <w:rPr>
                <w:rFonts w:cs="Arial"/>
                <w:bCs/>
                <w:sz w:val="22"/>
                <w:szCs w:val="22"/>
              </w:rPr>
            </w:pPr>
            <w:r>
              <w:rPr>
                <w:rFonts w:cs="Arial"/>
                <w:bCs/>
                <w:sz w:val="22"/>
                <w:szCs w:val="22"/>
              </w:rPr>
              <w:t>Governors agreed that the school had f</w:t>
            </w:r>
            <w:r w:rsidRPr="00256D2C">
              <w:rPr>
                <w:rFonts w:cs="Arial"/>
                <w:bCs/>
                <w:sz w:val="22"/>
                <w:szCs w:val="22"/>
              </w:rPr>
              <w:t>ollowed guidelines and put in place appropriate measures</w:t>
            </w:r>
            <w:r>
              <w:rPr>
                <w:rFonts w:cs="Arial"/>
                <w:bCs/>
                <w:sz w:val="22"/>
                <w:szCs w:val="22"/>
              </w:rPr>
              <w:t xml:space="preserve"> to make the school as safe as it could be. </w:t>
            </w:r>
          </w:p>
        </w:tc>
        <w:tc>
          <w:tcPr>
            <w:tcW w:w="1330" w:type="dxa"/>
            <w:gridSpan w:val="2"/>
          </w:tcPr>
          <w:p w14:paraId="725C65BD" w14:textId="77777777" w:rsidR="006C28A5" w:rsidRPr="001A5450" w:rsidRDefault="006C28A5" w:rsidP="00842303">
            <w:pPr>
              <w:rPr>
                <w:b/>
                <w:sz w:val="22"/>
                <w:szCs w:val="22"/>
              </w:rPr>
            </w:pPr>
          </w:p>
        </w:tc>
      </w:tr>
      <w:tr w:rsidR="00842303" w:rsidRPr="001A5450" w14:paraId="03D57649" w14:textId="77777777">
        <w:tc>
          <w:tcPr>
            <w:tcW w:w="1440" w:type="dxa"/>
          </w:tcPr>
          <w:p w14:paraId="71839239" w14:textId="77777777" w:rsidR="00842303" w:rsidRPr="006B2D70" w:rsidRDefault="00842303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F8D968E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5D5BD8C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</w:tr>
      <w:tr w:rsidR="00842303" w:rsidRPr="001A5450" w14:paraId="156EE7FC" w14:textId="77777777">
        <w:tc>
          <w:tcPr>
            <w:tcW w:w="1440" w:type="dxa"/>
          </w:tcPr>
          <w:p w14:paraId="2F277A81" w14:textId="77777777" w:rsidR="00842303" w:rsidRPr="008245F3" w:rsidRDefault="00842303" w:rsidP="00842303">
            <w:pPr>
              <w:jc w:val="both"/>
              <w:rPr>
                <w:b/>
                <w:sz w:val="22"/>
                <w:szCs w:val="22"/>
              </w:rPr>
            </w:pPr>
            <w:r w:rsidRPr="008245F3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47</w:t>
            </w:r>
            <w:r w:rsidRPr="008245F3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1893723E" w14:textId="77777777" w:rsidR="00842303" w:rsidRPr="008245F3" w:rsidRDefault="00842303" w:rsidP="00842303">
            <w:pPr>
              <w:rPr>
                <w:b/>
                <w:sz w:val="22"/>
                <w:szCs w:val="22"/>
              </w:rPr>
            </w:pPr>
            <w:r w:rsidRPr="008245F3">
              <w:rPr>
                <w:b/>
                <w:sz w:val="22"/>
                <w:szCs w:val="22"/>
              </w:rPr>
              <w:t>Update on appraisal process for headteacher and staff</w:t>
            </w:r>
          </w:p>
          <w:p w14:paraId="6B928405" w14:textId="77777777" w:rsidR="00842303" w:rsidRPr="008245F3" w:rsidRDefault="00842303" w:rsidP="00842303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EDFA94D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</w:tr>
      <w:tr w:rsidR="00842303" w:rsidRPr="001A5450" w14:paraId="0A922E05" w14:textId="77777777">
        <w:tc>
          <w:tcPr>
            <w:tcW w:w="1440" w:type="dxa"/>
          </w:tcPr>
          <w:p w14:paraId="5AC66F82" w14:textId="77777777" w:rsidR="00842303" w:rsidRPr="006B2D70" w:rsidRDefault="00842303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9B0BA94" w14:textId="77777777" w:rsidR="00842303" w:rsidRPr="00842303" w:rsidRDefault="00842303" w:rsidP="00842303">
            <w:pPr>
              <w:rPr>
                <w:rFonts w:cs="Arial"/>
                <w:i/>
                <w:sz w:val="22"/>
                <w:szCs w:val="22"/>
              </w:rPr>
            </w:pPr>
            <w:r w:rsidRPr="00842303">
              <w:rPr>
                <w:rFonts w:cs="Arial"/>
                <w:i/>
                <w:sz w:val="22"/>
                <w:szCs w:val="22"/>
              </w:rPr>
              <w:t>Confirm external appraisal adviser for the Headteacher</w:t>
            </w:r>
          </w:p>
          <w:p w14:paraId="5BF265E7" w14:textId="21EBF8DE" w:rsidR="00842303" w:rsidRPr="00B3571A" w:rsidRDefault="00B3571A" w:rsidP="00842303">
            <w:pPr>
              <w:rPr>
                <w:rFonts w:cs="Arial"/>
                <w:iCs/>
                <w:sz w:val="22"/>
                <w:szCs w:val="22"/>
              </w:rPr>
            </w:pPr>
            <w:r>
              <w:rPr>
                <w:rFonts w:cs="Arial"/>
                <w:iCs/>
                <w:sz w:val="22"/>
                <w:szCs w:val="22"/>
              </w:rPr>
              <w:t xml:space="preserve">Julie Wardell was confirmed </w:t>
            </w:r>
            <w:r w:rsidR="00887A04">
              <w:rPr>
                <w:rFonts w:cs="Arial"/>
                <w:iCs/>
                <w:sz w:val="22"/>
                <w:szCs w:val="22"/>
              </w:rPr>
              <w:t xml:space="preserve">as the external appraisal adviser. </w:t>
            </w:r>
          </w:p>
        </w:tc>
        <w:tc>
          <w:tcPr>
            <w:tcW w:w="1330" w:type="dxa"/>
            <w:gridSpan w:val="2"/>
          </w:tcPr>
          <w:p w14:paraId="7D3C3A36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</w:tr>
      <w:tr w:rsidR="00842303" w:rsidRPr="001A5450" w14:paraId="5A375E15" w14:textId="77777777">
        <w:tc>
          <w:tcPr>
            <w:tcW w:w="1440" w:type="dxa"/>
          </w:tcPr>
          <w:p w14:paraId="24FC27CC" w14:textId="77777777" w:rsidR="00842303" w:rsidRPr="006B2D70" w:rsidRDefault="00842303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88F7680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2C211F3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</w:tr>
      <w:tr w:rsidR="00842303" w:rsidRPr="001A5450" w14:paraId="44AF538B" w14:textId="77777777">
        <w:tc>
          <w:tcPr>
            <w:tcW w:w="1440" w:type="dxa"/>
          </w:tcPr>
          <w:p w14:paraId="19213E6C" w14:textId="77777777" w:rsidR="00842303" w:rsidRPr="006B2D70" w:rsidRDefault="00842303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B647334" w14:textId="77777777" w:rsidR="00842303" w:rsidRPr="00842303" w:rsidRDefault="00842303" w:rsidP="00842303">
            <w:pPr>
              <w:rPr>
                <w:rFonts w:cs="Arial"/>
                <w:i/>
                <w:sz w:val="22"/>
                <w:szCs w:val="22"/>
              </w:rPr>
            </w:pPr>
            <w:r w:rsidRPr="00842303">
              <w:rPr>
                <w:rFonts w:cs="Arial"/>
                <w:i/>
                <w:sz w:val="22"/>
                <w:szCs w:val="22"/>
              </w:rPr>
              <w:t>Confirm/appoint appraisal governors</w:t>
            </w:r>
          </w:p>
          <w:p w14:paraId="47A44DAF" w14:textId="48FB9CF4" w:rsidR="00842303" w:rsidRPr="00842303" w:rsidRDefault="00541C57" w:rsidP="00842303">
            <w:pPr>
              <w:rPr>
                <w:i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 Morley and Mr Wilson were agreed as appraisal governors. </w:t>
            </w:r>
          </w:p>
        </w:tc>
        <w:tc>
          <w:tcPr>
            <w:tcW w:w="1330" w:type="dxa"/>
            <w:gridSpan w:val="2"/>
          </w:tcPr>
          <w:p w14:paraId="05450A78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</w:tr>
      <w:tr w:rsidR="00842303" w:rsidRPr="001A5450" w14:paraId="730F7F91" w14:textId="77777777">
        <w:tc>
          <w:tcPr>
            <w:tcW w:w="1440" w:type="dxa"/>
          </w:tcPr>
          <w:p w14:paraId="1524CCF2" w14:textId="77777777" w:rsidR="00842303" w:rsidRPr="006B2D70" w:rsidRDefault="00842303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FD72466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B9C37A5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</w:tr>
      <w:tr w:rsidR="00842303" w:rsidRPr="001A5450" w14:paraId="3DC3465B" w14:textId="77777777">
        <w:tc>
          <w:tcPr>
            <w:tcW w:w="1440" w:type="dxa"/>
          </w:tcPr>
          <w:p w14:paraId="349DDA95" w14:textId="77777777" w:rsidR="00842303" w:rsidRPr="006B2D70" w:rsidRDefault="00842303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6D7582D" w14:textId="77777777" w:rsidR="00842303" w:rsidRPr="00842303" w:rsidRDefault="00842303" w:rsidP="00842303">
            <w:pPr>
              <w:rPr>
                <w:rFonts w:cs="Arial"/>
                <w:i/>
                <w:sz w:val="22"/>
                <w:szCs w:val="22"/>
              </w:rPr>
            </w:pPr>
            <w:r w:rsidRPr="00842303">
              <w:rPr>
                <w:rFonts w:cs="Arial"/>
                <w:i/>
                <w:sz w:val="22"/>
                <w:szCs w:val="22"/>
              </w:rPr>
              <w:t>Confirm Quality Assurance arrangements</w:t>
            </w:r>
          </w:p>
          <w:p w14:paraId="2E5E8C38" w14:textId="535E662C" w:rsidR="00842303" w:rsidRPr="00B3571A" w:rsidRDefault="00887A04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Miss</w:t>
            </w:r>
            <w:r w:rsidR="00B3571A">
              <w:rPr>
                <w:iCs/>
                <w:sz w:val="22"/>
                <w:szCs w:val="22"/>
              </w:rPr>
              <w:t xml:space="preserve"> Flint agreed to take this role. </w:t>
            </w:r>
          </w:p>
        </w:tc>
        <w:tc>
          <w:tcPr>
            <w:tcW w:w="1330" w:type="dxa"/>
            <w:gridSpan w:val="2"/>
          </w:tcPr>
          <w:p w14:paraId="7C35F9F6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</w:tr>
      <w:tr w:rsidR="00936F3C" w:rsidRPr="001A5450" w14:paraId="35DA54BF" w14:textId="77777777">
        <w:tc>
          <w:tcPr>
            <w:tcW w:w="1440" w:type="dxa"/>
          </w:tcPr>
          <w:p w14:paraId="076EF1CB" w14:textId="77777777" w:rsidR="00936F3C" w:rsidRPr="006B2D70" w:rsidRDefault="00936F3C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63EBF54" w14:textId="77777777" w:rsidR="00936F3C" w:rsidRPr="006B2D70" w:rsidRDefault="00936F3C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03ED766" w14:textId="77777777" w:rsidR="00936F3C" w:rsidRPr="006B2D70" w:rsidRDefault="00936F3C" w:rsidP="00842303">
            <w:pPr>
              <w:rPr>
                <w:sz w:val="22"/>
                <w:szCs w:val="22"/>
              </w:rPr>
            </w:pPr>
          </w:p>
        </w:tc>
      </w:tr>
      <w:tr w:rsidR="00936F3C" w:rsidRPr="001A5450" w14:paraId="73289132" w14:textId="77777777">
        <w:tc>
          <w:tcPr>
            <w:tcW w:w="1440" w:type="dxa"/>
          </w:tcPr>
          <w:p w14:paraId="13F2046C" w14:textId="77777777" w:rsidR="00936F3C" w:rsidRPr="00946780" w:rsidRDefault="00936F3C" w:rsidP="00842303">
            <w:pPr>
              <w:jc w:val="both"/>
              <w:rPr>
                <w:b/>
                <w:sz w:val="22"/>
                <w:szCs w:val="22"/>
              </w:rPr>
            </w:pPr>
            <w:r w:rsidRPr="00946780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48</w:t>
            </w:r>
            <w:r w:rsidRPr="00946780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1E33D2E5" w14:textId="77777777" w:rsidR="00936F3C" w:rsidRDefault="00936F3C" w:rsidP="00946780">
            <w:pPr>
              <w:rPr>
                <w:b/>
                <w:sz w:val="22"/>
                <w:szCs w:val="22"/>
              </w:rPr>
            </w:pPr>
            <w:r w:rsidRPr="00936F3C">
              <w:rPr>
                <w:b/>
                <w:sz w:val="22"/>
                <w:szCs w:val="22"/>
              </w:rPr>
              <w:t>Receive headteacher’s annual report on whole school appraisal process and consider/ratify headteacher pay recommendations for all staff</w:t>
            </w:r>
            <w:r w:rsidRPr="00936F3C">
              <w:rPr>
                <w:b/>
                <w:sz w:val="22"/>
                <w:szCs w:val="22"/>
              </w:rPr>
              <w:br/>
            </w:r>
          </w:p>
          <w:p w14:paraId="6E89BEBA" w14:textId="77777777" w:rsidR="00887A04" w:rsidRDefault="00B3571A" w:rsidP="0094678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Annual Report </w:t>
            </w:r>
            <w:r w:rsidR="00887A04">
              <w:rPr>
                <w:bCs/>
                <w:sz w:val="22"/>
                <w:szCs w:val="22"/>
              </w:rPr>
              <w:t xml:space="preserve">on the appraisal process </w:t>
            </w:r>
            <w:r>
              <w:rPr>
                <w:bCs/>
                <w:sz w:val="22"/>
                <w:szCs w:val="22"/>
              </w:rPr>
              <w:t xml:space="preserve">had been included in the headteacher’s report. </w:t>
            </w:r>
          </w:p>
          <w:p w14:paraId="453F490F" w14:textId="77777777" w:rsidR="00887A04" w:rsidRDefault="00887A04" w:rsidP="00946780">
            <w:pPr>
              <w:rPr>
                <w:bCs/>
                <w:sz w:val="22"/>
                <w:szCs w:val="22"/>
              </w:rPr>
            </w:pPr>
          </w:p>
          <w:p w14:paraId="468ED56E" w14:textId="234C0BB1" w:rsidR="00B3571A" w:rsidRDefault="008E0504" w:rsidP="0094678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Pay r</w:t>
            </w:r>
            <w:r w:rsidR="00B3571A">
              <w:rPr>
                <w:bCs/>
                <w:sz w:val="22"/>
                <w:szCs w:val="22"/>
              </w:rPr>
              <w:t xml:space="preserve">ecommendations had gone to the </w:t>
            </w:r>
            <w:r w:rsidR="00887A04">
              <w:rPr>
                <w:bCs/>
                <w:sz w:val="22"/>
                <w:szCs w:val="22"/>
              </w:rPr>
              <w:t>P</w:t>
            </w:r>
            <w:r w:rsidR="00B3571A">
              <w:rPr>
                <w:bCs/>
                <w:sz w:val="22"/>
                <w:szCs w:val="22"/>
              </w:rPr>
              <w:t xml:space="preserve">ay </w:t>
            </w:r>
            <w:r w:rsidR="00887A04">
              <w:rPr>
                <w:bCs/>
                <w:sz w:val="22"/>
                <w:szCs w:val="22"/>
              </w:rPr>
              <w:t>C</w:t>
            </w:r>
            <w:r w:rsidR="00B3571A">
              <w:rPr>
                <w:bCs/>
                <w:sz w:val="22"/>
                <w:szCs w:val="22"/>
              </w:rPr>
              <w:t>ommittee</w:t>
            </w:r>
            <w:r w:rsidR="00887A04">
              <w:rPr>
                <w:bCs/>
                <w:sz w:val="22"/>
                <w:szCs w:val="22"/>
              </w:rPr>
              <w:t xml:space="preserve">. </w:t>
            </w:r>
          </w:p>
          <w:p w14:paraId="02042EA1" w14:textId="77777777" w:rsidR="00887A04" w:rsidRDefault="00887A04" w:rsidP="00946780">
            <w:pPr>
              <w:rPr>
                <w:bCs/>
                <w:sz w:val="22"/>
                <w:szCs w:val="22"/>
              </w:rPr>
            </w:pPr>
          </w:p>
          <w:p w14:paraId="5CD47FAF" w14:textId="77777777" w:rsidR="00887A04" w:rsidRDefault="00887A04" w:rsidP="0094678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The Appraisal Policy </w:t>
            </w:r>
            <w:r w:rsidR="00B3571A">
              <w:rPr>
                <w:bCs/>
                <w:sz w:val="22"/>
                <w:szCs w:val="22"/>
              </w:rPr>
              <w:t xml:space="preserve">had </w:t>
            </w:r>
            <w:r>
              <w:rPr>
                <w:bCs/>
                <w:sz w:val="22"/>
                <w:szCs w:val="22"/>
              </w:rPr>
              <w:t xml:space="preserve">been agreed </w:t>
            </w:r>
            <w:r w:rsidR="00B3571A">
              <w:rPr>
                <w:bCs/>
                <w:sz w:val="22"/>
                <w:szCs w:val="22"/>
              </w:rPr>
              <w:t xml:space="preserve">by the </w:t>
            </w:r>
            <w:r>
              <w:rPr>
                <w:bCs/>
                <w:sz w:val="22"/>
                <w:szCs w:val="22"/>
              </w:rPr>
              <w:t>F</w:t>
            </w:r>
            <w:r w:rsidR="00B3571A">
              <w:rPr>
                <w:bCs/>
                <w:sz w:val="22"/>
                <w:szCs w:val="22"/>
              </w:rPr>
              <w:t xml:space="preserve">inance </w:t>
            </w:r>
            <w:r>
              <w:rPr>
                <w:bCs/>
                <w:sz w:val="22"/>
                <w:szCs w:val="22"/>
              </w:rPr>
              <w:t>and General Purposes C</w:t>
            </w:r>
            <w:r w:rsidR="00B3571A">
              <w:rPr>
                <w:bCs/>
                <w:sz w:val="22"/>
                <w:szCs w:val="22"/>
              </w:rPr>
              <w:t>ommittee who had ensured effective appraisal arrangement</w:t>
            </w:r>
            <w:r>
              <w:rPr>
                <w:bCs/>
                <w:sz w:val="22"/>
                <w:szCs w:val="22"/>
              </w:rPr>
              <w:t>s</w:t>
            </w:r>
            <w:r w:rsidR="00B3571A">
              <w:rPr>
                <w:bCs/>
                <w:sz w:val="22"/>
                <w:szCs w:val="22"/>
              </w:rPr>
              <w:t xml:space="preserve"> were in place.</w:t>
            </w:r>
          </w:p>
          <w:p w14:paraId="46A05F54" w14:textId="2C6C9673" w:rsidR="00B3571A" w:rsidRPr="00B3571A" w:rsidRDefault="00B3571A" w:rsidP="00946780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  <w:gridSpan w:val="2"/>
          </w:tcPr>
          <w:p w14:paraId="1175E6EB" w14:textId="77777777" w:rsidR="00936F3C" w:rsidRPr="006B2D70" w:rsidRDefault="00936F3C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48C3754B" w14:textId="77777777">
        <w:tc>
          <w:tcPr>
            <w:tcW w:w="1440" w:type="dxa"/>
          </w:tcPr>
          <w:p w14:paraId="2FD5EE0A" w14:textId="77777777" w:rsidR="00D0692E" w:rsidRPr="00D0692E" w:rsidRDefault="00D0692E" w:rsidP="00842303">
            <w:pPr>
              <w:jc w:val="both"/>
              <w:rPr>
                <w:b/>
                <w:sz w:val="22"/>
                <w:szCs w:val="22"/>
              </w:rPr>
            </w:pPr>
            <w:r w:rsidRPr="00D0692E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49</w:t>
            </w:r>
            <w:r w:rsidRPr="00D0692E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3D19C4E8" w14:textId="77777777" w:rsidR="00D0692E" w:rsidRPr="006B2D70" w:rsidRDefault="00D0692E" w:rsidP="00C60CE8">
            <w:pPr>
              <w:rPr>
                <w:sz w:val="22"/>
                <w:szCs w:val="22"/>
              </w:rPr>
            </w:pPr>
            <w:r w:rsidRPr="00D0692E">
              <w:rPr>
                <w:rFonts w:cs="Arial"/>
                <w:b/>
                <w:sz w:val="22"/>
                <w:szCs w:val="22"/>
              </w:rPr>
              <w:t>Review of delegation and organisation of committees (deferred from Summer Term)</w:t>
            </w:r>
            <w:r w:rsidRPr="00D0692E">
              <w:rPr>
                <w:rFonts w:cs="Arial"/>
                <w:b/>
                <w:sz w:val="22"/>
                <w:szCs w:val="22"/>
              </w:rPr>
              <w:br/>
            </w:r>
          </w:p>
        </w:tc>
        <w:tc>
          <w:tcPr>
            <w:tcW w:w="1330" w:type="dxa"/>
            <w:gridSpan w:val="2"/>
          </w:tcPr>
          <w:p w14:paraId="20A3D8DE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19F24B2D" w14:textId="77777777">
        <w:tc>
          <w:tcPr>
            <w:tcW w:w="1440" w:type="dxa"/>
          </w:tcPr>
          <w:p w14:paraId="0D77A460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22CD5B6" w14:textId="37693F25" w:rsidR="006C08B0" w:rsidRPr="008E0504" w:rsidRDefault="00D0692E" w:rsidP="00842303">
            <w:pPr>
              <w:contextualSpacing/>
              <w:rPr>
                <w:rFonts w:cs="Arial"/>
                <w:i/>
                <w:sz w:val="22"/>
                <w:szCs w:val="22"/>
              </w:rPr>
            </w:pPr>
            <w:r w:rsidRPr="00D0692E">
              <w:rPr>
                <w:rFonts w:cs="Arial"/>
                <w:i/>
                <w:sz w:val="22"/>
                <w:szCs w:val="22"/>
              </w:rPr>
              <w:t>Agree committee structure and membership of committees</w:t>
            </w:r>
          </w:p>
          <w:p w14:paraId="420A7FC5" w14:textId="7C26AE64" w:rsidR="006C08B0" w:rsidRDefault="006C08B0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Governors agreed to maintain the current committee structure. Membership of committees was agreed as</w:t>
            </w:r>
            <w:r w:rsidR="008E0504">
              <w:rPr>
                <w:iCs/>
                <w:sz w:val="22"/>
                <w:szCs w:val="22"/>
              </w:rPr>
              <w:t xml:space="preserve"> follows</w:t>
            </w:r>
            <w:r>
              <w:rPr>
                <w:iCs/>
                <w:sz w:val="22"/>
                <w:szCs w:val="22"/>
              </w:rPr>
              <w:t xml:space="preserve">: </w:t>
            </w:r>
          </w:p>
          <w:p w14:paraId="4139AEE3" w14:textId="0C3F4F10" w:rsidR="006C08B0" w:rsidRDefault="006C08B0" w:rsidP="00842303">
            <w:pPr>
              <w:rPr>
                <w:iCs/>
                <w:sz w:val="22"/>
                <w:szCs w:val="22"/>
              </w:rPr>
            </w:pPr>
          </w:p>
          <w:p w14:paraId="73C8DEDE" w14:textId="7C1AE47A" w:rsidR="000322B4" w:rsidRDefault="000322B4" w:rsidP="00842303">
            <w:pPr>
              <w:rPr>
                <w:iCs/>
                <w:sz w:val="22"/>
                <w:szCs w:val="22"/>
              </w:rPr>
            </w:pPr>
          </w:p>
          <w:p w14:paraId="2EBC2A03" w14:textId="03A47B27" w:rsidR="000322B4" w:rsidRDefault="000322B4" w:rsidP="00842303">
            <w:pPr>
              <w:rPr>
                <w:iCs/>
                <w:sz w:val="22"/>
                <w:szCs w:val="22"/>
              </w:rPr>
            </w:pPr>
          </w:p>
          <w:p w14:paraId="58153446" w14:textId="4083489B" w:rsidR="000322B4" w:rsidRDefault="000322B4" w:rsidP="00842303">
            <w:pPr>
              <w:rPr>
                <w:iCs/>
                <w:sz w:val="22"/>
                <w:szCs w:val="22"/>
              </w:rPr>
            </w:pPr>
          </w:p>
          <w:p w14:paraId="078540B9" w14:textId="77777777" w:rsidR="000322B4" w:rsidRDefault="000322B4" w:rsidP="00842303">
            <w:pPr>
              <w:rPr>
                <w:iCs/>
                <w:sz w:val="22"/>
                <w:szCs w:val="22"/>
              </w:rPr>
            </w:pPr>
          </w:p>
          <w:p w14:paraId="30C7E6A3" w14:textId="0D3A6CDE" w:rsidR="00D0692E" w:rsidRPr="006C08B0" w:rsidRDefault="00F259CD" w:rsidP="00842303">
            <w:pPr>
              <w:rPr>
                <w:i/>
                <w:iCs/>
                <w:sz w:val="22"/>
                <w:szCs w:val="22"/>
              </w:rPr>
            </w:pPr>
            <w:r w:rsidRPr="006C08B0">
              <w:rPr>
                <w:i/>
                <w:iCs/>
                <w:sz w:val="22"/>
                <w:szCs w:val="22"/>
              </w:rPr>
              <w:lastRenderedPageBreak/>
              <w:t xml:space="preserve">Finance and General Purposes </w:t>
            </w:r>
            <w:r w:rsidR="006C08B0">
              <w:rPr>
                <w:i/>
                <w:iCs/>
                <w:sz w:val="22"/>
                <w:szCs w:val="22"/>
              </w:rPr>
              <w:t>C</w:t>
            </w:r>
            <w:r w:rsidRPr="006C08B0">
              <w:rPr>
                <w:i/>
                <w:iCs/>
                <w:sz w:val="22"/>
                <w:szCs w:val="22"/>
              </w:rPr>
              <w:t xml:space="preserve">ommittee </w:t>
            </w:r>
          </w:p>
          <w:p w14:paraId="645AF660" w14:textId="6ECDA09C" w:rsidR="006C08B0" w:rsidRDefault="006C08B0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Mrs Ghattaora</w:t>
            </w:r>
          </w:p>
          <w:p w14:paraId="6197843F" w14:textId="00ACA4D4" w:rsidR="006C08B0" w:rsidRDefault="006C08B0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 Morley </w:t>
            </w:r>
            <w:r w:rsidR="00012399">
              <w:rPr>
                <w:iCs/>
                <w:sz w:val="22"/>
                <w:szCs w:val="22"/>
              </w:rPr>
              <w:t xml:space="preserve">(Chair) </w:t>
            </w:r>
          </w:p>
          <w:p w14:paraId="7516780A" w14:textId="02C75E19" w:rsidR="006C08B0" w:rsidRDefault="006C08B0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 Wilson </w:t>
            </w:r>
          </w:p>
          <w:p w14:paraId="3571A093" w14:textId="2F7B1A27" w:rsidR="006C08B0" w:rsidRDefault="006C08B0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Mrs Clarke </w:t>
            </w:r>
          </w:p>
          <w:p w14:paraId="20A7183F" w14:textId="11DD3F09" w:rsidR="00012399" w:rsidRDefault="00012399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Miss Flint </w:t>
            </w:r>
          </w:p>
          <w:p w14:paraId="31BB7D2D" w14:textId="68EF7A39" w:rsidR="006C08B0" w:rsidRDefault="006C08B0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Mrs Wheldon </w:t>
            </w:r>
          </w:p>
          <w:p w14:paraId="28FBE016" w14:textId="77777777" w:rsidR="00F259CD" w:rsidRDefault="00F259CD" w:rsidP="00842303">
            <w:pPr>
              <w:rPr>
                <w:iCs/>
                <w:sz w:val="22"/>
                <w:szCs w:val="22"/>
              </w:rPr>
            </w:pPr>
          </w:p>
          <w:p w14:paraId="17FE9F66" w14:textId="74889195" w:rsidR="00F259CD" w:rsidRPr="00012399" w:rsidRDefault="00F259CD" w:rsidP="00842303">
            <w:pPr>
              <w:rPr>
                <w:i/>
                <w:iCs/>
                <w:sz w:val="22"/>
                <w:szCs w:val="22"/>
              </w:rPr>
            </w:pPr>
            <w:r w:rsidRPr="00012399">
              <w:rPr>
                <w:i/>
                <w:iCs/>
                <w:sz w:val="22"/>
                <w:szCs w:val="22"/>
              </w:rPr>
              <w:t xml:space="preserve">School </w:t>
            </w:r>
            <w:r w:rsidR="00012399" w:rsidRPr="00012399">
              <w:rPr>
                <w:i/>
                <w:iCs/>
                <w:sz w:val="22"/>
                <w:szCs w:val="22"/>
              </w:rPr>
              <w:t>R</w:t>
            </w:r>
            <w:r w:rsidRPr="00012399">
              <w:rPr>
                <w:i/>
                <w:iCs/>
                <w:sz w:val="22"/>
                <w:szCs w:val="22"/>
              </w:rPr>
              <w:t xml:space="preserve">eview </w:t>
            </w:r>
            <w:r w:rsidR="00012399" w:rsidRPr="00012399">
              <w:rPr>
                <w:i/>
                <w:iCs/>
                <w:sz w:val="22"/>
                <w:szCs w:val="22"/>
              </w:rPr>
              <w:t xml:space="preserve">Committee </w:t>
            </w:r>
          </w:p>
          <w:p w14:paraId="35FBB3A5" w14:textId="3B238FD3" w:rsidR="00012399" w:rsidRDefault="00012399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Mrs Bucknall (Chair) </w:t>
            </w:r>
          </w:p>
          <w:p w14:paraId="5E516FD6" w14:textId="73897DA8" w:rsidR="00012399" w:rsidRDefault="00012399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 Worrall </w:t>
            </w:r>
          </w:p>
          <w:p w14:paraId="7CA68E23" w14:textId="43651FA2" w:rsidR="00012399" w:rsidRDefault="00012399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Mrs Clarke </w:t>
            </w:r>
          </w:p>
          <w:p w14:paraId="197B6FC2" w14:textId="3C3C931E" w:rsidR="00012399" w:rsidRDefault="00012399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Mrs Ghattaora </w:t>
            </w:r>
          </w:p>
          <w:p w14:paraId="7AE4C5E1" w14:textId="4F2C4CAF" w:rsidR="00012399" w:rsidRDefault="00012399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Miss Scott </w:t>
            </w:r>
          </w:p>
          <w:p w14:paraId="1435B5E3" w14:textId="6B8F7BC9" w:rsidR="00F259CD" w:rsidRDefault="00F259CD" w:rsidP="00842303">
            <w:pPr>
              <w:rPr>
                <w:iCs/>
                <w:sz w:val="22"/>
                <w:szCs w:val="22"/>
              </w:rPr>
            </w:pPr>
          </w:p>
          <w:p w14:paraId="7A8CC24E" w14:textId="56468FB7" w:rsidR="00F259CD" w:rsidRPr="00012399" w:rsidRDefault="00F259CD" w:rsidP="00842303">
            <w:pPr>
              <w:rPr>
                <w:i/>
                <w:iCs/>
                <w:sz w:val="22"/>
                <w:szCs w:val="22"/>
              </w:rPr>
            </w:pPr>
            <w:r w:rsidRPr="00012399">
              <w:rPr>
                <w:i/>
                <w:iCs/>
                <w:sz w:val="22"/>
                <w:szCs w:val="22"/>
              </w:rPr>
              <w:t xml:space="preserve">Pay </w:t>
            </w:r>
            <w:r w:rsidR="00012399" w:rsidRPr="00012399">
              <w:rPr>
                <w:i/>
                <w:iCs/>
                <w:sz w:val="22"/>
                <w:szCs w:val="22"/>
              </w:rPr>
              <w:t>C</w:t>
            </w:r>
            <w:r w:rsidRPr="00012399">
              <w:rPr>
                <w:i/>
                <w:iCs/>
                <w:sz w:val="22"/>
                <w:szCs w:val="22"/>
              </w:rPr>
              <w:t xml:space="preserve">ommittee </w:t>
            </w:r>
          </w:p>
          <w:p w14:paraId="5AE0888C" w14:textId="77777777" w:rsidR="00012399" w:rsidRDefault="00012399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 Morley </w:t>
            </w:r>
          </w:p>
          <w:p w14:paraId="3F890A37" w14:textId="38E75E4E" w:rsidR="00F259CD" w:rsidRPr="00B3571A" w:rsidRDefault="00012399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 Wilson </w:t>
            </w:r>
          </w:p>
        </w:tc>
        <w:tc>
          <w:tcPr>
            <w:tcW w:w="1330" w:type="dxa"/>
            <w:gridSpan w:val="2"/>
          </w:tcPr>
          <w:p w14:paraId="0759C54A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73C010F9" w14:textId="77777777">
        <w:tc>
          <w:tcPr>
            <w:tcW w:w="1440" w:type="dxa"/>
          </w:tcPr>
          <w:p w14:paraId="7F3AC606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CCBDBBA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3B938AE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6A941A44" w14:textId="77777777">
        <w:tc>
          <w:tcPr>
            <w:tcW w:w="1440" w:type="dxa"/>
          </w:tcPr>
          <w:p w14:paraId="2A580F47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F4EE326" w14:textId="77777777" w:rsidR="00D0692E" w:rsidRPr="00D0692E" w:rsidRDefault="00D0692E" w:rsidP="00D0692E">
            <w:pPr>
              <w:contextualSpacing/>
              <w:rPr>
                <w:rFonts w:cs="Arial"/>
                <w:i/>
                <w:sz w:val="22"/>
                <w:szCs w:val="22"/>
              </w:rPr>
            </w:pPr>
            <w:r w:rsidRPr="00D0692E">
              <w:rPr>
                <w:rFonts w:cs="Arial"/>
                <w:i/>
                <w:sz w:val="22"/>
                <w:szCs w:val="22"/>
              </w:rPr>
              <w:t>Approval of scheme of delegation/decision planner 2020/21</w:t>
            </w:r>
          </w:p>
          <w:p w14:paraId="59B6EB29" w14:textId="12D52B04" w:rsidR="00D0692E" w:rsidRDefault="00012399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The completed scheme of delegation </w:t>
            </w:r>
            <w:r w:rsidR="00F259CD">
              <w:rPr>
                <w:iCs/>
                <w:sz w:val="22"/>
                <w:szCs w:val="22"/>
              </w:rPr>
              <w:t xml:space="preserve">had been available on Governor Hub before the meeting. </w:t>
            </w:r>
          </w:p>
          <w:p w14:paraId="373B86B3" w14:textId="77777777" w:rsidR="00F259CD" w:rsidRDefault="00F259CD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Mrs Ghattaora clarified the purpose of this document. </w:t>
            </w:r>
          </w:p>
          <w:p w14:paraId="606CDFCD" w14:textId="2F009D9A" w:rsidR="00F259CD" w:rsidRPr="00F259CD" w:rsidRDefault="00F259CD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Governors approved the document. </w:t>
            </w:r>
          </w:p>
        </w:tc>
        <w:tc>
          <w:tcPr>
            <w:tcW w:w="1330" w:type="dxa"/>
            <w:gridSpan w:val="2"/>
          </w:tcPr>
          <w:p w14:paraId="4BD2A1C0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73A65289" w14:textId="77777777">
        <w:tc>
          <w:tcPr>
            <w:tcW w:w="1440" w:type="dxa"/>
          </w:tcPr>
          <w:p w14:paraId="4EC08289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A5CA7D2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F9F0C43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1FD57FE0" w14:textId="77777777">
        <w:tc>
          <w:tcPr>
            <w:tcW w:w="1440" w:type="dxa"/>
          </w:tcPr>
          <w:p w14:paraId="4EB936B3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2743E48" w14:textId="77777777" w:rsidR="00D0692E" w:rsidRPr="00D0692E" w:rsidRDefault="00D0692E" w:rsidP="00D0692E">
            <w:pPr>
              <w:contextualSpacing/>
              <w:rPr>
                <w:rFonts w:cs="Arial"/>
                <w:i/>
                <w:sz w:val="22"/>
                <w:szCs w:val="22"/>
              </w:rPr>
            </w:pPr>
            <w:r w:rsidRPr="00D0692E">
              <w:rPr>
                <w:rFonts w:cs="Arial"/>
                <w:i/>
                <w:sz w:val="22"/>
                <w:szCs w:val="22"/>
              </w:rPr>
              <w:t>Note annual planner 2020/21 to support agenda setting</w:t>
            </w:r>
          </w:p>
          <w:p w14:paraId="30860E0C" w14:textId="26AFDE82" w:rsidR="00D0692E" w:rsidRPr="00F259CD" w:rsidRDefault="00F259CD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Governors noted the annual planner. </w:t>
            </w:r>
          </w:p>
        </w:tc>
        <w:tc>
          <w:tcPr>
            <w:tcW w:w="1330" w:type="dxa"/>
            <w:gridSpan w:val="2"/>
          </w:tcPr>
          <w:p w14:paraId="21D5BD8D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1B4B588A" w14:textId="77777777">
        <w:tc>
          <w:tcPr>
            <w:tcW w:w="1440" w:type="dxa"/>
          </w:tcPr>
          <w:p w14:paraId="5C9769F3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7C8643F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DBA9DFB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13D626DE" w14:textId="77777777">
        <w:tc>
          <w:tcPr>
            <w:tcW w:w="1440" w:type="dxa"/>
          </w:tcPr>
          <w:p w14:paraId="34905C02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1268335" w14:textId="77777777" w:rsidR="00D0692E" w:rsidRPr="00D0692E" w:rsidRDefault="00D0692E" w:rsidP="00D0692E">
            <w:pPr>
              <w:contextualSpacing/>
              <w:rPr>
                <w:rFonts w:cs="Arial"/>
                <w:i/>
                <w:sz w:val="22"/>
                <w:szCs w:val="22"/>
              </w:rPr>
            </w:pPr>
            <w:r w:rsidRPr="00D0692E">
              <w:rPr>
                <w:rFonts w:cs="Arial"/>
                <w:i/>
                <w:sz w:val="22"/>
                <w:szCs w:val="22"/>
              </w:rPr>
              <w:t>Policy checklist 2020/21 – statutory policies for schools</w:t>
            </w:r>
          </w:p>
          <w:p w14:paraId="5D8450DC" w14:textId="7EDC8A1A" w:rsidR="00D0692E" w:rsidRPr="006B2D70" w:rsidRDefault="00F259CD" w:rsidP="0084230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Ghattaora was working on updating the </w:t>
            </w:r>
            <w:r w:rsidR="00012399">
              <w:rPr>
                <w:sz w:val="22"/>
                <w:szCs w:val="22"/>
              </w:rPr>
              <w:t xml:space="preserve">school’s policy </w:t>
            </w:r>
            <w:r>
              <w:rPr>
                <w:sz w:val="22"/>
                <w:szCs w:val="22"/>
              </w:rPr>
              <w:t xml:space="preserve">checklist. </w:t>
            </w:r>
          </w:p>
        </w:tc>
        <w:tc>
          <w:tcPr>
            <w:tcW w:w="1330" w:type="dxa"/>
            <w:gridSpan w:val="2"/>
          </w:tcPr>
          <w:p w14:paraId="54FB00EE" w14:textId="77777777" w:rsidR="00D0692E" w:rsidRDefault="00D0692E" w:rsidP="00842303">
            <w:pPr>
              <w:rPr>
                <w:sz w:val="22"/>
                <w:szCs w:val="22"/>
              </w:rPr>
            </w:pPr>
          </w:p>
          <w:p w14:paraId="381EE223" w14:textId="39A7F585" w:rsidR="00012399" w:rsidRPr="00012399" w:rsidRDefault="00012399" w:rsidP="00842303">
            <w:pPr>
              <w:rPr>
                <w:b/>
                <w:sz w:val="22"/>
                <w:szCs w:val="22"/>
              </w:rPr>
            </w:pPr>
            <w:r w:rsidRPr="00012399">
              <w:rPr>
                <w:b/>
                <w:sz w:val="22"/>
                <w:szCs w:val="22"/>
              </w:rPr>
              <w:t>SG</w:t>
            </w:r>
          </w:p>
        </w:tc>
      </w:tr>
      <w:tr w:rsidR="00D0692E" w:rsidRPr="001A5450" w14:paraId="5F477910" w14:textId="77777777">
        <w:tc>
          <w:tcPr>
            <w:tcW w:w="1440" w:type="dxa"/>
          </w:tcPr>
          <w:p w14:paraId="199DD76F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75E8D6C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16448BE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6662B9D8" w14:textId="77777777">
        <w:tc>
          <w:tcPr>
            <w:tcW w:w="1440" w:type="dxa"/>
          </w:tcPr>
          <w:p w14:paraId="53FC450F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FF24005" w14:textId="77777777" w:rsidR="00D0692E" w:rsidRPr="00D0692E" w:rsidRDefault="00D0692E" w:rsidP="00D0692E">
            <w:pPr>
              <w:contextualSpacing/>
              <w:rPr>
                <w:rFonts w:cs="Arial"/>
                <w:i/>
                <w:sz w:val="22"/>
                <w:szCs w:val="22"/>
              </w:rPr>
            </w:pPr>
            <w:r w:rsidRPr="00D0692E">
              <w:rPr>
                <w:rFonts w:cs="Arial"/>
                <w:i/>
                <w:sz w:val="22"/>
                <w:szCs w:val="22"/>
              </w:rPr>
              <w:t>Appointment/re-appointment of link governors</w:t>
            </w:r>
          </w:p>
          <w:p w14:paraId="2E9B8FE4" w14:textId="77777777" w:rsidR="00D0692E" w:rsidRDefault="00F259CD" w:rsidP="00842303">
            <w:pPr>
              <w:rPr>
                <w:iCs/>
                <w:sz w:val="22"/>
                <w:szCs w:val="22"/>
              </w:rPr>
            </w:pPr>
            <w:r w:rsidRPr="00F259CD">
              <w:rPr>
                <w:b/>
                <w:bCs/>
                <w:iCs/>
                <w:sz w:val="22"/>
                <w:szCs w:val="22"/>
              </w:rPr>
              <w:t>What is the purpose of the link governor?</w:t>
            </w:r>
            <w:r>
              <w:rPr>
                <w:iCs/>
                <w:sz w:val="22"/>
                <w:szCs w:val="22"/>
              </w:rPr>
              <w:t xml:space="preserve"> The role was described. </w:t>
            </w:r>
          </w:p>
          <w:p w14:paraId="5B8EC50C" w14:textId="2681A63A" w:rsidR="00F259CD" w:rsidRPr="00F259CD" w:rsidRDefault="00F259CD" w:rsidP="00842303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During the pand</w:t>
            </w:r>
            <w:r w:rsidR="00012399">
              <w:rPr>
                <w:iCs/>
                <w:sz w:val="22"/>
                <w:szCs w:val="22"/>
              </w:rPr>
              <w:t>e</w:t>
            </w:r>
            <w:r>
              <w:rPr>
                <w:iCs/>
                <w:sz w:val="22"/>
                <w:szCs w:val="22"/>
              </w:rPr>
              <w:t>mic govern</w:t>
            </w:r>
            <w:r w:rsidR="00012399">
              <w:rPr>
                <w:iCs/>
                <w:sz w:val="22"/>
                <w:szCs w:val="22"/>
              </w:rPr>
              <w:t>ors</w:t>
            </w:r>
            <w:r>
              <w:rPr>
                <w:iCs/>
                <w:sz w:val="22"/>
                <w:szCs w:val="22"/>
              </w:rPr>
              <w:t xml:space="preserve"> were taking a joint </w:t>
            </w:r>
            <w:r w:rsidR="00012399">
              <w:rPr>
                <w:iCs/>
                <w:sz w:val="22"/>
                <w:szCs w:val="22"/>
              </w:rPr>
              <w:t xml:space="preserve">monitoring </w:t>
            </w:r>
            <w:r>
              <w:rPr>
                <w:iCs/>
                <w:sz w:val="22"/>
                <w:szCs w:val="22"/>
              </w:rPr>
              <w:t xml:space="preserve">role until they were able to visit the school. </w:t>
            </w:r>
          </w:p>
        </w:tc>
        <w:tc>
          <w:tcPr>
            <w:tcW w:w="1330" w:type="dxa"/>
            <w:gridSpan w:val="2"/>
          </w:tcPr>
          <w:p w14:paraId="0F2A5745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D0692E" w:rsidRPr="001A5450" w14:paraId="6A9C5F2D" w14:textId="77777777">
        <w:tc>
          <w:tcPr>
            <w:tcW w:w="1440" w:type="dxa"/>
          </w:tcPr>
          <w:p w14:paraId="7480941E" w14:textId="77777777" w:rsidR="00D0692E" w:rsidRPr="006B2D70" w:rsidRDefault="00D0692E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3BF3E62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AC8F643" w14:textId="77777777" w:rsidR="00D0692E" w:rsidRPr="006B2D70" w:rsidRDefault="00D0692E" w:rsidP="00842303">
            <w:pPr>
              <w:rPr>
                <w:sz w:val="22"/>
                <w:szCs w:val="22"/>
              </w:rPr>
            </w:pPr>
          </w:p>
        </w:tc>
      </w:tr>
      <w:tr w:rsidR="00842303" w:rsidRPr="001A5450" w14:paraId="6C7A2661" w14:textId="77777777">
        <w:tc>
          <w:tcPr>
            <w:tcW w:w="1440" w:type="dxa"/>
          </w:tcPr>
          <w:p w14:paraId="0BFC1E56" w14:textId="77777777" w:rsidR="00842303" w:rsidRPr="008245F3" w:rsidRDefault="00842303" w:rsidP="00842303">
            <w:pPr>
              <w:jc w:val="both"/>
              <w:rPr>
                <w:b/>
                <w:sz w:val="22"/>
                <w:szCs w:val="22"/>
              </w:rPr>
            </w:pPr>
            <w:r w:rsidRPr="008245F3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50</w:t>
            </w:r>
            <w:r w:rsidRPr="008245F3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2F35B4F8" w14:textId="56D2CFB1" w:rsidR="00842303" w:rsidRPr="00BB619B" w:rsidRDefault="00842303" w:rsidP="00842303">
            <w:pPr>
              <w:rPr>
                <w:rFonts w:cs="Arial"/>
                <w:b/>
                <w:sz w:val="22"/>
                <w:szCs w:val="22"/>
              </w:rPr>
            </w:pPr>
            <w:r w:rsidRPr="00BB619B">
              <w:rPr>
                <w:rFonts w:cs="Arial"/>
                <w:b/>
                <w:sz w:val="22"/>
                <w:szCs w:val="22"/>
              </w:rPr>
              <w:t>Information from the Corporate Director for consideration and action</w:t>
            </w:r>
          </w:p>
        </w:tc>
        <w:tc>
          <w:tcPr>
            <w:tcW w:w="1330" w:type="dxa"/>
            <w:gridSpan w:val="2"/>
          </w:tcPr>
          <w:p w14:paraId="3A6C6C0E" w14:textId="77777777" w:rsidR="00842303" w:rsidRPr="006B2D70" w:rsidRDefault="00842303" w:rsidP="00842303">
            <w:pPr>
              <w:rPr>
                <w:sz w:val="22"/>
                <w:szCs w:val="22"/>
              </w:rPr>
            </w:pPr>
          </w:p>
        </w:tc>
      </w:tr>
      <w:tr w:rsidR="00A52CE7" w:rsidRPr="001A5450" w14:paraId="7176111E" w14:textId="77777777">
        <w:tc>
          <w:tcPr>
            <w:tcW w:w="1440" w:type="dxa"/>
          </w:tcPr>
          <w:p w14:paraId="251F5A84" w14:textId="77777777" w:rsidR="00A52CE7" w:rsidRPr="006B2D70" w:rsidRDefault="00A52CE7" w:rsidP="0084230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EE0366C" w14:textId="77777777" w:rsidR="00A52CE7" w:rsidRPr="006B2D70" w:rsidRDefault="00A52CE7" w:rsidP="00842303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A94971D" w14:textId="77777777" w:rsidR="00A52CE7" w:rsidRPr="006B2D70" w:rsidRDefault="00A52CE7" w:rsidP="00842303">
            <w:pPr>
              <w:rPr>
                <w:sz w:val="22"/>
                <w:szCs w:val="22"/>
              </w:rPr>
            </w:pPr>
          </w:p>
        </w:tc>
      </w:tr>
      <w:tr w:rsidR="00557C07" w:rsidRPr="001A5450" w14:paraId="34B7A805" w14:textId="77777777">
        <w:tc>
          <w:tcPr>
            <w:tcW w:w="1440" w:type="dxa"/>
          </w:tcPr>
          <w:p w14:paraId="597BA714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7C59BC7" w14:textId="77777777" w:rsidR="00557C07" w:rsidRDefault="00557C07" w:rsidP="00557C07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Considering everyone’s Wellbeing in Schools </w:t>
            </w:r>
          </w:p>
          <w:p w14:paraId="72F6289C" w14:textId="64BE79B9" w:rsidR="00557C07" w:rsidRPr="0009080F" w:rsidRDefault="00F259CD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noted the report. </w:t>
            </w:r>
          </w:p>
        </w:tc>
        <w:tc>
          <w:tcPr>
            <w:tcW w:w="1330" w:type="dxa"/>
            <w:gridSpan w:val="2"/>
          </w:tcPr>
          <w:p w14:paraId="6880EAAC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402F2981" w14:textId="77777777">
        <w:tc>
          <w:tcPr>
            <w:tcW w:w="1440" w:type="dxa"/>
          </w:tcPr>
          <w:p w14:paraId="04B59200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4AEB6BB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DA50EA1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2F693E7C" w14:textId="77777777">
        <w:tc>
          <w:tcPr>
            <w:tcW w:w="1440" w:type="dxa"/>
          </w:tcPr>
          <w:p w14:paraId="6C580CCE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8F03DF7" w14:textId="77777777" w:rsidR="00557C07" w:rsidRDefault="00557C07" w:rsidP="00557C07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School Travel Kit </w:t>
            </w:r>
          </w:p>
          <w:p w14:paraId="25A47F10" w14:textId="77777777" w:rsidR="00557C07" w:rsidRDefault="00F259CD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suggested this could be included in a newsletter. </w:t>
            </w:r>
          </w:p>
          <w:p w14:paraId="0385DB6A" w14:textId="4BB2CE63" w:rsidR="00F259CD" w:rsidRPr="0009080F" w:rsidRDefault="00F259CD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13F2B34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35F71B91" w14:textId="77777777">
        <w:tc>
          <w:tcPr>
            <w:tcW w:w="1440" w:type="dxa"/>
          </w:tcPr>
          <w:p w14:paraId="738EF7A8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EBFD55A" w14:textId="77777777" w:rsidR="00557C07" w:rsidRDefault="00557C07" w:rsidP="00557C07">
            <w:pPr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School Teachers Pay Award, School Pay Policy, Appraisal Policy and other HR Updates </w:t>
            </w:r>
          </w:p>
          <w:p w14:paraId="3068B823" w14:textId="3EAD3114" w:rsidR="00557C07" w:rsidRPr="0009080F" w:rsidRDefault="00B9453C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This had been covered by the Pay Committee. </w:t>
            </w:r>
          </w:p>
        </w:tc>
        <w:tc>
          <w:tcPr>
            <w:tcW w:w="1330" w:type="dxa"/>
            <w:gridSpan w:val="2"/>
          </w:tcPr>
          <w:p w14:paraId="3C6CD368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3FC06514" w14:textId="77777777">
        <w:tc>
          <w:tcPr>
            <w:tcW w:w="1440" w:type="dxa"/>
          </w:tcPr>
          <w:p w14:paraId="3127EA08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6349F7F7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7BAAE60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2D72FB74" w14:textId="77777777">
        <w:tc>
          <w:tcPr>
            <w:tcW w:w="1440" w:type="dxa"/>
          </w:tcPr>
          <w:p w14:paraId="52F27FB0" w14:textId="77777777" w:rsidR="00557C07" w:rsidRPr="00A52CE7" w:rsidRDefault="00557C07" w:rsidP="00557C07">
            <w:pPr>
              <w:jc w:val="both"/>
              <w:rPr>
                <w:b/>
                <w:sz w:val="22"/>
                <w:szCs w:val="22"/>
              </w:rPr>
            </w:pPr>
            <w:r w:rsidRPr="00A52CE7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51</w:t>
            </w:r>
            <w:r w:rsidRPr="00A52CE7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37226C46" w14:textId="7076A439" w:rsidR="00557C07" w:rsidRPr="00A52CE7" w:rsidRDefault="00557C07" w:rsidP="00012399">
            <w:pPr>
              <w:rPr>
                <w:b/>
                <w:sz w:val="22"/>
                <w:szCs w:val="22"/>
              </w:rPr>
            </w:pPr>
            <w:r w:rsidRPr="00A52CE7">
              <w:rPr>
                <w:b/>
                <w:sz w:val="22"/>
                <w:szCs w:val="22"/>
              </w:rPr>
              <w:t>Safeguarding information for consideration and action:</w:t>
            </w:r>
          </w:p>
        </w:tc>
        <w:tc>
          <w:tcPr>
            <w:tcW w:w="1330" w:type="dxa"/>
            <w:gridSpan w:val="2"/>
          </w:tcPr>
          <w:p w14:paraId="3EA079F1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4B0CA182" w14:textId="77777777">
        <w:tc>
          <w:tcPr>
            <w:tcW w:w="1440" w:type="dxa"/>
          </w:tcPr>
          <w:p w14:paraId="2F255002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57B1F6A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F70F250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7A76AD0F" w14:textId="77777777">
        <w:tc>
          <w:tcPr>
            <w:tcW w:w="1440" w:type="dxa"/>
          </w:tcPr>
          <w:p w14:paraId="3E9CC5C7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F5C3D0F" w14:textId="6021F75C" w:rsidR="00557C07" w:rsidRPr="00A52CE7" w:rsidRDefault="00557C07" w:rsidP="00557C07">
            <w:pPr>
              <w:rPr>
                <w:rFonts w:cs="Arial"/>
                <w:i/>
                <w:sz w:val="22"/>
                <w:szCs w:val="22"/>
              </w:rPr>
            </w:pPr>
            <w:r w:rsidRPr="00A52CE7">
              <w:rPr>
                <w:i/>
                <w:sz w:val="22"/>
                <w:szCs w:val="22"/>
              </w:rPr>
              <w:t xml:space="preserve">Assurance of statutory safeguarding arrangements in Nottinghamshire </w:t>
            </w:r>
            <w:r w:rsidR="00012399">
              <w:rPr>
                <w:i/>
                <w:sz w:val="22"/>
                <w:szCs w:val="22"/>
              </w:rPr>
              <w:t>s</w:t>
            </w:r>
            <w:r w:rsidRPr="00A52CE7">
              <w:rPr>
                <w:i/>
                <w:sz w:val="22"/>
                <w:szCs w:val="22"/>
              </w:rPr>
              <w:t xml:space="preserve">chools, colleges and independent providers </w:t>
            </w:r>
          </w:p>
          <w:p w14:paraId="309F3327" w14:textId="1BCC3D72" w:rsidR="00557C07" w:rsidRPr="00F259CD" w:rsidRDefault="00F259CD" w:rsidP="00557C07">
            <w:pPr>
              <w:rPr>
                <w:b/>
                <w:bCs/>
                <w:iCs/>
                <w:sz w:val="22"/>
                <w:szCs w:val="22"/>
              </w:rPr>
            </w:pPr>
            <w:r w:rsidRPr="00F259CD">
              <w:rPr>
                <w:b/>
                <w:bCs/>
                <w:iCs/>
                <w:sz w:val="22"/>
                <w:szCs w:val="22"/>
              </w:rPr>
              <w:t xml:space="preserve">Were there any safeguarding issues in school? </w:t>
            </w:r>
            <w:r w:rsidRPr="00F259CD">
              <w:rPr>
                <w:iCs/>
                <w:sz w:val="22"/>
                <w:szCs w:val="22"/>
              </w:rPr>
              <w:t>There were 2 pupils</w:t>
            </w:r>
            <w:r w:rsidR="00012399">
              <w:rPr>
                <w:iCs/>
                <w:sz w:val="22"/>
                <w:szCs w:val="22"/>
              </w:rPr>
              <w:t xml:space="preserve"> with safeguarding issues. </w:t>
            </w:r>
            <w:r>
              <w:rPr>
                <w:b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330" w:type="dxa"/>
            <w:gridSpan w:val="2"/>
          </w:tcPr>
          <w:p w14:paraId="667A3CAD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77DBD60D" w14:textId="77777777">
        <w:tc>
          <w:tcPr>
            <w:tcW w:w="1440" w:type="dxa"/>
          </w:tcPr>
          <w:p w14:paraId="35DA0E16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95B42BA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D1BA028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4704F5CE" w14:textId="77777777">
        <w:tc>
          <w:tcPr>
            <w:tcW w:w="1440" w:type="dxa"/>
          </w:tcPr>
          <w:p w14:paraId="47AFA16A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37D0408A" w14:textId="77777777" w:rsidR="00557C07" w:rsidRPr="00A52CE7" w:rsidRDefault="00557C07" w:rsidP="00557C07">
            <w:pPr>
              <w:rPr>
                <w:rFonts w:cs="Arial"/>
                <w:i/>
                <w:sz w:val="22"/>
                <w:szCs w:val="22"/>
              </w:rPr>
            </w:pPr>
            <w:r w:rsidRPr="00A52CE7">
              <w:rPr>
                <w:i/>
                <w:sz w:val="22"/>
                <w:szCs w:val="22"/>
              </w:rPr>
              <w:t>Safeguarding Children in Education: Annual self-audit tool 2020-21 plus supporting guidance.</w:t>
            </w:r>
          </w:p>
          <w:p w14:paraId="3C4A3BA7" w14:textId="77777777" w:rsidR="00557C07" w:rsidRDefault="00F259CD" w:rsidP="00557C07">
            <w:pPr>
              <w:rPr>
                <w:rFonts w:cs="Arial"/>
                <w:iCs/>
                <w:sz w:val="22"/>
                <w:szCs w:val="22"/>
              </w:rPr>
            </w:pPr>
            <w:r>
              <w:rPr>
                <w:rFonts w:cs="Arial"/>
                <w:iCs/>
                <w:sz w:val="22"/>
                <w:szCs w:val="22"/>
              </w:rPr>
              <w:t xml:space="preserve">This was being covered by Mrs Ghattaora and Mrs Clarke. </w:t>
            </w:r>
          </w:p>
          <w:p w14:paraId="4B48D097" w14:textId="550AA6C7" w:rsidR="00F259CD" w:rsidRPr="00F259CD" w:rsidRDefault="00F259CD" w:rsidP="00557C07">
            <w:pPr>
              <w:rPr>
                <w:rFonts w:cs="Arial"/>
                <w:iCs/>
                <w:sz w:val="22"/>
                <w:szCs w:val="22"/>
              </w:rPr>
            </w:pPr>
            <w:r>
              <w:rPr>
                <w:rFonts w:cs="Arial"/>
                <w:iCs/>
                <w:sz w:val="22"/>
                <w:szCs w:val="22"/>
              </w:rPr>
              <w:lastRenderedPageBreak/>
              <w:t>The school was comp</w:t>
            </w:r>
            <w:r w:rsidR="00012399">
              <w:rPr>
                <w:rFonts w:cs="Arial"/>
                <w:iCs/>
                <w:sz w:val="22"/>
                <w:szCs w:val="22"/>
              </w:rPr>
              <w:t>liant</w:t>
            </w:r>
            <w:r>
              <w:rPr>
                <w:rFonts w:cs="Arial"/>
                <w:iCs/>
                <w:sz w:val="22"/>
                <w:szCs w:val="22"/>
              </w:rPr>
              <w:t xml:space="preserve"> in terms of training and had adopted </w:t>
            </w:r>
            <w:r w:rsidR="00012399">
              <w:rPr>
                <w:rFonts w:cs="Arial"/>
                <w:iCs/>
                <w:sz w:val="22"/>
                <w:szCs w:val="22"/>
              </w:rPr>
              <w:t>the Local Authority S</w:t>
            </w:r>
            <w:r>
              <w:rPr>
                <w:rFonts w:cs="Arial"/>
                <w:iCs/>
                <w:sz w:val="22"/>
                <w:szCs w:val="22"/>
              </w:rPr>
              <w:t xml:space="preserve">afeguarding policy. </w:t>
            </w:r>
          </w:p>
        </w:tc>
        <w:tc>
          <w:tcPr>
            <w:tcW w:w="1330" w:type="dxa"/>
            <w:gridSpan w:val="2"/>
          </w:tcPr>
          <w:p w14:paraId="72E5070D" w14:textId="77777777" w:rsidR="00557C07" w:rsidRDefault="00557C07" w:rsidP="00557C07">
            <w:pPr>
              <w:rPr>
                <w:sz w:val="22"/>
                <w:szCs w:val="22"/>
              </w:rPr>
            </w:pPr>
          </w:p>
          <w:p w14:paraId="2C654066" w14:textId="77777777" w:rsidR="008E0504" w:rsidRDefault="008E0504" w:rsidP="00557C07">
            <w:pPr>
              <w:rPr>
                <w:sz w:val="22"/>
                <w:szCs w:val="22"/>
              </w:rPr>
            </w:pPr>
          </w:p>
          <w:p w14:paraId="7A1680AF" w14:textId="77777777" w:rsidR="008E0504" w:rsidRDefault="008E0504" w:rsidP="00557C07">
            <w:pPr>
              <w:rPr>
                <w:sz w:val="22"/>
                <w:szCs w:val="22"/>
              </w:rPr>
            </w:pPr>
          </w:p>
          <w:p w14:paraId="4376FE42" w14:textId="433AD97E" w:rsidR="008E0504" w:rsidRPr="008E0504" w:rsidRDefault="008E0504" w:rsidP="00557C07">
            <w:pPr>
              <w:rPr>
                <w:b/>
                <w:sz w:val="22"/>
                <w:szCs w:val="22"/>
              </w:rPr>
            </w:pPr>
            <w:r w:rsidRPr="008E0504">
              <w:rPr>
                <w:b/>
                <w:sz w:val="22"/>
                <w:szCs w:val="22"/>
              </w:rPr>
              <w:lastRenderedPageBreak/>
              <w:t>SG  JC</w:t>
            </w:r>
          </w:p>
        </w:tc>
      </w:tr>
      <w:tr w:rsidR="00557C07" w:rsidRPr="001A5450" w14:paraId="43183153" w14:textId="77777777">
        <w:tc>
          <w:tcPr>
            <w:tcW w:w="1440" w:type="dxa"/>
          </w:tcPr>
          <w:p w14:paraId="2456B2C9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D157F6B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CC600C4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3401ECD3" w14:textId="77777777">
        <w:tc>
          <w:tcPr>
            <w:tcW w:w="1440" w:type="dxa"/>
          </w:tcPr>
          <w:p w14:paraId="122919FE" w14:textId="77777777" w:rsidR="00557C07" w:rsidRPr="00BB619B" w:rsidRDefault="00557C07" w:rsidP="00557C07">
            <w:pPr>
              <w:jc w:val="both"/>
              <w:rPr>
                <w:b/>
                <w:sz w:val="22"/>
                <w:szCs w:val="22"/>
              </w:rPr>
            </w:pPr>
            <w:r w:rsidRPr="00BB619B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52</w:t>
            </w:r>
            <w:r w:rsidRPr="00BB619B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4DD6DAC6" w14:textId="77777777" w:rsidR="00557C07" w:rsidRPr="005E396F" w:rsidRDefault="00557C07" w:rsidP="00557C07">
            <w:pPr>
              <w:rPr>
                <w:rFonts w:cs="Arial"/>
                <w:b/>
                <w:sz w:val="22"/>
                <w:szCs w:val="22"/>
              </w:rPr>
            </w:pPr>
            <w:r w:rsidRPr="005E396F">
              <w:rPr>
                <w:rFonts w:cs="Arial"/>
                <w:b/>
                <w:sz w:val="22"/>
                <w:szCs w:val="22"/>
              </w:rPr>
              <w:t>Receive report from Data Protection Officer and Information Governance governor</w:t>
            </w:r>
          </w:p>
          <w:p w14:paraId="4693ABEE" w14:textId="77777777" w:rsidR="00557C07" w:rsidRPr="00B9453C" w:rsidRDefault="00557C07" w:rsidP="00557C07">
            <w:pPr>
              <w:rPr>
                <w:rFonts w:cs="Arial"/>
                <w:bCs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A37A6AC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141A7215" w14:textId="77777777">
        <w:tc>
          <w:tcPr>
            <w:tcW w:w="1440" w:type="dxa"/>
          </w:tcPr>
          <w:p w14:paraId="48E73A69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8E7512D" w14:textId="4E8E49AC" w:rsidR="00557C07" w:rsidRDefault="00B9453C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Data Protection Officer </w:t>
            </w:r>
            <w:r w:rsidR="00012399">
              <w:rPr>
                <w:sz w:val="22"/>
                <w:szCs w:val="22"/>
              </w:rPr>
              <w:t>was Miss Randall. T</w:t>
            </w:r>
            <w:r>
              <w:rPr>
                <w:sz w:val="22"/>
                <w:szCs w:val="22"/>
              </w:rPr>
              <w:t xml:space="preserve">here was no report available. There had been one data breach which was described. </w:t>
            </w:r>
          </w:p>
          <w:p w14:paraId="69B8AD3A" w14:textId="3AE38341" w:rsidR="00B9453C" w:rsidRPr="006B2D70" w:rsidRDefault="00B9453C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CDA772A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68D6D910" w14:textId="77777777">
        <w:tc>
          <w:tcPr>
            <w:tcW w:w="1440" w:type="dxa"/>
          </w:tcPr>
          <w:p w14:paraId="559751CA" w14:textId="77777777" w:rsidR="00557C07" w:rsidRPr="00305AF5" w:rsidRDefault="00557C07" w:rsidP="00557C07">
            <w:pPr>
              <w:jc w:val="both"/>
              <w:rPr>
                <w:b/>
                <w:sz w:val="22"/>
                <w:szCs w:val="22"/>
              </w:rPr>
            </w:pPr>
            <w:r w:rsidRPr="00305AF5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53</w:t>
            </w:r>
            <w:r w:rsidRPr="00305AF5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29299B22" w14:textId="77777777" w:rsidR="00557C07" w:rsidRPr="00305AF5" w:rsidRDefault="00557C07" w:rsidP="00557C07">
            <w:pPr>
              <w:rPr>
                <w:b/>
                <w:sz w:val="22"/>
                <w:szCs w:val="22"/>
              </w:rPr>
            </w:pPr>
            <w:r w:rsidRPr="00305AF5">
              <w:rPr>
                <w:b/>
                <w:sz w:val="22"/>
                <w:szCs w:val="22"/>
              </w:rPr>
              <w:t>Communication</w:t>
            </w:r>
          </w:p>
          <w:p w14:paraId="3C313EA5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483D0ADF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7683AE09" w14:textId="77777777">
        <w:tc>
          <w:tcPr>
            <w:tcW w:w="1440" w:type="dxa"/>
          </w:tcPr>
          <w:p w14:paraId="155222AB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0B08A429" w14:textId="77777777" w:rsidR="00557C07" w:rsidRPr="00305AF5" w:rsidRDefault="00557C07" w:rsidP="00557C07">
            <w:pPr>
              <w:rPr>
                <w:i/>
                <w:sz w:val="22"/>
                <w:szCs w:val="22"/>
              </w:rPr>
            </w:pPr>
            <w:r w:rsidRPr="00305AF5">
              <w:rPr>
                <w:i/>
                <w:sz w:val="22"/>
                <w:szCs w:val="22"/>
              </w:rPr>
              <w:t>From chair</w:t>
            </w:r>
          </w:p>
          <w:p w14:paraId="658E688C" w14:textId="5CDA832B" w:rsidR="00557C07" w:rsidRPr="00B9453C" w:rsidRDefault="00B9453C" w:rsidP="00557C07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There </w:t>
            </w:r>
            <w:r w:rsidR="00374F86">
              <w:rPr>
                <w:iCs/>
                <w:sz w:val="22"/>
                <w:szCs w:val="22"/>
              </w:rPr>
              <w:t xml:space="preserve">was no further communication from the chair. </w:t>
            </w:r>
          </w:p>
        </w:tc>
        <w:tc>
          <w:tcPr>
            <w:tcW w:w="1330" w:type="dxa"/>
            <w:gridSpan w:val="2"/>
          </w:tcPr>
          <w:p w14:paraId="234DB0C8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3947EF89" w14:textId="77777777">
        <w:tc>
          <w:tcPr>
            <w:tcW w:w="1440" w:type="dxa"/>
          </w:tcPr>
          <w:p w14:paraId="34B8971E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88A1984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5019898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574F53D3" w14:textId="77777777">
        <w:tc>
          <w:tcPr>
            <w:tcW w:w="1440" w:type="dxa"/>
          </w:tcPr>
          <w:p w14:paraId="17BD3F53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23323D9" w14:textId="77777777" w:rsidR="00557C07" w:rsidRDefault="00557C07" w:rsidP="00557C07">
            <w:pPr>
              <w:rPr>
                <w:i/>
                <w:sz w:val="22"/>
                <w:szCs w:val="22"/>
              </w:rPr>
            </w:pPr>
            <w:r w:rsidRPr="00305AF5">
              <w:rPr>
                <w:i/>
                <w:sz w:val="22"/>
                <w:szCs w:val="22"/>
              </w:rPr>
              <w:t>From headteacher</w:t>
            </w:r>
          </w:p>
          <w:p w14:paraId="0EF32DBA" w14:textId="78B18ECE" w:rsidR="00557C07" w:rsidRPr="00B9453C" w:rsidRDefault="00374F86" w:rsidP="00557C07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Mrs Ghattaora had received an email from Mrs Fletcher </w:t>
            </w:r>
            <w:r w:rsidR="00B9453C">
              <w:rPr>
                <w:iCs/>
                <w:sz w:val="22"/>
                <w:szCs w:val="22"/>
              </w:rPr>
              <w:t>thanking govern</w:t>
            </w:r>
            <w:r>
              <w:rPr>
                <w:iCs/>
                <w:sz w:val="22"/>
                <w:szCs w:val="22"/>
              </w:rPr>
              <w:t>ors</w:t>
            </w:r>
            <w:r w:rsidR="00B9453C">
              <w:rPr>
                <w:iCs/>
                <w:sz w:val="22"/>
                <w:szCs w:val="22"/>
              </w:rPr>
              <w:t xml:space="preserve"> for their support while she was on the governing body as chair and vice chair. </w:t>
            </w:r>
          </w:p>
        </w:tc>
        <w:tc>
          <w:tcPr>
            <w:tcW w:w="1330" w:type="dxa"/>
            <w:gridSpan w:val="2"/>
          </w:tcPr>
          <w:p w14:paraId="222DEFA5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4A8CD79F" w14:textId="77777777">
        <w:tc>
          <w:tcPr>
            <w:tcW w:w="1440" w:type="dxa"/>
          </w:tcPr>
          <w:p w14:paraId="194F990D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DAF4192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7733A34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0D49300E" w14:textId="77777777">
        <w:tc>
          <w:tcPr>
            <w:tcW w:w="1440" w:type="dxa"/>
          </w:tcPr>
          <w:p w14:paraId="1838DCD6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587CAAB3" w14:textId="77777777" w:rsidR="00557C07" w:rsidRPr="00305AF5" w:rsidRDefault="00557C07" w:rsidP="00557C07">
            <w:pPr>
              <w:rPr>
                <w:i/>
                <w:sz w:val="22"/>
                <w:szCs w:val="22"/>
              </w:rPr>
            </w:pPr>
            <w:r w:rsidRPr="00305AF5">
              <w:rPr>
                <w:i/>
                <w:sz w:val="22"/>
                <w:szCs w:val="22"/>
              </w:rPr>
              <w:t xml:space="preserve">From clerk - </w:t>
            </w:r>
            <w:r w:rsidRPr="0044039B">
              <w:rPr>
                <w:rFonts w:cs="Arial"/>
                <w:sz w:val="22"/>
                <w:szCs w:val="22"/>
              </w:rPr>
              <w:t>Governor Newsletter</w:t>
            </w:r>
            <w:r>
              <w:rPr>
                <w:rFonts w:cs="Arial"/>
                <w:sz w:val="22"/>
                <w:szCs w:val="22"/>
              </w:rPr>
              <w:t xml:space="preserve"> first autumn term edition</w:t>
            </w:r>
          </w:p>
          <w:p w14:paraId="41AD6E44" w14:textId="5E6063ED" w:rsidR="00557C07" w:rsidRPr="00B9453C" w:rsidRDefault="00B9453C" w:rsidP="00557C07">
            <w:pPr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Governors were reminded that there had been 2 issues of the Nottinghamshire Governor Newsletter since the pre</w:t>
            </w:r>
            <w:r w:rsidR="00374F86">
              <w:rPr>
                <w:iCs/>
                <w:sz w:val="22"/>
                <w:szCs w:val="22"/>
              </w:rPr>
              <w:t xml:space="preserve">vious meeting and highlighted relevant articles. </w:t>
            </w:r>
          </w:p>
        </w:tc>
        <w:tc>
          <w:tcPr>
            <w:tcW w:w="1330" w:type="dxa"/>
            <w:gridSpan w:val="2"/>
          </w:tcPr>
          <w:p w14:paraId="356C0D5B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49C5B4C8" w14:textId="77777777">
        <w:tc>
          <w:tcPr>
            <w:tcW w:w="1440" w:type="dxa"/>
          </w:tcPr>
          <w:p w14:paraId="66E9200C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87F5350" w14:textId="77777777" w:rsidR="00557C07" w:rsidRPr="006F2DAA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7ABED91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3EA3AAC7" w14:textId="77777777">
        <w:tc>
          <w:tcPr>
            <w:tcW w:w="1440" w:type="dxa"/>
          </w:tcPr>
          <w:p w14:paraId="40B54615" w14:textId="77777777" w:rsidR="00557C07" w:rsidRPr="00356C02" w:rsidRDefault="00557C07" w:rsidP="00557C07">
            <w:pPr>
              <w:jc w:val="both"/>
              <w:rPr>
                <w:b/>
                <w:sz w:val="22"/>
                <w:szCs w:val="22"/>
              </w:rPr>
            </w:pPr>
            <w:r w:rsidRPr="00356C02">
              <w:rPr>
                <w:b/>
                <w:sz w:val="22"/>
                <w:szCs w:val="22"/>
              </w:rPr>
              <w:t>GB/</w:t>
            </w:r>
            <w:r w:rsidR="00356C02" w:rsidRPr="00356C02">
              <w:rPr>
                <w:b/>
                <w:sz w:val="22"/>
                <w:szCs w:val="22"/>
              </w:rPr>
              <w:t>54</w:t>
            </w:r>
            <w:r w:rsidRPr="00356C02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054E5CEA" w14:textId="77777777" w:rsidR="00557C07" w:rsidRPr="00356C02" w:rsidRDefault="00557C07" w:rsidP="00557C07">
            <w:pPr>
              <w:rPr>
                <w:rFonts w:cs="Arial"/>
                <w:b/>
                <w:sz w:val="22"/>
                <w:szCs w:val="22"/>
              </w:rPr>
            </w:pPr>
            <w:r w:rsidRPr="00356C02">
              <w:rPr>
                <w:rFonts w:cs="Arial"/>
                <w:b/>
                <w:sz w:val="22"/>
                <w:szCs w:val="22"/>
              </w:rPr>
              <w:t>Report from training co-ordinator including review of governor training requirements (including safeguarding) for 2020/21</w:t>
            </w:r>
          </w:p>
          <w:p w14:paraId="2A4F22D9" w14:textId="77777777" w:rsidR="00356C02" w:rsidRDefault="00356C02" w:rsidP="00356C02">
            <w:pPr>
              <w:rPr>
                <w:rFonts w:cs="Arial"/>
                <w:b/>
              </w:rPr>
            </w:pPr>
          </w:p>
          <w:p w14:paraId="38F8AE42" w14:textId="6EA128F0" w:rsidR="00356C02" w:rsidRDefault="00356C02" w:rsidP="00356C02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</w:rPr>
            </w:pPr>
            <w:r w:rsidRPr="00356C02">
              <w:rPr>
                <w:rFonts w:ascii="Arial" w:hAnsi="Arial" w:cs="Arial"/>
              </w:rPr>
              <w:t xml:space="preserve">Appointment of training governor </w:t>
            </w:r>
          </w:p>
          <w:p w14:paraId="3741E222" w14:textId="6C699C98" w:rsidR="00356C02" w:rsidRPr="00374F86" w:rsidRDefault="00374F86" w:rsidP="00356C02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Mrs </w:t>
            </w:r>
            <w:r w:rsidR="00B9453C" w:rsidRPr="00374F86">
              <w:rPr>
                <w:rFonts w:cs="Arial"/>
                <w:sz w:val="22"/>
              </w:rPr>
              <w:t xml:space="preserve">Wheldon was appointed as Training Governor. </w:t>
            </w:r>
          </w:p>
        </w:tc>
        <w:tc>
          <w:tcPr>
            <w:tcW w:w="1330" w:type="dxa"/>
            <w:gridSpan w:val="2"/>
          </w:tcPr>
          <w:p w14:paraId="758D091E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6B1DD368" w14:textId="77777777">
        <w:tc>
          <w:tcPr>
            <w:tcW w:w="1440" w:type="dxa"/>
          </w:tcPr>
          <w:p w14:paraId="27DB56E8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24A1C81E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D86E576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0A1FDB77" w14:textId="77777777">
        <w:tc>
          <w:tcPr>
            <w:tcW w:w="1440" w:type="dxa"/>
          </w:tcPr>
          <w:p w14:paraId="72441A37" w14:textId="77777777" w:rsidR="00557C07" w:rsidRPr="006F2DAA" w:rsidRDefault="00557C07" w:rsidP="00557C07">
            <w:pPr>
              <w:jc w:val="both"/>
              <w:rPr>
                <w:b/>
                <w:sz w:val="22"/>
                <w:szCs w:val="22"/>
              </w:rPr>
            </w:pPr>
            <w:r w:rsidRPr="006F2DAA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55</w:t>
            </w:r>
            <w:r w:rsidRPr="006F2DAA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39AE9D4D" w14:textId="77777777" w:rsidR="00557C07" w:rsidRPr="006F2DAA" w:rsidRDefault="00557C07" w:rsidP="00557C07">
            <w:pPr>
              <w:rPr>
                <w:rFonts w:cs="Arial"/>
                <w:b/>
                <w:sz w:val="22"/>
                <w:szCs w:val="22"/>
              </w:rPr>
            </w:pPr>
            <w:r w:rsidRPr="006F2DAA">
              <w:rPr>
                <w:rFonts w:cs="Arial"/>
                <w:b/>
                <w:sz w:val="22"/>
                <w:szCs w:val="22"/>
              </w:rPr>
              <w:t xml:space="preserve">Governor monitoring visits </w:t>
            </w:r>
          </w:p>
          <w:p w14:paraId="7AD56D68" w14:textId="77777777" w:rsidR="00557C07" w:rsidRPr="006F2DAA" w:rsidRDefault="00557C07" w:rsidP="00557C07">
            <w:pPr>
              <w:rPr>
                <w:rFonts w:cs="Arial"/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8D33833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410B6F89" w14:textId="77777777">
        <w:tc>
          <w:tcPr>
            <w:tcW w:w="1440" w:type="dxa"/>
          </w:tcPr>
          <w:p w14:paraId="03331D08" w14:textId="77777777" w:rsidR="00557C07" w:rsidRPr="006B2D7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4223803" w14:textId="277233E3" w:rsidR="00557C07" w:rsidRDefault="00B9453C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Visits were not currently possible in school.  </w:t>
            </w:r>
          </w:p>
          <w:p w14:paraId="24C1F658" w14:textId="77777777" w:rsidR="00B9453C" w:rsidRDefault="00B9453C" w:rsidP="00557C07">
            <w:pPr>
              <w:rPr>
                <w:sz w:val="22"/>
                <w:szCs w:val="22"/>
              </w:rPr>
            </w:pPr>
          </w:p>
          <w:p w14:paraId="63D7A69C" w14:textId="77777777" w:rsidR="00B9453C" w:rsidRDefault="00B9453C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had been involved in the headteacher’s appraisal. </w:t>
            </w:r>
          </w:p>
          <w:p w14:paraId="5AED633E" w14:textId="48E3BD08" w:rsidR="00B9453C" w:rsidRPr="006B2D70" w:rsidRDefault="00B9453C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005293A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4A805D2E" w14:textId="77777777">
        <w:tc>
          <w:tcPr>
            <w:tcW w:w="1440" w:type="dxa"/>
          </w:tcPr>
          <w:p w14:paraId="6EC2AFF6" w14:textId="77777777" w:rsidR="00557C07" w:rsidRPr="006F2DAA" w:rsidRDefault="00557C07" w:rsidP="00557C07">
            <w:pPr>
              <w:jc w:val="both"/>
              <w:rPr>
                <w:b/>
                <w:sz w:val="22"/>
                <w:szCs w:val="22"/>
              </w:rPr>
            </w:pPr>
            <w:r w:rsidRPr="006F2DAA"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56</w:t>
            </w:r>
            <w:r w:rsidRPr="006F2DAA"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3DE55E5D" w14:textId="77777777" w:rsidR="00557C07" w:rsidRPr="006F2DAA" w:rsidRDefault="00557C07" w:rsidP="00557C07">
            <w:pPr>
              <w:rPr>
                <w:b/>
                <w:strike/>
                <w:sz w:val="22"/>
                <w:szCs w:val="22"/>
              </w:rPr>
            </w:pPr>
            <w:r w:rsidRPr="006F2DAA">
              <w:rPr>
                <w:rFonts w:cs="Arial"/>
                <w:b/>
                <w:sz w:val="22"/>
                <w:szCs w:val="22"/>
              </w:rPr>
              <w:t>Evidence of governing body impact on school improvement and review of how the governing body has held the school’s leaders to account</w:t>
            </w:r>
          </w:p>
          <w:p w14:paraId="2361E224" w14:textId="77777777" w:rsidR="00557C07" w:rsidRPr="006F2DAA" w:rsidRDefault="00557C07" w:rsidP="00557C07">
            <w:pPr>
              <w:rPr>
                <w:rFonts w:cs="Arial"/>
                <w:b/>
                <w:strike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7D2D3612" w14:textId="77777777" w:rsidR="00557C07" w:rsidRPr="006B2D70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29EAA346" w14:textId="77777777">
        <w:tc>
          <w:tcPr>
            <w:tcW w:w="1440" w:type="dxa"/>
          </w:tcPr>
          <w:p w14:paraId="3983854E" w14:textId="77777777" w:rsidR="00557C07" w:rsidRPr="004B1DF7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78A84354" w14:textId="6A2BE21A" w:rsidR="00557C07" w:rsidRDefault="00B9453C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Conversation on bubbles and supporting pupils </w:t>
            </w:r>
          </w:p>
          <w:p w14:paraId="6B82CA89" w14:textId="77777777" w:rsidR="00B9453C" w:rsidRDefault="00B9453C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Headteacher’s appraisal </w:t>
            </w:r>
          </w:p>
          <w:p w14:paraId="30084BEB" w14:textId="77777777" w:rsidR="00B9453C" w:rsidRDefault="00B9453C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Questioned school numbers and the impact on teaching support</w:t>
            </w:r>
          </w:p>
          <w:p w14:paraId="5AA1E8FB" w14:textId="152C6B7A" w:rsidR="00B9453C" w:rsidRDefault="00B9453C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Approved poli</w:t>
            </w:r>
            <w:r w:rsidR="00374F86">
              <w:rPr>
                <w:sz w:val="22"/>
                <w:szCs w:val="22"/>
              </w:rPr>
              <w:t>ci</w:t>
            </w:r>
            <w:r>
              <w:rPr>
                <w:sz w:val="22"/>
                <w:szCs w:val="22"/>
              </w:rPr>
              <w:t xml:space="preserve">es </w:t>
            </w:r>
          </w:p>
          <w:p w14:paraId="798D1D16" w14:textId="77777777" w:rsidR="00374F86" w:rsidRDefault="00374F86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Financial discussions</w:t>
            </w:r>
          </w:p>
          <w:p w14:paraId="6423F252" w14:textId="295B43CB" w:rsidR="00374F86" w:rsidRDefault="00374F86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Support with staffing </w:t>
            </w:r>
          </w:p>
          <w:p w14:paraId="059DC1C7" w14:textId="225CBBEB" w:rsidR="00B9453C" w:rsidRPr="006C7907" w:rsidRDefault="00B9453C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101FAADD" w14:textId="77777777" w:rsidR="00557C07" w:rsidRPr="004B1DF7" w:rsidRDefault="00557C07" w:rsidP="00557C07">
            <w:pPr>
              <w:rPr>
                <w:sz w:val="22"/>
                <w:szCs w:val="22"/>
              </w:rPr>
            </w:pPr>
          </w:p>
        </w:tc>
      </w:tr>
      <w:tr w:rsidR="00557C07" w:rsidRPr="001A5450" w14:paraId="6C440E2A" w14:textId="77777777">
        <w:tc>
          <w:tcPr>
            <w:tcW w:w="1440" w:type="dxa"/>
          </w:tcPr>
          <w:p w14:paraId="298676BE" w14:textId="77777777" w:rsidR="00557C07" w:rsidRPr="001A5450" w:rsidRDefault="00557C07" w:rsidP="00557C0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GB/</w:t>
            </w:r>
            <w:r w:rsidR="00356C02">
              <w:rPr>
                <w:b/>
                <w:sz w:val="22"/>
                <w:szCs w:val="22"/>
              </w:rPr>
              <w:t>57</w:t>
            </w:r>
            <w:r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26862759" w14:textId="77777777" w:rsidR="00557C07" w:rsidRDefault="00557C07" w:rsidP="00557C07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Confirmation of date</w:t>
            </w:r>
            <w:r>
              <w:rPr>
                <w:b/>
                <w:sz w:val="22"/>
                <w:szCs w:val="22"/>
              </w:rPr>
              <w:t>s</w:t>
            </w:r>
            <w:r w:rsidRPr="001A5450">
              <w:rPr>
                <w:b/>
                <w:sz w:val="22"/>
                <w:szCs w:val="22"/>
              </w:rPr>
              <w:t xml:space="preserve"> for </w:t>
            </w:r>
            <w:r>
              <w:rPr>
                <w:b/>
                <w:sz w:val="22"/>
                <w:szCs w:val="22"/>
              </w:rPr>
              <w:t>2021</w:t>
            </w:r>
          </w:p>
          <w:p w14:paraId="03A05063" w14:textId="77777777" w:rsidR="00557C07" w:rsidRPr="001A545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38388B48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</w:tr>
      <w:tr w:rsidR="00557C07" w:rsidRPr="001A5450" w14:paraId="0B6EB6D5" w14:textId="77777777">
        <w:tc>
          <w:tcPr>
            <w:tcW w:w="1440" w:type="dxa"/>
          </w:tcPr>
          <w:p w14:paraId="09E04644" w14:textId="77777777" w:rsidR="00557C07" w:rsidRPr="001A5450" w:rsidRDefault="00557C07" w:rsidP="00557C0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BF44C7B" w14:textId="77777777" w:rsidR="00557C07" w:rsidRPr="001A5450" w:rsidRDefault="00557C07" w:rsidP="00557C07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The governing body </w:t>
            </w:r>
          </w:p>
          <w:p w14:paraId="66270A36" w14:textId="77777777" w:rsidR="00557C07" w:rsidRPr="001A545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2BF9974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</w:tr>
      <w:tr w:rsidR="00557C07" w:rsidRPr="001A5450" w14:paraId="187FFC7E" w14:textId="77777777">
        <w:tc>
          <w:tcPr>
            <w:tcW w:w="1440" w:type="dxa"/>
          </w:tcPr>
          <w:p w14:paraId="3168CBFE" w14:textId="77777777" w:rsidR="00557C07" w:rsidRPr="001A5450" w:rsidRDefault="00557C07" w:rsidP="00557C0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1C66AC1A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agreed </w:t>
            </w:r>
          </w:p>
          <w:p w14:paraId="29E52E10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824D804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</w:tr>
      <w:tr w:rsidR="00557C07" w:rsidRPr="001A5450" w14:paraId="64D7A0BE" w14:textId="77777777">
        <w:tc>
          <w:tcPr>
            <w:tcW w:w="1440" w:type="dxa"/>
          </w:tcPr>
          <w:p w14:paraId="01062047" w14:textId="77777777" w:rsidR="00557C07" w:rsidRPr="001A5450" w:rsidRDefault="00557C07" w:rsidP="00557C0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6311079A" w14:textId="77777777" w:rsidR="00557C07" w:rsidRDefault="00557C07" w:rsidP="00557C0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Spring term 2021 – </w:t>
            </w:r>
            <w:r w:rsidR="00DB3F5A">
              <w:rPr>
                <w:rFonts w:cs="Arial"/>
                <w:sz w:val="22"/>
                <w:szCs w:val="22"/>
              </w:rPr>
              <w:t xml:space="preserve">Wednesday 10 March </w:t>
            </w:r>
            <w:r>
              <w:rPr>
                <w:rFonts w:cs="Arial"/>
                <w:sz w:val="22"/>
                <w:szCs w:val="22"/>
              </w:rPr>
              <w:t xml:space="preserve">2021 at </w:t>
            </w:r>
            <w:r w:rsidR="00DB3F5A">
              <w:rPr>
                <w:rFonts w:cs="Arial"/>
                <w:sz w:val="22"/>
                <w:szCs w:val="22"/>
              </w:rPr>
              <w:t>6.00</w:t>
            </w:r>
            <w:r>
              <w:rPr>
                <w:rFonts w:cs="Arial"/>
                <w:sz w:val="22"/>
                <w:szCs w:val="22"/>
              </w:rPr>
              <w:t>pm</w:t>
            </w:r>
          </w:p>
          <w:p w14:paraId="1F5D878C" w14:textId="77777777" w:rsidR="00557C07" w:rsidRDefault="00557C07" w:rsidP="00557C0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Summer term 2021 – </w:t>
            </w:r>
            <w:r w:rsidR="00DB3F5A">
              <w:rPr>
                <w:rFonts w:cs="Arial"/>
                <w:sz w:val="22"/>
                <w:szCs w:val="22"/>
              </w:rPr>
              <w:t xml:space="preserve">Wednesday 16 June </w:t>
            </w:r>
            <w:r>
              <w:rPr>
                <w:rFonts w:cs="Arial"/>
                <w:sz w:val="22"/>
                <w:szCs w:val="22"/>
              </w:rPr>
              <w:t xml:space="preserve">2021 at </w:t>
            </w:r>
            <w:r w:rsidR="00DB3F5A">
              <w:rPr>
                <w:rFonts w:cs="Arial"/>
                <w:sz w:val="22"/>
                <w:szCs w:val="22"/>
              </w:rPr>
              <w:t>6.00</w:t>
            </w:r>
            <w:r>
              <w:rPr>
                <w:rFonts w:cs="Arial"/>
                <w:sz w:val="22"/>
                <w:szCs w:val="22"/>
              </w:rPr>
              <w:t xml:space="preserve">pm </w:t>
            </w:r>
          </w:p>
          <w:p w14:paraId="7FFA1009" w14:textId="77777777" w:rsidR="00557C07" w:rsidRDefault="00557C07" w:rsidP="00557C07">
            <w:pPr>
              <w:rPr>
                <w:sz w:val="22"/>
                <w:szCs w:val="22"/>
              </w:rPr>
            </w:pPr>
          </w:p>
          <w:p w14:paraId="1B61054F" w14:textId="77777777" w:rsidR="000322B4" w:rsidRDefault="000322B4" w:rsidP="00557C07">
            <w:pPr>
              <w:rPr>
                <w:sz w:val="22"/>
                <w:szCs w:val="22"/>
              </w:rPr>
            </w:pPr>
          </w:p>
          <w:p w14:paraId="72AAFB44" w14:textId="77777777" w:rsidR="000322B4" w:rsidRDefault="000322B4" w:rsidP="00557C07">
            <w:pPr>
              <w:rPr>
                <w:sz w:val="22"/>
                <w:szCs w:val="22"/>
              </w:rPr>
            </w:pPr>
          </w:p>
          <w:p w14:paraId="6B92214D" w14:textId="77777777" w:rsidR="000322B4" w:rsidRDefault="000322B4" w:rsidP="00557C07">
            <w:pPr>
              <w:rPr>
                <w:sz w:val="22"/>
                <w:szCs w:val="22"/>
              </w:rPr>
            </w:pPr>
          </w:p>
          <w:p w14:paraId="6225DAAD" w14:textId="24765B1D" w:rsidR="000322B4" w:rsidRPr="001A5450" w:rsidRDefault="000322B4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6143105D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</w:tr>
      <w:tr w:rsidR="00557C07" w:rsidRPr="001A5450" w14:paraId="7679823D" w14:textId="77777777">
        <w:tc>
          <w:tcPr>
            <w:tcW w:w="1440" w:type="dxa"/>
          </w:tcPr>
          <w:p w14:paraId="3F3E7483" w14:textId="77777777" w:rsidR="00557C07" w:rsidRPr="001A5450" w:rsidRDefault="00557C07" w:rsidP="00557C07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GB/</w:t>
            </w:r>
            <w:r w:rsidR="00DB3F5A">
              <w:rPr>
                <w:b/>
                <w:sz w:val="22"/>
                <w:szCs w:val="22"/>
              </w:rPr>
              <w:t>58</w:t>
            </w:r>
            <w:r>
              <w:rPr>
                <w:b/>
                <w:sz w:val="22"/>
                <w:szCs w:val="22"/>
              </w:rPr>
              <w:t>/20</w:t>
            </w:r>
          </w:p>
        </w:tc>
        <w:tc>
          <w:tcPr>
            <w:tcW w:w="8273" w:type="dxa"/>
          </w:tcPr>
          <w:p w14:paraId="5A08971C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 xml:space="preserve">Determination of confidentiality of business </w:t>
            </w:r>
          </w:p>
          <w:p w14:paraId="1699FEFE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CD80661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</w:tr>
      <w:tr w:rsidR="00557C07" w:rsidRPr="001A5450" w14:paraId="02F7F4CA" w14:textId="77777777">
        <w:tc>
          <w:tcPr>
            <w:tcW w:w="1440" w:type="dxa"/>
          </w:tcPr>
          <w:p w14:paraId="2E86578C" w14:textId="77777777" w:rsidR="00557C07" w:rsidRPr="001A5450" w:rsidRDefault="00557C07" w:rsidP="00557C07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273" w:type="dxa"/>
          </w:tcPr>
          <w:p w14:paraId="72D95339" w14:textId="77777777" w:rsidR="00557C07" w:rsidRPr="001A5450" w:rsidRDefault="00557C07" w:rsidP="00557C07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 xml:space="preserve">It was </w:t>
            </w:r>
          </w:p>
          <w:p w14:paraId="165AA8D9" w14:textId="77777777" w:rsidR="00557C07" w:rsidRPr="001A545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2F0C391E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</w:tr>
      <w:tr w:rsidR="00557C07" w:rsidRPr="001A5450" w14:paraId="1A3FD776" w14:textId="77777777">
        <w:trPr>
          <w:trHeight w:val="80"/>
        </w:trPr>
        <w:tc>
          <w:tcPr>
            <w:tcW w:w="1440" w:type="dxa"/>
          </w:tcPr>
          <w:p w14:paraId="7D76A865" w14:textId="77777777" w:rsidR="00557C07" w:rsidRPr="001A545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C2721AE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  <w:r w:rsidRPr="001A5450">
              <w:rPr>
                <w:b/>
                <w:sz w:val="22"/>
                <w:szCs w:val="22"/>
              </w:rPr>
              <w:t>resolved</w:t>
            </w:r>
          </w:p>
          <w:p w14:paraId="1443EBDA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0CBBC34B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</w:tr>
      <w:tr w:rsidR="00557C07" w:rsidRPr="001A5450" w14:paraId="1DB499A1" w14:textId="77777777">
        <w:trPr>
          <w:trHeight w:val="80"/>
        </w:trPr>
        <w:tc>
          <w:tcPr>
            <w:tcW w:w="1440" w:type="dxa"/>
          </w:tcPr>
          <w:p w14:paraId="1E397AB9" w14:textId="77777777" w:rsidR="00557C07" w:rsidRPr="001A545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1E25CF2B" w14:textId="77777777" w:rsidR="00557C07" w:rsidRPr="001A5450" w:rsidRDefault="00557C07" w:rsidP="00557C07">
            <w:pPr>
              <w:rPr>
                <w:sz w:val="22"/>
                <w:szCs w:val="22"/>
              </w:rPr>
            </w:pPr>
            <w:r w:rsidRPr="001A5450">
              <w:rPr>
                <w:sz w:val="22"/>
                <w:szCs w:val="22"/>
              </w:rPr>
              <w:t>that all papers and reports be made available as necessary.</w:t>
            </w:r>
          </w:p>
          <w:p w14:paraId="1AD16D3D" w14:textId="0E824E78" w:rsidR="00557C07" w:rsidRDefault="00557C07" w:rsidP="00557C07">
            <w:pPr>
              <w:rPr>
                <w:sz w:val="22"/>
                <w:szCs w:val="22"/>
              </w:rPr>
            </w:pPr>
          </w:p>
          <w:p w14:paraId="38091ACD" w14:textId="19596D8A" w:rsidR="00374F86" w:rsidRDefault="00374F86" w:rsidP="00557C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Governors were reminded that the staffing discussion was confidential. </w:t>
            </w:r>
          </w:p>
          <w:p w14:paraId="2B8974CC" w14:textId="343CC800" w:rsidR="00FE34CA" w:rsidRPr="001A5450" w:rsidRDefault="00FE34CA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3527739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</w:tr>
      <w:tr w:rsidR="00557C07" w:rsidRPr="001A5450" w14:paraId="2857D402" w14:textId="77777777">
        <w:trPr>
          <w:trHeight w:val="80"/>
        </w:trPr>
        <w:tc>
          <w:tcPr>
            <w:tcW w:w="1440" w:type="dxa"/>
          </w:tcPr>
          <w:p w14:paraId="347679C0" w14:textId="77777777" w:rsidR="00557C07" w:rsidRPr="001A5450" w:rsidRDefault="00557C07" w:rsidP="00557C0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273" w:type="dxa"/>
          </w:tcPr>
          <w:p w14:paraId="4029806F" w14:textId="003B357F" w:rsidR="00557C07" w:rsidRPr="001A5450" w:rsidRDefault="00557C07" w:rsidP="00557C07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The meeting closed at </w:t>
            </w:r>
            <w:r w:rsidR="00FE34CA">
              <w:rPr>
                <w:b/>
                <w:sz w:val="22"/>
                <w:szCs w:val="22"/>
              </w:rPr>
              <w:t>7.35</w:t>
            </w:r>
            <w:r>
              <w:rPr>
                <w:b/>
                <w:sz w:val="22"/>
                <w:szCs w:val="22"/>
              </w:rPr>
              <w:t>pm.</w:t>
            </w:r>
          </w:p>
          <w:p w14:paraId="1330F952" w14:textId="77777777" w:rsidR="00557C07" w:rsidRPr="001A5450" w:rsidRDefault="00557C07" w:rsidP="00557C07">
            <w:pPr>
              <w:rPr>
                <w:sz w:val="22"/>
                <w:szCs w:val="22"/>
              </w:rPr>
            </w:pPr>
          </w:p>
        </w:tc>
        <w:tc>
          <w:tcPr>
            <w:tcW w:w="1330" w:type="dxa"/>
            <w:gridSpan w:val="2"/>
          </w:tcPr>
          <w:p w14:paraId="58D96DD8" w14:textId="77777777" w:rsidR="00557C07" w:rsidRPr="001A5450" w:rsidRDefault="00557C07" w:rsidP="00557C07">
            <w:pPr>
              <w:rPr>
                <w:b/>
                <w:sz w:val="22"/>
                <w:szCs w:val="22"/>
              </w:rPr>
            </w:pPr>
          </w:p>
        </w:tc>
      </w:tr>
    </w:tbl>
    <w:p w14:paraId="4C6D10B7" w14:textId="77777777" w:rsidR="008D18B3" w:rsidRDefault="008D18B3" w:rsidP="00663EB5">
      <w:pPr>
        <w:jc w:val="both"/>
        <w:rPr>
          <w:sz w:val="22"/>
          <w:szCs w:val="22"/>
        </w:rPr>
      </w:pPr>
    </w:p>
    <w:p w14:paraId="0F271AF8" w14:textId="77777777" w:rsidR="001A10A8" w:rsidRDefault="001A10A8" w:rsidP="00663EB5">
      <w:pPr>
        <w:jc w:val="both"/>
        <w:rPr>
          <w:sz w:val="22"/>
          <w:szCs w:val="22"/>
        </w:rPr>
      </w:pPr>
    </w:p>
    <w:p w14:paraId="6A425171" w14:textId="77777777" w:rsidR="009A7F7F" w:rsidRPr="001A5450" w:rsidRDefault="009A7F7F" w:rsidP="00663EB5">
      <w:pPr>
        <w:jc w:val="both"/>
        <w:rPr>
          <w:sz w:val="22"/>
          <w:szCs w:val="22"/>
        </w:rPr>
      </w:pPr>
      <w:r w:rsidRPr="001A5450">
        <w:rPr>
          <w:sz w:val="22"/>
          <w:szCs w:val="22"/>
        </w:rPr>
        <w:t>Signed ....................................</w:t>
      </w:r>
      <w:r w:rsidR="00663EB5" w:rsidRPr="001A5450">
        <w:rPr>
          <w:sz w:val="22"/>
          <w:szCs w:val="22"/>
        </w:rPr>
        <w:t>..................</w:t>
      </w:r>
      <w:r w:rsidRPr="001A5450">
        <w:rPr>
          <w:sz w:val="22"/>
          <w:szCs w:val="22"/>
        </w:rPr>
        <w:t>...........</w:t>
      </w:r>
      <w:r w:rsidR="00DF0D06">
        <w:rPr>
          <w:sz w:val="22"/>
          <w:szCs w:val="22"/>
        </w:rPr>
        <w:t xml:space="preserve">  </w:t>
      </w:r>
      <w:r w:rsidRPr="001A5450">
        <w:rPr>
          <w:sz w:val="22"/>
          <w:szCs w:val="22"/>
        </w:rPr>
        <w:t>(chair)</w:t>
      </w:r>
      <w:r w:rsidRPr="001A5450">
        <w:rPr>
          <w:sz w:val="22"/>
          <w:szCs w:val="22"/>
        </w:rPr>
        <w:tab/>
        <w:t>Date ........................................</w:t>
      </w:r>
    </w:p>
    <w:p w14:paraId="0D3B427B" w14:textId="77777777" w:rsidR="009A7F7F" w:rsidRDefault="009A7F7F" w:rsidP="00663EB5">
      <w:pPr>
        <w:jc w:val="both"/>
        <w:rPr>
          <w:sz w:val="22"/>
          <w:szCs w:val="22"/>
        </w:rPr>
      </w:pPr>
    </w:p>
    <w:p w14:paraId="357227C6" w14:textId="77777777" w:rsidR="00762182" w:rsidRDefault="00762182" w:rsidP="00663EB5">
      <w:pPr>
        <w:jc w:val="both"/>
        <w:rPr>
          <w:sz w:val="22"/>
          <w:szCs w:val="22"/>
        </w:rPr>
      </w:pPr>
    </w:p>
    <w:p w14:paraId="375C186F" w14:textId="77777777" w:rsidR="009A7F7F" w:rsidRPr="001A5450" w:rsidRDefault="009A7F7F" w:rsidP="00663EB5"/>
    <w:sectPr w:rsidR="009A7F7F" w:rsidRPr="001A5450" w:rsidSect="00762182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567" w:right="567" w:bottom="567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1A72C8" w14:textId="77777777" w:rsidR="00C039B0" w:rsidRDefault="00C039B0">
      <w:r>
        <w:separator/>
      </w:r>
    </w:p>
  </w:endnote>
  <w:endnote w:type="continuationSeparator" w:id="0">
    <w:p w14:paraId="3D25D380" w14:textId="77777777" w:rsidR="00C039B0" w:rsidRDefault="00C03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AF8C0" w14:textId="77777777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96597BE" w14:textId="77777777" w:rsidR="001C51E2" w:rsidRDefault="001C51E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F61E6" w14:textId="7EF5BDC5" w:rsidR="001C51E2" w:rsidRDefault="001C51E2" w:rsidP="0076218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93B8C">
      <w:rPr>
        <w:rStyle w:val="PageNumber"/>
        <w:noProof/>
      </w:rPr>
      <w:t>2</w:t>
    </w:r>
    <w:r>
      <w:rPr>
        <w:rStyle w:val="PageNumber"/>
      </w:rPr>
      <w:fldChar w:fldCharType="end"/>
    </w:r>
  </w:p>
  <w:p w14:paraId="785BA35F" w14:textId="77777777" w:rsidR="001C51E2" w:rsidRDefault="001C51E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399C82" w14:textId="6E037795" w:rsidR="001C51E2" w:rsidRDefault="001C51E2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93B8C">
      <w:rPr>
        <w:noProof/>
      </w:rPr>
      <w:t>1</w:t>
    </w:r>
    <w:r>
      <w:rPr>
        <w:noProof/>
      </w:rPr>
      <w:fldChar w:fldCharType="end"/>
    </w:r>
  </w:p>
  <w:p w14:paraId="5A35EE2F" w14:textId="77777777" w:rsidR="001C51E2" w:rsidRDefault="001C51E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B9450B" w14:textId="77777777" w:rsidR="00C039B0" w:rsidRDefault="00C039B0">
      <w:r>
        <w:separator/>
      </w:r>
    </w:p>
  </w:footnote>
  <w:footnote w:type="continuationSeparator" w:id="0">
    <w:p w14:paraId="3B1825E9" w14:textId="77777777" w:rsidR="00C039B0" w:rsidRDefault="00C03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72593C" w14:textId="77777777" w:rsidR="001C51E2" w:rsidRPr="008F5417" w:rsidRDefault="001C51E2" w:rsidP="008F5417">
    <w:pPr>
      <w:pStyle w:val="Header"/>
      <w:rPr>
        <w:b/>
        <w:sz w:val="22"/>
        <w:szCs w:val="22"/>
      </w:rPr>
    </w:pP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</w:r>
    <w:r>
      <w:rPr>
        <w:b/>
        <w:sz w:val="22"/>
        <w:szCs w:val="22"/>
      </w:rPr>
      <w:tab/>
      <w:t xml:space="preserve">        </w:t>
    </w:r>
    <w:r w:rsidRPr="008F5417">
      <w:rPr>
        <w:b/>
        <w:sz w:val="22"/>
        <w:szCs w:val="22"/>
      </w:rPr>
      <w:t>Action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E40D0"/>
    <w:multiLevelType w:val="hybridMultilevel"/>
    <w:tmpl w:val="D38090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34D9A"/>
    <w:multiLevelType w:val="hybridMultilevel"/>
    <w:tmpl w:val="BCB4E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3A4558"/>
    <w:multiLevelType w:val="hybridMultilevel"/>
    <w:tmpl w:val="24983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32F4E"/>
    <w:multiLevelType w:val="hybridMultilevel"/>
    <w:tmpl w:val="E2CAD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D7643"/>
    <w:multiLevelType w:val="hybridMultilevel"/>
    <w:tmpl w:val="98AEC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DF4AB0"/>
    <w:multiLevelType w:val="hybridMultilevel"/>
    <w:tmpl w:val="EA9E4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979AB"/>
    <w:multiLevelType w:val="hybridMultilevel"/>
    <w:tmpl w:val="EB547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8051A1"/>
    <w:multiLevelType w:val="hybridMultilevel"/>
    <w:tmpl w:val="35A698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B4D3C"/>
    <w:multiLevelType w:val="hybridMultilevel"/>
    <w:tmpl w:val="67CA1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E251CE"/>
    <w:multiLevelType w:val="hybridMultilevel"/>
    <w:tmpl w:val="23D06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A53339"/>
    <w:multiLevelType w:val="hybridMultilevel"/>
    <w:tmpl w:val="4DAAC6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11" w15:restartNumberingAfterBreak="0">
    <w:nsid w:val="77892299"/>
    <w:multiLevelType w:val="hybridMultilevel"/>
    <w:tmpl w:val="DBD61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2A6488"/>
    <w:multiLevelType w:val="hybridMultilevel"/>
    <w:tmpl w:val="12746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7"/>
  </w:num>
  <w:num w:numId="5">
    <w:abstractNumId w:val="10"/>
  </w:num>
  <w:num w:numId="6">
    <w:abstractNumId w:val="9"/>
  </w:num>
  <w:num w:numId="7">
    <w:abstractNumId w:val="11"/>
  </w:num>
  <w:num w:numId="8">
    <w:abstractNumId w:val="12"/>
  </w:num>
  <w:num w:numId="9">
    <w:abstractNumId w:val="8"/>
  </w:num>
  <w:num w:numId="10">
    <w:abstractNumId w:val="6"/>
  </w:num>
  <w:num w:numId="11">
    <w:abstractNumId w:val="1"/>
  </w:num>
  <w:num w:numId="12">
    <w:abstractNumId w:val="4"/>
  </w:num>
  <w:num w:numId="13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218"/>
    <w:rsid w:val="00012399"/>
    <w:rsid w:val="0001252D"/>
    <w:rsid w:val="00014B57"/>
    <w:rsid w:val="00016D04"/>
    <w:rsid w:val="00020504"/>
    <w:rsid w:val="00021712"/>
    <w:rsid w:val="00022B15"/>
    <w:rsid w:val="00023080"/>
    <w:rsid w:val="00023B4E"/>
    <w:rsid w:val="00030843"/>
    <w:rsid w:val="0003102D"/>
    <w:rsid w:val="000322B4"/>
    <w:rsid w:val="000416E2"/>
    <w:rsid w:val="00041C0D"/>
    <w:rsid w:val="0004200F"/>
    <w:rsid w:val="00042D41"/>
    <w:rsid w:val="00047FE0"/>
    <w:rsid w:val="000543BF"/>
    <w:rsid w:val="00057FAA"/>
    <w:rsid w:val="0006086D"/>
    <w:rsid w:val="0006663C"/>
    <w:rsid w:val="00076B14"/>
    <w:rsid w:val="00087D3B"/>
    <w:rsid w:val="00090B17"/>
    <w:rsid w:val="000949C9"/>
    <w:rsid w:val="00097394"/>
    <w:rsid w:val="000A418E"/>
    <w:rsid w:val="000A56B3"/>
    <w:rsid w:val="000B2ED6"/>
    <w:rsid w:val="000B63A2"/>
    <w:rsid w:val="000C0BE3"/>
    <w:rsid w:val="000C172F"/>
    <w:rsid w:val="000C378E"/>
    <w:rsid w:val="000C43FF"/>
    <w:rsid w:val="000C7F87"/>
    <w:rsid w:val="000D11B0"/>
    <w:rsid w:val="000D7A8A"/>
    <w:rsid w:val="000E672E"/>
    <w:rsid w:val="000F1A65"/>
    <w:rsid w:val="000F2A70"/>
    <w:rsid w:val="000F2E42"/>
    <w:rsid w:val="000F44EE"/>
    <w:rsid w:val="000F66FF"/>
    <w:rsid w:val="00103832"/>
    <w:rsid w:val="0010673B"/>
    <w:rsid w:val="00112CA2"/>
    <w:rsid w:val="00117CCE"/>
    <w:rsid w:val="001200B2"/>
    <w:rsid w:val="0012077C"/>
    <w:rsid w:val="00122141"/>
    <w:rsid w:val="00125DDD"/>
    <w:rsid w:val="00127C87"/>
    <w:rsid w:val="00130B15"/>
    <w:rsid w:val="001339BF"/>
    <w:rsid w:val="00135501"/>
    <w:rsid w:val="00136967"/>
    <w:rsid w:val="0014006D"/>
    <w:rsid w:val="001415E4"/>
    <w:rsid w:val="00141C44"/>
    <w:rsid w:val="00145328"/>
    <w:rsid w:val="00163E7E"/>
    <w:rsid w:val="001669D2"/>
    <w:rsid w:val="00174FF3"/>
    <w:rsid w:val="00177823"/>
    <w:rsid w:val="00181801"/>
    <w:rsid w:val="00184CBA"/>
    <w:rsid w:val="0018555D"/>
    <w:rsid w:val="001930A6"/>
    <w:rsid w:val="00196695"/>
    <w:rsid w:val="00197B1E"/>
    <w:rsid w:val="001A083C"/>
    <w:rsid w:val="001A10A8"/>
    <w:rsid w:val="001A1308"/>
    <w:rsid w:val="001A5318"/>
    <w:rsid w:val="001A5450"/>
    <w:rsid w:val="001A6417"/>
    <w:rsid w:val="001B51B1"/>
    <w:rsid w:val="001C0C4A"/>
    <w:rsid w:val="001C1086"/>
    <w:rsid w:val="001C14A2"/>
    <w:rsid w:val="001C2C1A"/>
    <w:rsid w:val="001C441A"/>
    <w:rsid w:val="001C51E2"/>
    <w:rsid w:val="001C58DD"/>
    <w:rsid w:val="001C6093"/>
    <w:rsid w:val="001C7A66"/>
    <w:rsid w:val="001D1618"/>
    <w:rsid w:val="001D2265"/>
    <w:rsid w:val="001D2BFC"/>
    <w:rsid w:val="001D3BCC"/>
    <w:rsid w:val="001E001D"/>
    <w:rsid w:val="001E0FDC"/>
    <w:rsid w:val="001E17EF"/>
    <w:rsid w:val="001F1429"/>
    <w:rsid w:val="0020063A"/>
    <w:rsid w:val="00201A30"/>
    <w:rsid w:val="00204C0D"/>
    <w:rsid w:val="002054AD"/>
    <w:rsid w:val="00206BF9"/>
    <w:rsid w:val="002129B2"/>
    <w:rsid w:val="00212BB8"/>
    <w:rsid w:val="00213FEF"/>
    <w:rsid w:val="00221332"/>
    <w:rsid w:val="002218DE"/>
    <w:rsid w:val="00224C18"/>
    <w:rsid w:val="002252F1"/>
    <w:rsid w:val="00225ABB"/>
    <w:rsid w:val="002306B3"/>
    <w:rsid w:val="0023546E"/>
    <w:rsid w:val="00235FD8"/>
    <w:rsid w:val="002400FE"/>
    <w:rsid w:val="00241555"/>
    <w:rsid w:val="00242DA6"/>
    <w:rsid w:val="00246637"/>
    <w:rsid w:val="00246D10"/>
    <w:rsid w:val="00252AE3"/>
    <w:rsid w:val="00253583"/>
    <w:rsid w:val="00256165"/>
    <w:rsid w:val="00256D2C"/>
    <w:rsid w:val="00257F76"/>
    <w:rsid w:val="00264947"/>
    <w:rsid w:val="00270074"/>
    <w:rsid w:val="00272307"/>
    <w:rsid w:val="00275AC0"/>
    <w:rsid w:val="00276C31"/>
    <w:rsid w:val="00280ECF"/>
    <w:rsid w:val="00285D39"/>
    <w:rsid w:val="002905FB"/>
    <w:rsid w:val="002909BA"/>
    <w:rsid w:val="00295B7D"/>
    <w:rsid w:val="00297F5B"/>
    <w:rsid w:val="002A769B"/>
    <w:rsid w:val="002B0556"/>
    <w:rsid w:val="002B067C"/>
    <w:rsid w:val="002B40CE"/>
    <w:rsid w:val="002B4139"/>
    <w:rsid w:val="002C39DE"/>
    <w:rsid w:val="002C3F8D"/>
    <w:rsid w:val="002D15DD"/>
    <w:rsid w:val="002D1CF2"/>
    <w:rsid w:val="002E10DE"/>
    <w:rsid w:val="002E3759"/>
    <w:rsid w:val="002E51DE"/>
    <w:rsid w:val="002E71C2"/>
    <w:rsid w:val="002F47AE"/>
    <w:rsid w:val="002F6A57"/>
    <w:rsid w:val="002F6D05"/>
    <w:rsid w:val="00300E4C"/>
    <w:rsid w:val="003033A6"/>
    <w:rsid w:val="003045B9"/>
    <w:rsid w:val="00305AF5"/>
    <w:rsid w:val="00307E78"/>
    <w:rsid w:val="00310EB3"/>
    <w:rsid w:val="00311DA7"/>
    <w:rsid w:val="003137EA"/>
    <w:rsid w:val="00317A8F"/>
    <w:rsid w:val="00320551"/>
    <w:rsid w:val="00343703"/>
    <w:rsid w:val="00347A21"/>
    <w:rsid w:val="00351137"/>
    <w:rsid w:val="003557AE"/>
    <w:rsid w:val="00356C02"/>
    <w:rsid w:val="00356FFF"/>
    <w:rsid w:val="0036120F"/>
    <w:rsid w:val="003639BB"/>
    <w:rsid w:val="003658E1"/>
    <w:rsid w:val="00366A4E"/>
    <w:rsid w:val="00374F86"/>
    <w:rsid w:val="003776FF"/>
    <w:rsid w:val="00381437"/>
    <w:rsid w:val="0038230C"/>
    <w:rsid w:val="0038537F"/>
    <w:rsid w:val="003A090C"/>
    <w:rsid w:val="003A203C"/>
    <w:rsid w:val="003A4AA8"/>
    <w:rsid w:val="003A67ED"/>
    <w:rsid w:val="003B1693"/>
    <w:rsid w:val="003B1843"/>
    <w:rsid w:val="003B7141"/>
    <w:rsid w:val="003B7BC7"/>
    <w:rsid w:val="003C1239"/>
    <w:rsid w:val="003C13DC"/>
    <w:rsid w:val="003C3D06"/>
    <w:rsid w:val="003C63C5"/>
    <w:rsid w:val="003C66AF"/>
    <w:rsid w:val="003E05C7"/>
    <w:rsid w:val="003E121A"/>
    <w:rsid w:val="003E1D2C"/>
    <w:rsid w:val="003E29A0"/>
    <w:rsid w:val="003E3832"/>
    <w:rsid w:val="003F4407"/>
    <w:rsid w:val="003F441C"/>
    <w:rsid w:val="003F79DB"/>
    <w:rsid w:val="00401354"/>
    <w:rsid w:val="0040784B"/>
    <w:rsid w:val="00407871"/>
    <w:rsid w:val="004105C0"/>
    <w:rsid w:val="00411B25"/>
    <w:rsid w:val="004145B4"/>
    <w:rsid w:val="0042224E"/>
    <w:rsid w:val="0042521A"/>
    <w:rsid w:val="00427418"/>
    <w:rsid w:val="00431A75"/>
    <w:rsid w:val="00434EC3"/>
    <w:rsid w:val="0044483F"/>
    <w:rsid w:val="00451C8D"/>
    <w:rsid w:val="00455E2B"/>
    <w:rsid w:val="004607D2"/>
    <w:rsid w:val="00461F7D"/>
    <w:rsid w:val="004647EC"/>
    <w:rsid w:val="00467A01"/>
    <w:rsid w:val="00473CE9"/>
    <w:rsid w:val="00476E3E"/>
    <w:rsid w:val="00483756"/>
    <w:rsid w:val="00486EAF"/>
    <w:rsid w:val="00487025"/>
    <w:rsid w:val="00490D66"/>
    <w:rsid w:val="004911B7"/>
    <w:rsid w:val="004916E8"/>
    <w:rsid w:val="0049217F"/>
    <w:rsid w:val="00493D6D"/>
    <w:rsid w:val="00494280"/>
    <w:rsid w:val="004A0CA2"/>
    <w:rsid w:val="004A312C"/>
    <w:rsid w:val="004A3C01"/>
    <w:rsid w:val="004A4917"/>
    <w:rsid w:val="004A7DE7"/>
    <w:rsid w:val="004B1DF7"/>
    <w:rsid w:val="004B3AE5"/>
    <w:rsid w:val="004B7C29"/>
    <w:rsid w:val="004C2131"/>
    <w:rsid w:val="004D0882"/>
    <w:rsid w:val="004D109A"/>
    <w:rsid w:val="004D7EC7"/>
    <w:rsid w:val="004E0701"/>
    <w:rsid w:val="004E5023"/>
    <w:rsid w:val="004E73D9"/>
    <w:rsid w:val="004F22F1"/>
    <w:rsid w:val="004F2ED0"/>
    <w:rsid w:val="004F4D42"/>
    <w:rsid w:val="0050072B"/>
    <w:rsid w:val="00502E4F"/>
    <w:rsid w:val="00511573"/>
    <w:rsid w:val="00513EEB"/>
    <w:rsid w:val="005152A1"/>
    <w:rsid w:val="00526649"/>
    <w:rsid w:val="0053277A"/>
    <w:rsid w:val="00532789"/>
    <w:rsid w:val="0053602D"/>
    <w:rsid w:val="005374FF"/>
    <w:rsid w:val="00537BB9"/>
    <w:rsid w:val="00540022"/>
    <w:rsid w:val="00541294"/>
    <w:rsid w:val="00541C57"/>
    <w:rsid w:val="00543A32"/>
    <w:rsid w:val="00547383"/>
    <w:rsid w:val="005528BC"/>
    <w:rsid w:val="005568CE"/>
    <w:rsid w:val="00556B77"/>
    <w:rsid w:val="0055767B"/>
    <w:rsid w:val="00557C07"/>
    <w:rsid w:val="0056146C"/>
    <w:rsid w:val="00562B18"/>
    <w:rsid w:val="005631D3"/>
    <w:rsid w:val="00573026"/>
    <w:rsid w:val="00573F95"/>
    <w:rsid w:val="0057555C"/>
    <w:rsid w:val="005757CE"/>
    <w:rsid w:val="00575BAA"/>
    <w:rsid w:val="00580477"/>
    <w:rsid w:val="00581662"/>
    <w:rsid w:val="00582E48"/>
    <w:rsid w:val="0058686A"/>
    <w:rsid w:val="005870E7"/>
    <w:rsid w:val="005918B4"/>
    <w:rsid w:val="005948A7"/>
    <w:rsid w:val="005A1240"/>
    <w:rsid w:val="005A400C"/>
    <w:rsid w:val="005B30D2"/>
    <w:rsid w:val="005B4354"/>
    <w:rsid w:val="005B4F0C"/>
    <w:rsid w:val="005B5DEA"/>
    <w:rsid w:val="005B65AC"/>
    <w:rsid w:val="005C1403"/>
    <w:rsid w:val="005C36A8"/>
    <w:rsid w:val="005C3DDD"/>
    <w:rsid w:val="005D36AB"/>
    <w:rsid w:val="005D79B1"/>
    <w:rsid w:val="005E094E"/>
    <w:rsid w:val="005E1E77"/>
    <w:rsid w:val="005E281B"/>
    <w:rsid w:val="005E396F"/>
    <w:rsid w:val="005E5007"/>
    <w:rsid w:val="005F25D7"/>
    <w:rsid w:val="005F7D5F"/>
    <w:rsid w:val="00602317"/>
    <w:rsid w:val="0060452A"/>
    <w:rsid w:val="006050F2"/>
    <w:rsid w:val="006062CB"/>
    <w:rsid w:val="00613D67"/>
    <w:rsid w:val="00615B4F"/>
    <w:rsid w:val="00616415"/>
    <w:rsid w:val="00625C53"/>
    <w:rsid w:val="006301BA"/>
    <w:rsid w:val="00630BD3"/>
    <w:rsid w:val="00631E5C"/>
    <w:rsid w:val="00632067"/>
    <w:rsid w:val="00637CFD"/>
    <w:rsid w:val="00642C20"/>
    <w:rsid w:val="00645214"/>
    <w:rsid w:val="00645B2A"/>
    <w:rsid w:val="0065129A"/>
    <w:rsid w:val="00656B6C"/>
    <w:rsid w:val="00657A95"/>
    <w:rsid w:val="00663EB5"/>
    <w:rsid w:val="00667AF7"/>
    <w:rsid w:val="00673BC4"/>
    <w:rsid w:val="00674ACD"/>
    <w:rsid w:val="00686A91"/>
    <w:rsid w:val="006875CB"/>
    <w:rsid w:val="006938A6"/>
    <w:rsid w:val="006A139D"/>
    <w:rsid w:val="006A13A1"/>
    <w:rsid w:val="006A160A"/>
    <w:rsid w:val="006B278B"/>
    <w:rsid w:val="006B2D70"/>
    <w:rsid w:val="006B5376"/>
    <w:rsid w:val="006C08B0"/>
    <w:rsid w:val="006C14D2"/>
    <w:rsid w:val="006C1C02"/>
    <w:rsid w:val="006C28A5"/>
    <w:rsid w:val="006C2A61"/>
    <w:rsid w:val="006C7907"/>
    <w:rsid w:val="006E1D8F"/>
    <w:rsid w:val="006F0FE8"/>
    <w:rsid w:val="006F2DAA"/>
    <w:rsid w:val="006F422E"/>
    <w:rsid w:val="006F4731"/>
    <w:rsid w:val="006F5663"/>
    <w:rsid w:val="006F6D51"/>
    <w:rsid w:val="006F75A3"/>
    <w:rsid w:val="007054F0"/>
    <w:rsid w:val="00705AAD"/>
    <w:rsid w:val="0071215F"/>
    <w:rsid w:val="00712BE2"/>
    <w:rsid w:val="00713951"/>
    <w:rsid w:val="00717D14"/>
    <w:rsid w:val="007205D5"/>
    <w:rsid w:val="007209D6"/>
    <w:rsid w:val="007307BE"/>
    <w:rsid w:val="0073157D"/>
    <w:rsid w:val="007324FD"/>
    <w:rsid w:val="00732D6F"/>
    <w:rsid w:val="00734879"/>
    <w:rsid w:val="00734EFD"/>
    <w:rsid w:val="00737FF7"/>
    <w:rsid w:val="00740D2E"/>
    <w:rsid w:val="00740E25"/>
    <w:rsid w:val="0074297D"/>
    <w:rsid w:val="007458D8"/>
    <w:rsid w:val="0075082E"/>
    <w:rsid w:val="00762182"/>
    <w:rsid w:val="00764E5D"/>
    <w:rsid w:val="00770617"/>
    <w:rsid w:val="0077098D"/>
    <w:rsid w:val="00771ED0"/>
    <w:rsid w:val="00782218"/>
    <w:rsid w:val="00782D86"/>
    <w:rsid w:val="007839AC"/>
    <w:rsid w:val="00786B81"/>
    <w:rsid w:val="00786FFE"/>
    <w:rsid w:val="00794018"/>
    <w:rsid w:val="00794AEF"/>
    <w:rsid w:val="00794E9B"/>
    <w:rsid w:val="007968BA"/>
    <w:rsid w:val="007A11C9"/>
    <w:rsid w:val="007B16A9"/>
    <w:rsid w:val="007B2798"/>
    <w:rsid w:val="007C248F"/>
    <w:rsid w:val="007C32F3"/>
    <w:rsid w:val="007C5583"/>
    <w:rsid w:val="007D0806"/>
    <w:rsid w:val="007F0FD1"/>
    <w:rsid w:val="007F271D"/>
    <w:rsid w:val="007F2DE3"/>
    <w:rsid w:val="007F5326"/>
    <w:rsid w:val="007F607D"/>
    <w:rsid w:val="007F66ED"/>
    <w:rsid w:val="00801872"/>
    <w:rsid w:val="00805124"/>
    <w:rsid w:val="00805A87"/>
    <w:rsid w:val="00805BC9"/>
    <w:rsid w:val="00807C69"/>
    <w:rsid w:val="008110D0"/>
    <w:rsid w:val="0081277D"/>
    <w:rsid w:val="008169B2"/>
    <w:rsid w:val="00816E76"/>
    <w:rsid w:val="00822240"/>
    <w:rsid w:val="008245F3"/>
    <w:rsid w:val="008266A9"/>
    <w:rsid w:val="008276B7"/>
    <w:rsid w:val="008319ED"/>
    <w:rsid w:val="00833464"/>
    <w:rsid w:val="00834B40"/>
    <w:rsid w:val="008376B9"/>
    <w:rsid w:val="00842303"/>
    <w:rsid w:val="008429AD"/>
    <w:rsid w:val="0084589B"/>
    <w:rsid w:val="00847666"/>
    <w:rsid w:val="0085167D"/>
    <w:rsid w:val="00852751"/>
    <w:rsid w:val="00852868"/>
    <w:rsid w:val="00855CBF"/>
    <w:rsid w:val="00855DF4"/>
    <w:rsid w:val="0086181A"/>
    <w:rsid w:val="00862D86"/>
    <w:rsid w:val="00864A1D"/>
    <w:rsid w:val="00867C6A"/>
    <w:rsid w:val="0087592F"/>
    <w:rsid w:val="008763D7"/>
    <w:rsid w:val="0087772E"/>
    <w:rsid w:val="008809AD"/>
    <w:rsid w:val="00887A04"/>
    <w:rsid w:val="008910C6"/>
    <w:rsid w:val="00893B8C"/>
    <w:rsid w:val="00894CA2"/>
    <w:rsid w:val="008A4C1B"/>
    <w:rsid w:val="008A55E0"/>
    <w:rsid w:val="008B4982"/>
    <w:rsid w:val="008B5897"/>
    <w:rsid w:val="008B7F2A"/>
    <w:rsid w:val="008C1EC5"/>
    <w:rsid w:val="008C2789"/>
    <w:rsid w:val="008C2E30"/>
    <w:rsid w:val="008C3148"/>
    <w:rsid w:val="008C4769"/>
    <w:rsid w:val="008C53F3"/>
    <w:rsid w:val="008D02B7"/>
    <w:rsid w:val="008D18B3"/>
    <w:rsid w:val="008D18F2"/>
    <w:rsid w:val="008D253A"/>
    <w:rsid w:val="008D5BED"/>
    <w:rsid w:val="008D60FB"/>
    <w:rsid w:val="008D677D"/>
    <w:rsid w:val="008E0504"/>
    <w:rsid w:val="008E2240"/>
    <w:rsid w:val="008E4D44"/>
    <w:rsid w:val="008E59D0"/>
    <w:rsid w:val="008E7189"/>
    <w:rsid w:val="008F1B0B"/>
    <w:rsid w:val="008F3347"/>
    <w:rsid w:val="008F3A82"/>
    <w:rsid w:val="008F5417"/>
    <w:rsid w:val="008F6C62"/>
    <w:rsid w:val="009019B7"/>
    <w:rsid w:val="00904E9B"/>
    <w:rsid w:val="00912284"/>
    <w:rsid w:val="00922C4E"/>
    <w:rsid w:val="0092405A"/>
    <w:rsid w:val="00936F3C"/>
    <w:rsid w:val="00937F6B"/>
    <w:rsid w:val="0094110A"/>
    <w:rsid w:val="009436AA"/>
    <w:rsid w:val="00946780"/>
    <w:rsid w:val="00952031"/>
    <w:rsid w:val="00952B65"/>
    <w:rsid w:val="00954A3C"/>
    <w:rsid w:val="00954CD8"/>
    <w:rsid w:val="009555D9"/>
    <w:rsid w:val="0095591C"/>
    <w:rsid w:val="00960F18"/>
    <w:rsid w:val="00961A15"/>
    <w:rsid w:val="0097269F"/>
    <w:rsid w:val="009742AF"/>
    <w:rsid w:val="0097463F"/>
    <w:rsid w:val="00981FAE"/>
    <w:rsid w:val="0098394E"/>
    <w:rsid w:val="009839DD"/>
    <w:rsid w:val="00984C9B"/>
    <w:rsid w:val="00984F34"/>
    <w:rsid w:val="009850E3"/>
    <w:rsid w:val="009862FA"/>
    <w:rsid w:val="00986600"/>
    <w:rsid w:val="009867CE"/>
    <w:rsid w:val="0099122A"/>
    <w:rsid w:val="009931AF"/>
    <w:rsid w:val="0099508E"/>
    <w:rsid w:val="009961D6"/>
    <w:rsid w:val="009A7F7F"/>
    <w:rsid w:val="009B1058"/>
    <w:rsid w:val="009C186B"/>
    <w:rsid w:val="009C23A7"/>
    <w:rsid w:val="009C37F5"/>
    <w:rsid w:val="009C5576"/>
    <w:rsid w:val="009C5588"/>
    <w:rsid w:val="009C62CC"/>
    <w:rsid w:val="009C6F9E"/>
    <w:rsid w:val="009D3E3B"/>
    <w:rsid w:val="009D501A"/>
    <w:rsid w:val="009D55E4"/>
    <w:rsid w:val="009E3809"/>
    <w:rsid w:val="009E64A9"/>
    <w:rsid w:val="009E6909"/>
    <w:rsid w:val="009F0C6B"/>
    <w:rsid w:val="009F436D"/>
    <w:rsid w:val="009F4757"/>
    <w:rsid w:val="009F7CCA"/>
    <w:rsid w:val="00A05C82"/>
    <w:rsid w:val="00A05DB7"/>
    <w:rsid w:val="00A10050"/>
    <w:rsid w:val="00A121E9"/>
    <w:rsid w:val="00A12569"/>
    <w:rsid w:val="00A1306C"/>
    <w:rsid w:val="00A13D1C"/>
    <w:rsid w:val="00A14598"/>
    <w:rsid w:val="00A22B2C"/>
    <w:rsid w:val="00A2362B"/>
    <w:rsid w:val="00A3198B"/>
    <w:rsid w:val="00A32C87"/>
    <w:rsid w:val="00A33969"/>
    <w:rsid w:val="00A33BAC"/>
    <w:rsid w:val="00A343A5"/>
    <w:rsid w:val="00A3760A"/>
    <w:rsid w:val="00A40F33"/>
    <w:rsid w:val="00A42193"/>
    <w:rsid w:val="00A4625A"/>
    <w:rsid w:val="00A466D8"/>
    <w:rsid w:val="00A46877"/>
    <w:rsid w:val="00A4796E"/>
    <w:rsid w:val="00A47C53"/>
    <w:rsid w:val="00A50CF9"/>
    <w:rsid w:val="00A52CE7"/>
    <w:rsid w:val="00A56C75"/>
    <w:rsid w:val="00A56EAF"/>
    <w:rsid w:val="00A61F6D"/>
    <w:rsid w:val="00A62F04"/>
    <w:rsid w:val="00A63BA8"/>
    <w:rsid w:val="00A65E98"/>
    <w:rsid w:val="00A7652A"/>
    <w:rsid w:val="00A81BBB"/>
    <w:rsid w:val="00A8520B"/>
    <w:rsid w:val="00A86113"/>
    <w:rsid w:val="00A92FE6"/>
    <w:rsid w:val="00A964D1"/>
    <w:rsid w:val="00AA202B"/>
    <w:rsid w:val="00AA3ECE"/>
    <w:rsid w:val="00AA4C12"/>
    <w:rsid w:val="00AA5177"/>
    <w:rsid w:val="00AA5DAE"/>
    <w:rsid w:val="00AA6378"/>
    <w:rsid w:val="00AB0BC4"/>
    <w:rsid w:val="00AB4517"/>
    <w:rsid w:val="00AB4FDB"/>
    <w:rsid w:val="00AB6E54"/>
    <w:rsid w:val="00AC4FEB"/>
    <w:rsid w:val="00AD297F"/>
    <w:rsid w:val="00AD2ADA"/>
    <w:rsid w:val="00AD3AEB"/>
    <w:rsid w:val="00AD47F3"/>
    <w:rsid w:val="00AD7422"/>
    <w:rsid w:val="00AE3DB5"/>
    <w:rsid w:val="00AE5B0C"/>
    <w:rsid w:val="00AF3A45"/>
    <w:rsid w:val="00AF4219"/>
    <w:rsid w:val="00AF4FCD"/>
    <w:rsid w:val="00AF5C05"/>
    <w:rsid w:val="00AF7048"/>
    <w:rsid w:val="00AF7556"/>
    <w:rsid w:val="00AF7C56"/>
    <w:rsid w:val="00B014DA"/>
    <w:rsid w:val="00B07CC8"/>
    <w:rsid w:val="00B07F54"/>
    <w:rsid w:val="00B104AA"/>
    <w:rsid w:val="00B11D9C"/>
    <w:rsid w:val="00B13546"/>
    <w:rsid w:val="00B21919"/>
    <w:rsid w:val="00B21AD0"/>
    <w:rsid w:val="00B2207F"/>
    <w:rsid w:val="00B301B5"/>
    <w:rsid w:val="00B31B8C"/>
    <w:rsid w:val="00B333FE"/>
    <w:rsid w:val="00B34BD9"/>
    <w:rsid w:val="00B3571A"/>
    <w:rsid w:val="00B363F9"/>
    <w:rsid w:val="00B3767F"/>
    <w:rsid w:val="00B402DE"/>
    <w:rsid w:val="00B429D4"/>
    <w:rsid w:val="00B42AE1"/>
    <w:rsid w:val="00B45667"/>
    <w:rsid w:val="00B45ACA"/>
    <w:rsid w:val="00B474A9"/>
    <w:rsid w:val="00B51D8C"/>
    <w:rsid w:val="00B5364A"/>
    <w:rsid w:val="00B53DB7"/>
    <w:rsid w:val="00B5501D"/>
    <w:rsid w:val="00B6012A"/>
    <w:rsid w:val="00B628D1"/>
    <w:rsid w:val="00B73954"/>
    <w:rsid w:val="00B7758D"/>
    <w:rsid w:val="00B77C90"/>
    <w:rsid w:val="00B80B14"/>
    <w:rsid w:val="00B81D2A"/>
    <w:rsid w:val="00B845B7"/>
    <w:rsid w:val="00B847F5"/>
    <w:rsid w:val="00B848C7"/>
    <w:rsid w:val="00B86620"/>
    <w:rsid w:val="00B91E57"/>
    <w:rsid w:val="00B9453C"/>
    <w:rsid w:val="00BA6EA0"/>
    <w:rsid w:val="00BA7FB9"/>
    <w:rsid w:val="00BB39D3"/>
    <w:rsid w:val="00BB43C7"/>
    <w:rsid w:val="00BB4E3F"/>
    <w:rsid w:val="00BB52D3"/>
    <w:rsid w:val="00BB619B"/>
    <w:rsid w:val="00BC3385"/>
    <w:rsid w:val="00BD2A70"/>
    <w:rsid w:val="00BD76FB"/>
    <w:rsid w:val="00BE0529"/>
    <w:rsid w:val="00BE2B0E"/>
    <w:rsid w:val="00BE3EAF"/>
    <w:rsid w:val="00BE5821"/>
    <w:rsid w:val="00BE7575"/>
    <w:rsid w:val="00BF121B"/>
    <w:rsid w:val="00BF3E62"/>
    <w:rsid w:val="00BF5CDB"/>
    <w:rsid w:val="00BF60C9"/>
    <w:rsid w:val="00BF650F"/>
    <w:rsid w:val="00BF6C0F"/>
    <w:rsid w:val="00BF7131"/>
    <w:rsid w:val="00BF739D"/>
    <w:rsid w:val="00C02EEF"/>
    <w:rsid w:val="00C039B0"/>
    <w:rsid w:val="00C071BF"/>
    <w:rsid w:val="00C0761B"/>
    <w:rsid w:val="00C07981"/>
    <w:rsid w:val="00C07D60"/>
    <w:rsid w:val="00C1109C"/>
    <w:rsid w:val="00C16DA3"/>
    <w:rsid w:val="00C203C4"/>
    <w:rsid w:val="00C21E68"/>
    <w:rsid w:val="00C2371C"/>
    <w:rsid w:val="00C247FE"/>
    <w:rsid w:val="00C25C3F"/>
    <w:rsid w:val="00C276E8"/>
    <w:rsid w:val="00C3271A"/>
    <w:rsid w:val="00C420A7"/>
    <w:rsid w:val="00C46AED"/>
    <w:rsid w:val="00C47218"/>
    <w:rsid w:val="00C55CDA"/>
    <w:rsid w:val="00C56276"/>
    <w:rsid w:val="00C572B9"/>
    <w:rsid w:val="00C57E3A"/>
    <w:rsid w:val="00C60898"/>
    <w:rsid w:val="00C60CE8"/>
    <w:rsid w:val="00C62ED7"/>
    <w:rsid w:val="00C677A1"/>
    <w:rsid w:val="00C73173"/>
    <w:rsid w:val="00C76D58"/>
    <w:rsid w:val="00C805F3"/>
    <w:rsid w:val="00C824C6"/>
    <w:rsid w:val="00C846D5"/>
    <w:rsid w:val="00C84C32"/>
    <w:rsid w:val="00C86274"/>
    <w:rsid w:val="00C9004B"/>
    <w:rsid w:val="00C90C77"/>
    <w:rsid w:val="00C91E2D"/>
    <w:rsid w:val="00C94891"/>
    <w:rsid w:val="00C96000"/>
    <w:rsid w:val="00C9760E"/>
    <w:rsid w:val="00CB12CB"/>
    <w:rsid w:val="00CB3638"/>
    <w:rsid w:val="00CB4193"/>
    <w:rsid w:val="00CB479F"/>
    <w:rsid w:val="00CB580C"/>
    <w:rsid w:val="00CC1130"/>
    <w:rsid w:val="00CC37B4"/>
    <w:rsid w:val="00CC7175"/>
    <w:rsid w:val="00CD32CC"/>
    <w:rsid w:val="00CE095B"/>
    <w:rsid w:val="00CE3DEA"/>
    <w:rsid w:val="00CE4584"/>
    <w:rsid w:val="00CE5321"/>
    <w:rsid w:val="00CE7581"/>
    <w:rsid w:val="00D03F0A"/>
    <w:rsid w:val="00D0692E"/>
    <w:rsid w:val="00D144CB"/>
    <w:rsid w:val="00D15C91"/>
    <w:rsid w:val="00D170B8"/>
    <w:rsid w:val="00D22E65"/>
    <w:rsid w:val="00D232D6"/>
    <w:rsid w:val="00D33CA6"/>
    <w:rsid w:val="00D33EF7"/>
    <w:rsid w:val="00D36B79"/>
    <w:rsid w:val="00D42C45"/>
    <w:rsid w:val="00D4307A"/>
    <w:rsid w:val="00D43B55"/>
    <w:rsid w:val="00D466A4"/>
    <w:rsid w:val="00D479BD"/>
    <w:rsid w:val="00D51875"/>
    <w:rsid w:val="00D55E02"/>
    <w:rsid w:val="00D631CA"/>
    <w:rsid w:val="00D6366D"/>
    <w:rsid w:val="00D64833"/>
    <w:rsid w:val="00D74BD3"/>
    <w:rsid w:val="00D76B5E"/>
    <w:rsid w:val="00D80A01"/>
    <w:rsid w:val="00D81A46"/>
    <w:rsid w:val="00D8349E"/>
    <w:rsid w:val="00D864D5"/>
    <w:rsid w:val="00D86AF6"/>
    <w:rsid w:val="00DA254C"/>
    <w:rsid w:val="00DA4A7E"/>
    <w:rsid w:val="00DB1B08"/>
    <w:rsid w:val="00DB250D"/>
    <w:rsid w:val="00DB29E1"/>
    <w:rsid w:val="00DB2D25"/>
    <w:rsid w:val="00DB3DE2"/>
    <w:rsid w:val="00DB3F5A"/>
    <w:rsid w:val="00DB76B0"/>
    <w:rsid w:val="00DC7DDA"/>
    <w:rsid w:val="00DD302F"/>
    <w:rsid w:val="00DE1480"/>
    <w:rsid w:val="00DE2684"/>
    <w:rsid w:val="00DE7BEA"/>
    <w:rsid w:val="00DF0D06"/>
    <w:rsid w:val="00DF1BD7"/>
    <w:rsid w:val="00DF1DEC"/>
    <w:rsid w:val="00DF2C19"/>
    <w:rsid w:val="00E00EBB"/>
    <w:rsid w:val="00E02CF2"/>
    <w:rsid w:val="00E1057B"/>
    <w:rsid w:val="00E12927"/>
    <w:rsid w:val="00E143DC"/>
    <w:rsid w:val="00E1615C"/>
    <w:rsid w:val="00E214E0"/>
    <w:rsid w:val="00E256B0"/>
    <w:rsid w:val="00E30721"/>
    <w:rsid w:val="00E36584"/>
    <w:rsid w:val="00E43C63"/>
    <w:rsid w:val="00E46679"/>
    <w:rsid w:val="00E51214"/>
    <w:rsid w:val="00E51B89"/>
    <w:rsid w:val="00E51D36"/>
    <w:rsid w:val="00E5351A"/>
    <w:rsid w:val="00E5761C"/>
    <w:rsid w:val="00E57A29"/>
    <w:rsid w:val="00E605B1"/>
    <w:rsid w:val="00E60709"/>
    <w:rsid w:val="00E6233A"/>
    <w:rsid w:val="00E62455"/>
    <w:rsid w:val="00E627E0"/>
    <w:rsid w:val="00E64162"/>
    <w:rsid w:val="00E643EC"/>
    <w:rsid w:val="00E64CDF"/>
    <w:rsid w:val="00E66798"/>
    <w:rsid w:val="00E711D7"/>
    <w:rsid w:val="00E74EDF"/>
    <w:rsid w:val="00E91107"/>
    <w:rsid w:val="00E9440F"/>
    <w:rsid w:val="00E95FF7"/>
    <w:rsid w:val="00EA5151"/>
    <w:rsid w:val="00EB1AEB"/>
    <w:rsid w:val="00EB3A2E"/>
    <w:rsid w:val="00EB5219"/>
    <w:rsid w:val="00EB7014"/>
    <w:rsid w:val="00EC297D"/>
    <w:rsid w:val="00EC5FF1"/>
    <w:rsid w:val="00EC6781"/>
    <w:rsid w:val="00EC76AE"/>
    <w:rsid w:val="00ED1117"/>
    <w:rsid w:val="00ED69F0"/>
    <w:rsid w:val="00ED6E83"/>
    <w:rsid w:val="00EE5F6C"/>
    <w:rsid w:val="00EE7E65"/>
    <w:rsid w:val="00EF09A6"/>
    <w:rsid w:val="00EF1936"/>
    <w:rsid w:val="00EF5D09"/>
    <w:rsid w:val="00EF64A1"/>
    <w:rsid w:val="00EF6847"/>
    <w:rsid w:val="00EF76EA"/>
    <w:rsid w:val="00F03B7E"/>
    <w:rsid w:val="00F04252"/>
    <w:rsid w:val="00F06AFE"/>
    <w:rsid w:val="00F12704"/>
    <w:rsid w:val="00F1371C"/>
    <w:rsid w:val="00F16CBA"/>
    <w:rsid w:val="00F21400"/>
    <w:rsid w:val="00F21BBF"/>
    <w:rsid w:val="00F259CD"/>
    <w:rsid w:val="00F36578"/>
    <w:rsid w:val="00F37DB1"/>
    <w:rsid w:val="00F40170"/>
    <w:rsid w:val="00F4074C"/>
    <w:rsid w:val="00F44161"/>
    <w:rsid w:val="00F543F0"/>
    <w:rsid w:val="00F566E9"/>
    <w:rsid w:val="00F57BEB"/>
    <w:rsid w:val="00F60383"/>
    <w:rsid w:val="00F610C7"/>
    <w:rsid w:val="00F63F98"/>
    <w:rsid w:val="00F72D2B"/>
    <w:rsid w:val="00F7610F"/>
    <w:rsid w:val="00F81864"/>
    <w:rsid w:val="00F8372D"/>
    <w:rsid w:val="00F8454C"/>
    <w:rsid w:val="00F87520"/>
    <w:rsid w:val="00F908A2"/>
    <w:rsid w:val="00F94792"/>
    <w:rsid w:val="00F94DC4"/>
    <w:rsid w:val="00F9699F"/>
    <w:rsid w:val="00F96F81"/>
    <w:rsid w:val="00F97452"/>
    <w:rsid w:val="00FA31DA"/>
    <w:rsid w:val="00FA3B70"/>
    <w:rsid w:val="00FA6499"/>
    <w:rsid w:val="00FB4CD7"/>
    <w:rsid w:val="00FB6C5B"/>
    <w:rsid w:val="00FB795C"/>
    <w:rsid w:val="00FB7D9D"/>
    <w:rsid w:val="00FC149F"/>
    <w:rsid w:val="00FD50C6"/>
    <w:rsid w:val="00FE1283"/>
    <w:rsid w:val="00FE23CD"/>
    <w:rsid w:val="00FE27B4"/>
    <w:rsid w:val="00FE34CA"/>
    <w:rsid w:val="00FE4586"/>
    <w:rsid w:val="00FE6223"/>
    <w:rsid w:val="00FF01D8"/>
    <w:rsid w:val="00FF051E"/>
    <w:rsid w:val="00FF280D"/>
    <w:rsid w:val="00FF409A"/>
    <w:rsid w:val="00FF463C"/>
    <w:rsid w:val="00FF614F"/>
    <w:rsid w:val="00FF7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250397"/>
  <w15:chartTrackingRefBased/>
  <w15:docId w15:val="{B179AB54-4BD6-46B4-A89A-55D87D9A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7218"/>
    <w:rPr>
      <w:rFonts w:ascii="Arial" w:hAnsi="Arial"/>
      <w:sz w:val="24"/>
      <w:szCs w:val="24"/>
    </w:rPr>
  </w:style>
  <w:style w:type="paragraph" w:styleId="Heading2">
    <w:name w:val="heading 2"/>
    <w:basedOn w:val="Normal"/>
    <w:next w:val="Normal"/>
    <w:qFormat/>
    <w:rsid w:val="009A7F7F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qFormat/>
    <w:rsid w:val="005948A7"/>
    <w:pPr>
      <w:keepNext/>
      <w:outlineLvl w:val="3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7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5948A7"/>
    <w:rPr>
      <w:b/>
    </w:rPr>
  </w:style>
  <w:style w:type="paragraph" w:customStyle="1" w:styleId="CharCharCharCharCharCharCharCharCharCharCharChar1CharCharCharCharChar">
    <w:name w:val="Char Char Char Char Char Char Char Char Char Char Char Char1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Normal"/>
    <w:rsid w:val="005948A7"/>
    <w:pPr>
      <w:keepLines/>
      <w:spacing w:after="300" w:line="240" w:lineRule="atLeast"/>
    </w:pPr>
    <w:rPr>
      <w:lang w:val="en-US" w:eastAsia="en-US"/>
    </w:rPr>
  </w:style>
  <w:style w:type="paragraph" w:styleId="BodyText">
    <w:name w:val="Body Text"/>
    <w:basedOn w:val="Normal"/>
    <w:rsid w:val="00794AEF"/>
    <w:pPr>
      <w:spacing w:after="120"/>
    </w:pPr>
  </w:style>
  <w:style w:type="paragraph" w:styleId="Footer">
    <w:name w:val="footer"/>
    <w:basedOn w:val="Normal"/>
    <w:link w:val="FooterChar"/>
    <w:uiPriority w:val="99"/>
    <w:rsid w:val="00794AEF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794AEF"/>
  </w:style>
  <w:style w:type="paragraph" w:styleId="Header">
    <w:name w:val="header"/>
    <w:basedOn w:val="Normal"/>
    <w:rsid w:val="008F5417"/>
    <w:pPr>
      <w:tabs>
        <w:tab w:val="center" w:pos="4153"/>
        <w:tab w:val="right" w:pos="8306"/>
      </w:tabs>
    </w:pPr>
  </w:style>
  <w:style w:type="paragraph" w:customStyle="1" w:styleId="CharCharCharCharCharCharCharCharCharCharCharCharCharCharCharChar">
    <w:name w:val="Char Char Char Char Char Char Char Char Char Char Char Char Char Char Char Char"/>
    <w:basedOn w:val="Normal"/>
    <w:rsid w:val="00981FA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351137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">
    <w:name w:val="Char Char Char Char Char Char"/>
    <w:basedOn w:val="Normal"/>
    <w:rsid w:val="00C21E68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">
    <w:name w:val="Char Char Char Char Char Char Char"/>
    <w:basedOn w:val="Normal"/>
    <w:rsid w:val="0099508E"/>
    <w:pPr>
      <w:keepLines/>
      <w:spacing w:after="300" w:line="240" w:lineRule="atLeast"/>
    </w:pPr>
    <w:rPr>
      <w:lang w:val="en-US" w:eastAsia="en-US"/>
    </w:rPr>
  </w:style>
  <w:style w:type="character" w:customStyle="1" w:styleId="FooterChar">
    <w:name w:val="Footer Char"/>
    <w:link w:val="Footer"/>
    <w:uiPriority w:val="99"/>
    <w:rsid w:val="00A92FE6"/>
    <w:rPr>
      <w:rFonts w:ascii="Arial" w:hAnsi="Arial"/>
      <w:sz w:val="24"/>
      <w:szCs w:val="24"/>
    </w:rPr>
  </w:style>
  <w:style w:type="paragraph" w:customStyle="1" w:styleId="CharCharCharCharCharCharCharCharCharCharChar">
    <w:name w:val="Char Char Char Char Char Char Char Char Char Char Char"/>
    <w:basedOn w:val="Normal"/>
    <w:rsid w:val="0098394E"/>
    <w:pPr>
      <w:keepLines/>
      <w:spacing w:after="300" w:line="240" w:lineRule="atLeast"/>
    </w:pPr>
    <w:rPr>
      <w:lang w:val="en-US" w:eastAsia="en-US"/>
    </w:rPr>
  </w:style>
  <w:style w:type="paragraph" w:customStyle="1" w:styleId="CharCharCharCharCharCharCharCharCharCharCharChar1CharCharCharCharCharCharChar">
    <w:name w:val="Char Char Char Char Char Char Char Char Char Char Char Char1 Char Char Char Char Char Char Char"/>
    <w:basedOn w:val="Normal"/>
    <w:rsid w:val="00490D66"/>
    <w:pPr>
      <w:keepLines/>
      <w:spacing w:after="300" w:line="240" w:lineRule="atLeast"/>
    </w:pPr>
    <w:rPr>
      <w:lang w:val="en-US" w:eastAsia="en-US"/>
    </w:rPr>
  </w:style>
  <w:style w:type="paragraph" w:styleId="ListParagraph">
    <w:name w:val="List Paragraph"/>
    <w:basedOn w:val="Normal"/>
    <w:uiPriority w:val="34"/>
    <w:qFormat/>
    <w:rsid w:val="002E37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8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6086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B86620"/>
    <w:pPr>
      <w:spacing w:before="100" w:beforeAutospacing="1" w:after="100" w:afterAutospacing="1"/>
    </w:pPr>
    <w:rPr>
      <w:rFonts w:ascii="Times New Roman" w:hAnsi="Times New Roman"/>
    </w:rPr>
  </w:style>
  <w:style w:type="character" w:styleId="Hyperlink">
    <w:name w:val="Hyperlink"/>
    <w:rsid w:val="00645214"/>
    <w:rPr>
      <w:color w:val="0563C1"/>
      <w:u w:val="single"/>
    </w:rPr>
  </w:style>
  <w:style w:type="paragraph" w:customStyle="1" w:styleId="CharCharCharCharCharCharCharCharCharCharCharChar1CharCharCharCharCharCharChar0">
    <w:name w:val="Char Char Char Char Char Char Char Char Char Char Char Char1 Char Char Char Char Char Char Char"/>
    <w:basedOn w:val="Normal"/>
    <w:rsid w:val="00B474A9"/>
    <w:pPr>
      <w:keepLines/>
      <w:spacing w:after="300" w:line="240" w:lineRule="atLeast"/>
    </w:pPr>
    <w:rPr>
      <w:lang w:val="en-US" w:eastAsia="en-US"/>
    </w:rPr>
  </w:style>
  <w:style w:type="paragraph" w:styleId="Revision">
    <w:name w:val="Revision"/>
    <w:hidden/>
    <w:uiPriority w:val="99"/>
    <w:semiHidden/>
    <w:rsid w:val="00356C02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dj24.NCCADMIN\Local%20Settings\Temporary%20Internet%20Files\Content.IE5\KP47S743\Minutes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20FDA-2CA9-47DF-B798-B88443CC5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Minutes[1]</Template>
  <TotalTime>0</TotalTime>
  <Pages>6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OF MEETING</vt:lpstr>
    </vt:vector>
  </TitlesOfParts>
  <Company>Nottinghamshire County Council</Company>
  <LinksUpToDate>false</LinksUpToDate>
  <CharactersWithSpaces>9873</CharactersWithSpaces>
  <SharedDoc>false</SharedDoc>
  <HLinks>
    <vt:vector size="6" baseType="variant">
      <vt:variant>
        <vt:i4>4391025</vt:i4>
      </vt:variant>
      <vt:variant>
        <vt:i4>0</vt:i4>
      </vt:variant>
      <vt:variant>
        <vt:i4>0</vt:i4>
      </vt:variant>
      <vt:variant>
        <vt:i4>5</vt:i4>
      </vt:variant>
      <vt:variant>
        <vt:lpwstr>mailto:jo.bray@nottscc.gov.uk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OF MEETING</dc:title>
  <dc:subject>Information and communication;</dc:subject>
  <dc:creator>dj24</dc:creator>
  <cp:keywords/>
  <cp:lastModifiedBy>Francesca Parr</cp:lastModifiedBy>
  <cp:revision>2</cp:revision>
  <cp:lastPrinted>2018-04-17T12:40:00Z</cp:lastPrinted>
  <dcterms:created xsi:type="dcterms:W3CDTF">2021-04-27T12:44:00Z</dcterms:created>
  <dcterms:modified xsi:type="dcterms:W3CDTF">2021-04-27T12:44:00Z</dcterms:modified>
</cp:coreProperties>
</file>