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3441"/>
        <w:gridCol w:w="1945"/>
        <w:gridCol w:w="5386"/>
      </w:tblGrid>
      <w:tr w:rsidR="00C47218" w:rsidTr="00AE0395">
        <w:trPr>
          <w:trHeight w:val="1072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47218" w:rsidRPr="00AE0395" w:rsidRDefault="00C47218" w:rsidP="00A964D1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AE0395">
              <w:rPr>
                <w:b/>
                <w:sz w:val="36"/>
                <w:szCs w:val="36"/>
              </w:rPr>
              <w:t>MINUTES OF MEETING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auto"/>
          </w:tcPr>
          <w:p w:rsidR="00C47218" w:rsidRDefault="002C40D8" w:rsidP="00AE0395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2948940" cy="502920"/>
                  <wp:effectExtent l="19050" t="0" r="3810" b="0"/>
                  <wp:docPr id="1" name="Picture 1" descr="NCC-l-head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CC-l-head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894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7218" w:rsidTr="00CD51D5">
        <w:tc>
          <w:tcPr>
            <w:tcW w:w="1597" w:type="pct"/>
            <w:tcBorders>
              <w:top w:val="single" w:sz="4" w:space="0" w:color="auto"/>
            </w:tcBorders>
            <w:shd w:val="clear" w:color="auto" w:fill="auto"/>
          </w:tcPr>
          <w:p w:rsidR="00C47218" w:rsidRPr="00AE0395" w:rsidRDefault="00C47218">
            <w:pPr>
              <w:rPr>
                <w:b/>
              </w:rPr>
            </w:pPr>
          </w:p>
        </w:tc>
        <w:tc>
          <w:tcPr>
            <w:tcW w:w="3403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C47218" w:rsidRDefault="00C47218"/>
        </w:tc>
      </w:tr>
      <w:tr w:rsidR="00460382" w:rsidRPr="00AE0395" w:rsidTr="00CD51D5">
        <w:tc>
          <w:tcPr>
            <w:tcW w:w="1597" w:type="pct"/>
            <w:shd w:val="clear" w:color="auto" w:fill="auto"/>
            <w:tcMar>
              <w:top w:w="57" w:type="dxa"/>
              <w:bottom w:w="57" w:type="dxa"/>
            </w:tcMar>
          </w:tcPr>
          <w:p w:rsidR="00460382" w:rsidRPr="00AE0395" w:rsidRDefault="00460382">
            <w:pPr>
              <w:rPr>
                <w:b/>
                <w:sz w:val="22"/>
                <w:szCs w:val="22"/>
              </w:rPr>
            </w:pPr>
            <w:r w:rsidRPr="00AE0395">
              <w:rPr>
                <w:b/>
                <w:sz w:val="22"/>
                <w:szCs w:val="22"/>
              </w:rPr>
              <w:t>School:</w:t>
            </w:r>
          </w:p>
        </w:tc>
        <w:tc>
          <w:tcPr>
            <w:tcW w:w="3403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460382" w:rsidRPr="00AE0395" w:rsidRDefault="00CC7C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Carlton </w:t>
            </w:r>
            <w:proofErr w:type="spellStart"/>
            <w:r>
              <w:rPr>
                <w:b/>
                <w:sz w:val="22"/>
                <w:szCs w:val="22"/>
              </w:rPr>
              <w:t>Standhill</w:t>
            </w:r>
            <w:proofErr w:type="spellEnd"/>
            <w:r>
              <w:rPr>
                <w:b/>
                <w:sz w:val="22"/>
                <w:szCs w:val="22"/>
              </w:rPr>
              <w:t xml:space="preserve"> Infants’ </w:t>
            </w:r>
            <w:r w:rsidR="00977502">
              <w:rPr>
                <w:b/>
                <w:sz w:val="22"/>
                <w:szCs w:val="22"/>
              </w:rPr>
              <w:t>School</w:t>
            </w:r>
          </w:p>
        </w:tc>
      </w:tr>
      <w:tr w:rsidR="00C47218" w:rsidRPr="00AE0395" w:rsidTr="00CD51D5">
        <w:tc>
          <w:tcPr>
            <w:tcW w:w="1597" w:type="pct"/>
            <w:shd w:val="clear" w:color="auto" w:fill="auto"/>
            <w:tcMar>
              <w:top w:w="57" w:type="dxa"/>
              <w:bottom w:w="57" w:type="dxa"/>
            </w:tcMar>
          </w:tcPr>
          <w:p w:rsidR="00C47218" w:rsidRPr="00AE0395" w:rsidRDefault="00C47218">
            <w:pPr>
              <w:rPr>
                <w:b/>
                <w:sz w:val="22"/>
                <w:szCs w:val="22"/>
              </w:rPr>
            </w:pPr>
            <w:r w:rsidRPr="00AE0395">
              <w:rPr>
                <w:b/>
                <w:sz w:val="22"/>
                <w:szCs w:val="22"/>
              </w:rPr>
              <w:t>Meeting title:</w:t>
            </w:r>
          </w:p>
        </w:tc>
        <w:tc>
          <w:tcPr>
            <w:tcW w:w="3403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C47218" w:rsidRPr="00AE0395" w:rsidRDefault="00977502" w:rsidP="0007561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Meeting of the</w:t>
            </w:r>
            <w:r w:rsidR="00CC7CAC">
              <w:rPr>
                <w:b/>
                <w:sz w:val="22"/>
                <w:szCs w:val="22"/>
              </w:rPr>
              <w:t xml:space="preserve"> Finance and General Purposes Committee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47218" w:rsidRPr="00AE0395" w:rsidTr="00CD51D5">
        <w:tc>
          <w:tcPr>
            <w:tcW w:w="1597" w:type="pct"/>
            <w:shd w:val="clear" w:color="auto" w:fill="auto"/>
            <w:tcMar>
              <w:top w:w="57" w:type="dxa"/>
              <w:bottom w:w="57" w:type="dxa"/>
            </w:tcMar>
          </w:tcPr>
          <w:p w:rsidR="00C47218" w:rsidRPr="00AE0395" w:rsidRDefault="00C47218">
            <w:pPr>
              <w:rPr>
                <w:b/>
                <w:sz w:val="22"/>
                <w:szCs w:val="22"/>
              </w:rPr>
            </w:pPr>
            <w:r w:rsidRPr="00AE0395">
              <w:rPr>
                <w:b/>
                <w:sz w:val="22"/>
                <w:szCs w:val="22"/>
              </w:rPr>
              <w:t>Date</w:t>
            </w:r>
            <w:r w:rsidR="00FB7D9D" w:rsidRPr="00AE0395">
              <w:rPr>
                <w:b/>
                <w:sz w:val="22"/>
                <w:szCs w:val="22"/>
              </w:rPr>
              <w:t xml:space="preserve"> and time</w:t>
            </w:r>
            <w:r w:rsidRPr="00AE0395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3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C47218" w:rsidRPr="00AE0395" w:rsidRDefault="00CC7CAC" w:rsidP="006E3F6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Wednesday, 10 October, 2018 at 6.00pm</w:t>
            </w:r>
          </w:p>
        </w:tc>
      </w:tr>
      <w:tr w:rsidR="00C47218" w:rsidRPr="00AE0395" w:rsidTr="00CD51D5">
        <w:tc>
          <w:tcPr>
            <w:tcW w:w="1597" w:type="pct"/>
            <w:shd w:val="clear" w:color="auto" w:fill="auto"/>
            <w:tcMar>
              <w:top w:w="57" w:type="dxa"/>
              <w:bottom w:w="57" w:type="dxa"/>
            </w:tcMar>
          </w:tcPr>
          <w:p w:rsidR="00C47218" w:rsidRPr="00AE0395" w:rsidRDefault="00C47218">
            <w:pPr>
              <w:rPr>
                <w:b/>
                <w:sz w:val="22"/>
                <w:szCs w:val="22"/>
              </w:rPr>
            </w:pPr>
            <w:r w:rsidRPr="00AE0395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3403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C47218" w:rsidRPr="00AE0395" w:rsidRDefault="00977502" w:rsidP="00D16F2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At the school</w:t>
            </w:r>
          </w:p>
        </w:tc>
      </w:tr>
    </w:tbl>
    <w:p w:rsidR="00C47218" w:rsidRDefault="00C47218"/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81"/>
        <w:gridCol w:w="571"/>
        <w:gridCol w:w="7333"/>
      </w:tblGrid>
      <w:tr w:rsidR="005948A7" w:rsidRPr="00011D4B">
        <w:tc>
          <w:tcPr>
            <w:tcW w:w="3081" w:type="dxa"/>
            <w:tcBorders>
              <w:top w:val="nil"/>
              <w:bottom w:val="nil"/>
              <w:right w:val="nil"/>
            </w:tcBorders>
          </w:tcPr>
          <w:p w:rsidR="005948A7" w:rsidRPr="00011D4B" w:rsidRDefault="005948A7" w:rsidP="00762182">
            <w:pPr>
              <w:pStyle w:val="Heading4"/>
              <w:rPr>
                <w:sz w:val="22"/>
                <w:szCs w:val="22"/>
              </w:rPr>
            </w:pPr>
            <w:r w:rsidRPr="00011D4B">
              <w:rPr>
                <w:sz w:val="22"/>
                <w:szCs w:val="22"/>
              </w:rPr>
              <w:t>Membership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  <w:tcBorders>
              <w:left w:val="nil"/>
              <w:bottom w:val="nil"/>
            </w:tcBorders>
          </w:tcPr>
          <w:p w:rsidR="005948A7" w:rsidRPr="00011D4B" w:rsidRDefault="00CC7CAC" w:rsidP="00CE7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P Astill (chair</w:t>
            </w:r>
            <w:r w:rsidR="00E31C1B">
              <w:rPr>
                <w:sz w:val="22"/>
                <w:szCs w:val="22"/>
              </w:rPr>
              <w:t>)</w:t>
            </w:r>
          </w:p>
        </w:tc>
      </w:tr>
      <w:tr w:rsidR="005948A7" w:rsidRPr="00011D4B">
        <w:trPr>
          <w:trHeight w:val="80"/>
        </w:trPr>
        <w:tc>
          <w:tcPr>
            <w:tcW w:w="3081" w:type="dxa"/>
            <w:tcBorders>
              <w:top w:val="nil"/>
              <w:bottom w:val="nil"/>
              <w:right w:val="nil"/>
            </w:tcBorders>
          </w:tcPr>
          <w:p w:rsidR="005948A7" w:rsidRPr="00011D4B" w:rsidRDefault="005948A7" w:rsidP="00762182">
            <w:pPr>
              <w:rPr>
                <w:sz w:val="22"/>
                <w:szCs w:val="22"/>
              </w:rPr>
            </w:pPr>
            <w:r w:rsidRPr="00011D4B">
              <w:rPr>
                <w:sz w:val="22"/>
                <w:szCs w:val="22"/>
              </w:rPr>
              <w:t>‘A’ denotes absence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  <w:tcBorders>
              <w:top w:val="nil"/>
              <w:left w:val="nil"/>
              <w:bottom w:val="nil"/>
            </w:tcBorders>
          </w:tcPr>
          <w:p w:rsidR="005948A7" w:rsidRPr="00011D4B" w:rsidRDefault="00F56ECA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 Clarke</w:t>
            </w:r>
          </w:p>
        </w:tc>
      </w:tr>
      <w:tr w:rsidR="002E3251" w:rsidRPr="00011D4B">
        <w:trPr>
          <w:trHeight w:val="80"/>
        </w:trPr>
        <w:tc>
          <w:tcPr>
            <w:tcW w:w="3081" w:type="dxa"/>
            <w:tcBorders>
              <w:top w:val="nil"/>
              <w:bottom w:val="nil"/>
              <w:right w:val="nil"/>
            </w:tcBorders>
          </w:tcPr>
          <w:p w:rsidR="002E3251" w:rsidRPr="00011D4B" w:rsidRDefault="002E3251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2E3251" w:rsidRPr="00011D4B" w:rsidRDefault="002E3251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  <w:tcBorders>
              <w:top w:val="nil"/>
              <w:left w:val="nil"/>
              <w:bottom w:val="nil"/>
            </w:tcBorders>
          </w:tcPr>
          <w:p w:rsidR="002E3251" w:rsidRDefault="00F56ECA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A Wilson</w:t>
            </w:r>
          </w:p>
        </w:tc>
      </w:tr>
      <w:tr w:rsidR="002E3251" w:rsidRPr="00011D4B">
        <w:trPr>
          <w:trHeight w:val="80"/>
        </w:trPr>
        <w:tc>
          <w:tcPr>
            <w:tcW w:w="3081" w:type="dxa"/>
            <w:tcBorders>
              <w:top w:val="nil"/>
              <w:bottom w:val="nil"/>
              <w:right w:val="nil"/>
            </w:tcBorders>
          </w:tcPr>
          <w:p w:rsidR="002E3251" w:rsidRPr="00011D4B" w:rsidRDefault="002E3251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2E3251" w:rsidRPr="00011D4B" w:rsidRDefault="00F56ECA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333" w:type="dxa"/>
            <w:tcBorders>
              <w:top w:val="nil"/>
              <w:left w:val="nil"/>
              <w:bottom w:val="nil"/>
            </w:tcBorders>
          </w:tcPr>
          <w:p w:rsidR="002E3251" w:rsidRDefault="00F56ECA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E Edwards</w:t>
            </w:r>
          </w:p>
        </w:tc>
      </w:tr>
      <w:tr w:rsidR="002E3251" w:rsidRPr="00011D4B">
        <w:trPr>
          <w:trHeight w:val="80"/>
        </w:trPr>
        <w:tc>
          <w:tcPr>
            <w:tcW w:w="3081" w:type="dxa"/>
            <w:tcBorders>
              <w:top w:val="nil"/>
              <w:bottom w:val="nil"/>
              <w:right w:val="nil"/>
            </w:tcBorders>
          </w:tcPr>
          <w:p w:rsidR="002E3251" w:rsidRPr="00011D4B" w:rsidRDefault="002E3251" w:rsidP="00762182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2E3251" w:rsidRPr="00011D4B" w:rsidRDefault="002E3251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  <w:tcBorders>
              <w:top w:val="nil"/>
              <w:left w:val="nil"/>
              <w:bottom w:val="nil"/>
            </w:tcBorders>
          </w:tcPr>
          <w:p w:rsidR="002E3251" w:rsidRDefault="00F61C3D" w:rsidP="00762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S </w:t>
            </w:r>
            <w:proofErr w:type="spellStart"/>
            <w:r>
              <w:rPr>
                <w:sz w:val="22"/>
                <w:szCs w:val="22"/>
              </w:rPr>
              <w:t>Ghattaora</w:t>
            </w:r>
            <w:proofErr w:type="spellEnd"/>
            <w:r>
              <w:rPr>
                <w:sz w:val="22"/>
                <w:szCs w:val="22"/>
              </w:rPr>
              <w:t xml:space="preserve"> (</w:t>
            </w:r>
            <w:proofErr w:type="spellStart"/>
            <w:r>
              <w:rPr>
                <w:sz w:val="22"/>
                <w:szCs w:val="22"/>
              </w:rPr>
              <w:t>headteacher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</w:tr>
    </w:tbl>
    <w:p w:rsidR="005948A7" w:rsidRPr="00011D4B" w:rsidRDefault="005948A7" w:rsidP="005948A7">
      <w:pPr>
        <w:rPr>
          <w:sz w:val="22"/>
          <w:szCs w:val="22"/>
        </w:rPr>
      </w:pPr>
    </w:p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81"/>
        <w:gridCol w:w="571"/>
        <w:gridCol w:w="7333"/>
      </w:tblGrid>
      <w:tr w:rsidR="005948A7" w:rsidRPr="00011D4B" w:rsidTr="005F5D57">
        <w:trPr>
          <w:trHeight w:val="227"/>
        </w:trPr>
        <w:tc>
          <w:tcPr>
            <w:tcW w:w="3081" w:type="dxa"/>
            <w:tcBorders>
              <w:top w:val="nil"/>
              <w:bottom w:val="nil"/>
              <w:right w:val="nil"/>
            </w:tcBorders>
          </w:tcPr>
          <w:p w:rsidR="005948A7" w:rsidRPr="00011D4B" w:rsidRDefault="005948A7" w:rsidP="00762182">
            <w:pPr>
              <w:rPr>
                <w:sz w:val="22"/>
                <w:szCs w:val="22"/>
              </w:rPr>
            </w:pPr>
            <w:r w:rsidRPr="00011D4B">
              <w:rPr>
                <w:b/>
                <w:sz w:val="22"/>
                <w:szCs w:val="22"/>
              </w:rPr>
              <w:t>In attendance</w:t>
            </w:r>
            <w:r w:rsidRPr="00011D4B">
              <w:rPr>
                <w:sz w:val="22"/>
                <w:szCs w:val="22"/>
              </w:rPr>
              <w:tab/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5948A7" w:rsidRPr="00011D4B" w:rsidRDefault="005948A7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  <w:tcBorders>
              <w:top w:val="nil"/>
              <w:left w:val="nil"/>
              <w:bottom w:val="nil"/>
            </w:tcBorders>
          </w:tcPr>
          <w:p w:rsidR="005948A7" w:rsidRPr="00011D4B" w:rsidRDefault="00F61C3D" w:rsidP="00E31C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</w:t>
            </w:r>
            <w:r w:rsidR="00E31C1B">
              <w:rPr>
                <w:sz w:val="22"/>
                <w:szCs w:val="22"/>
              </w:rPr>
              <w:t xml:space="preserve"> F P</w:t>
            </w:r>
            <w:r>
              <w:rPr>
                <w:sz w:val="22"/>
                <w:szCs w:val="22"/>
              </w:rPr>
              <w:t>arr (school business manager)</w:t>
            </w:r>
          </w:p>
        </w:tc>
      </w:tr>
      <w:tr w:rsidR="00F61C3D" w:rsidRPr="00011D4B" w:rsidTr="005F5D57">
        <w:trPr>
          <w:trHeight w:val="227"/>
        </w:trPr>
        <w:tc>
          <w:tcPr>
            <w:tcW w:w="3081" w:type="dxa"/>
            <w:tcBorders>
              <w:top w:val="nil"/>
              <w:bottom w:val="nil"/>
              <w:right w:val="nil"/>
            </w:tcBorders>
          </w:tcPr>
          <w:p w:rsidR="00F61C3D" w:rsidRPr="00011D4B" w:rsidRDefault="00F61C3D" w:rsidP="00762182">
            <w:pPr>
              <w:rPr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F61C3D" w:rsidRPr="00011D4B" w:rsidRDefault="00F61C3D" w:rsidP="00762182">
            <w:pPr>
              <w:rPr>
                <w:sz w:val="22"/>
                <w:szCs w:val="22"/>
              </w:rPr>
            </w:pPr>
          </w:p>
        </w:tc>
        <w:tc>
          <w:tcPr>
            <w:tcW w:w="7333" w:type="dxa"/>
            <w:tcBorders>
              <w:top w:val="nil"/>
              <w:left w:val="nil"/>
              <w:bottom w:val="nil"/>
            </w:tcBorders>
          </w:tcPr>
          <w:p w:rsidR="00F61C3D" w:rsidRDefault="00F61C3D" w:rsidP="00CB2B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J </w:t>
            </w:r>
            <w:proofErr w:type="spellStart"/>
            <w:r>
              <w:rPr>
                <w:sz w:val="22"/>
                <w:szCs w:val="22"/>
              </w:rPr>
              <w:t>Waldrom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011D4B"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minuting</w:t>
            </w:r>
            <w:proofErr w:type="spellEnd"/>
            <w:r>
              <w:rPr>
                <w:sz w:val="22"/>
                <w:szCs w:val="22"/>
              </w:rPr>
              <w:t xml:space="preserve"> secretary</w:t>
            </w:r>
            <w:r w:rsidRPr="00011D4B">
              <w:rPr>
                <w:sz w:val="22"/>
                <w:szCs w:val="22"/>
              </w:rPr>
              <w:t>)</w:t>
            </w:r>
          </w:p>
        </w:tc>
      </w:tr>
    </w:tbl>
    <w:p w:rsidR="005948A7" w:rsidRDefault="005948A7" w:rsidP="005F5D57">
      <w:pPr>
        <w:rPr>
          <w:b/>
          <w:sz w:val="22"/>
          <w:szCs w:val="22"/>
        </w:rPr>
      </w:pPr>
    </w:p>
    <w:tbl>
      <w:tblPr>
        <w:tblW w:w="1104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1330"/>
      </w:tblGrid>
      <w:tr w:rsidR="005F5D57" w:rsidRPr="009A7F7F">
        <w:tc>
          <w:tcPr>
            <w:tcW w:w="1440" w:type="dxa"/>
          </w:tcPr>
          <w:p w:rsidR="005F5D57" w:rsidRPr="003F080A" w:rsidRDefault="005F5D57" w:rsidP="005F5D57">
            <w:pPr>
              <w:pStyle w:val="BodyText"/>
              <w:spacing w:after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FGP/24/18</w:t>
            </w:r>
          </w:p>
        </w:tc>
        <w:tc>
          <w:tcPr>
            <w:tcW w:w="8273" w:type="dxa"/>
          </w:tcPr>
          <w:p w:rsidR="005F5D57" w:rsidRPr="0022234A" w:rsidRDefault="005F5D57" w:rsidP="005F5D57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Apologies for absence</w:t>
            </w:r>
          </w:p>
          <w:p w:rsidR="005F5D57" w:rsidRPr="0022234A" w:rsidRDefault="005F5D57" w:rsidP="005F5D5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011D4B" w:rsidRDefault="005F5D57" w:rsidP="005F5D5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Action</w:t>
            </w:r>
          </w:p>
        </w:tc>
      </w:tr>
      <w:tr w:rsidR="005F5D57" w:rsidRPr="009A7F7F">
        <w:tc>
          <w:tcPr>
            <w:tcW w:w="1440" w:type="dxa"/>
          </w:tcPr>
          <w:p w:rsidR="005F5D57" w:rsidRPr="003F080A" w:rsidRDefault="005F5D57" w:rsidP="005F5D57">
            <w:pPr>
              <w:pStyle w:val="BodyText"/>
              <w:spacing w:after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Apologies for absence were received from Mrs E Edwards. </w:t>
            </w:r>
          </w:p>
          <w:p w:rsidR="005F5D57" w:rsidRPr="00FD7217" w:rsidRDefault="005F5D57" w:rsidP="005F5D5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b/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3F080A" w:rsidRDefault="005F5D57" w:rsidP="005F5D57">
            <w:pPr>
              <w:pStyle w:val="BodyText"/>
              <w:spacing w:after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cs="Arial"/>
                <w:sz w:val="22"/>
                <w:szCs w:val="22"/>
              </w:rPr>
              <w:t>headteacher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reported that Mr Ellis had resigned from the governing body since the last meeting, and that the Pay Committee had been unable to meet as it was not quorate.</w:t>
            </w:r>
          </w:p>
          <w:p w:rsidR="005F5D57" w:rsidRDefault="005F5D57" w:rsidP="005F5D5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b/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3F080A" w:rsidRDefault="005F5D57" w:rsidP="005F5D57">
            <w:pPr>
              <w:pStyle w:val="BodyText"/>
              <w:spacing w:after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cs="Arial"/>
                <w:sz w:val="22"/>
                <w:szCs w:val="22"/>
              </w:rPr>
              <w:t>headteacher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added that a number of parents were interested in joining the governing body.</w:t>
            </w:r>
          </w:p>
          <w:p w:rsidR="005F5D57" w:rsidRDefault="005F5D57" w:rsidP="005F5D5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b/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3F080A" w:rsidRDefault="005F5D57" w:rsidP="005F5D57">
            <w:pPr>
              <w:pStyle w:val="BodyText"/>
              <w:spacing w:after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FGP/25/18</w:t>
            </w: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Declaration of interest</w:t>
            </w:r>
          </w:p>
          <w:p w:rsidR="005F5D57" w:rsidRPr="0022234A" w:rsidRDefault="005F5D57" w:rsidP="005F5D5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b/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3F080A" w:rsidRDefault="005F5D57" w:rsidP="005F5D57">
            <w:pPr>
              <w:pStyle w:val="BodyText"/>
              <w:spacing w:after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There were no declarations of interest, either direct or indirect, for items of business on the agenda.</w:t>
            </w:r>
          </w:p>
          <w:p w:rsidR="005F5D57" w:rsidRPr="00FD7217" w:rsidRDefault="005F5D57" w:rsidP="005F5D5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b/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3F080A" w:rsidRDefault="005F5D57" w:rsidP="005F5D57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FGP/26/18</w:t>
            </w:r>
          </w:p>
        </w:tc>
        <w:tc>
          <w:tcPr>
            <w:tcW w:w="8273" w:type="dxa"/>
          </w:tcPr>
          <w:p w:rsidR="005F5D57" w:rsidRPr="0022234A" w:rsidRDefault="005F5D57" w:rsidP="005F5D57">
            <w:pPr>
              <w:rPr>
                <w:rFonts w:cs="Arial"/>
                <w:b/>
                <w:sz w:val="22"/>
                <w:szCs w:val="22"/>
              </w:rPr>
            </w:pPr>
            <w:r w:rsidRPr="0022234A">
              <w:rPr>
                <w:rFonts w:cs="Arial"/>
                <w:b/>
                <w:sz w:val="22"/>
                <w:szCs w:val="22"/>
              </w:rPr>
              <w:t>Minutes of the last meeting</w:t>
            </w:r>
          </w:p>
          <w:p w:rsidR="005F5D57" w:rsidRPr="0022234A" w:rsidRDefault="005F5D57" w:rsidP="005F5D57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564AC8" w:rsidRDefault="005F5D57" w:rsidP="005F5D57">
            <w:pPr>
              <w:pStyle w:val="BodyText"/>
              <w:spacing w:after="0"/>
              <w:rPr>
                <w:rFonts w:cs="Arial"/>
                <w:sz w:val="22"/>
                <w:szCs w:val="22"/>
              </w:rPr>
            </w:pP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minutes of the last meeting held on Wednesday, 16 May, 2018, having been previously circulated, were confirmed as a true record.</w:t>
            </w:r>
          </w:p>
          <w:p w:rsidR="005F5D57" w:rsidRPr="00FD7217" w:rsidRDefault="005F5D57" w:rsidP="005F5D5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D544B0" w:rsidRDefault="005F5D57" w:rsidP="005F5D57">
            <w:pPr>
              <w:pStyle w:val="BodyText"/>
              <w:spacing w:after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FGP/27/18</w:t>
            </w: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Matters arising</w:t>
            </w:r>
          </w:p>
          <w:p w:rsidR="005F5D57" w:rsidRPr="00A47378" w:rsidRDefault="005F5D57" w:rsidP="005F5D57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564AC8" w:rsidRDefault="005F5D57" w:rsidP="005F5D57">
            <w:pPr>
              <w:pStyle w:val="BodyText"/>
              <w:spacing w:after="0"/>
              <w:rPr>
                <w:rFonts w:cs="Arial"/>
                <w:sz w:val="22"/>
                <w:szCs w:val="22"/>
              </w:rPr>
            </w:pP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FGP/16/18 B02 statement</w:t>
            </w:r>
          </w:p>
          <w:p w:rsidR="005F5D57" w:rsidRPr="00987E21" w:rsidRDefault="005F5D57" w:rsidP="005F5D57">
            <w:pPr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3F080A" w:rsidRDefault="005F5D57" w:rsidP="005F5D57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Mrs Parr confirmed that she had forwarded the completed B02 statement to the Local Authority.</w:t>
            </w:r>
          </w:p>
          <w:p w:rsidR="005F5D57" w:rsidRPr="00B23955" w:rsidRDefault="005F5D57" w:rsidP="005F5D5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3F080A" w:rsidRDefault="005F5D57" w:rsidP="005F5D57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FGP/19/18 GDPR policies – Privacy Notice Procedure</w:t>
            </w:r>
          </w:p>
          <w:p w:rsidR="005F5D57" w:rsidRPr="00924795" w:rsidRDefault="005F5D57" w:rsidP="005F5D57">
            <w:pPr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sz w:val="22"/>
                <w:szCs w:val="22"/>
              </w:rPr>
            </w:pPr>
          </w:p>
        </w:tc>
      </w:tr>
      <w:tr w:rsidR="005F5D57" w:rsidRPr="009A7F7F">
        <w:tc>
          <w:tcPr>
            <w:tcW w:w="1440" w:type="dxa"/>
          </w:tcPr>
          <w:p w:rsidR="005F5D57" w:rsidRPr="003F080A" w:rsidRDefault="005F5D57" w:rsidP="005F5D57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5F5D57" w:rsidRDefault="005F5D57" w:rsidP="005F5D5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Mrs Parr confirmed that wording to indicate the privacy notice was in draft form had now been removed from the school website.</w:t>
            </w:r>
          </w:p>
          <w:p w:rsidR="005F5D57" w:rsidRPr="00924795" w:rsidRDefault="005F5D57" w:rsidP="005F5D5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F5D57" w:rsidRPr="009A7F7F" w:rsidRDefault="005F5D57" w:rsidP="005F5D57">
            <w:pPr>
              <w:rPr>
                <w:sz w:val="22"/>
                <w:szCs w:val="22"/>
              </w:rPr>
            </w:pPr>
          </w:p>
        </w:tc>
      </w:tr>
    </w:tbl>
    <w:p w:rsidR="005C57D4" w:rsidRDefault="005C57D4">
      <w:r>
        <w:br w:type="page"/>
      </w:r>
    </w:p>
    <w:tbl>
      <w:tblPr>
        <w:tblW w:w="1104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1330"/>
      </w:tblGrid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F2019C" w:rsidRDefault="003003B7" w:rsidP="00BB12F2">
            <w:pPr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FGP/20/18 Staffing</w:t>
            </w:r>
          </w:p>
          <w:p w:rsidR="003003B7" w:rsidRPr="003003B7" w:rsidRDefault="003003B7" w:rsidP="00BB12F2">
            <w:pPr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DF5132" w:rsidRDefault="003003B7" w:rsidP="009A2FAD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cs="Arial"/>
                <w:sz w:val="22"/>
                <w:szCs w:val="22"/>
              </w:rPr>
              <w:t>headteacher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reported that the apprentice had completed his apprenticeship and had </w:t>
            </w:r>
            <w:r w:rsidR="005C57D4">
              <w:rPr>
                <w:rFonts w:cs="Arial"/>
                <w:sz w:val="22"/>
                <w:szCs w:val="22"/>
              </w:rPr>
              <w:t xml:space="preserve">now </w:t>
            </w:r>
            <w:r>
              <w:rPr>
                <w:rFonts w:cs="Arial"/>
                <w:sz w:val="22"/>
                <w:szCs w:val="22"/>
              </w:rPr>
              <w:t>left the school.</w:t>
            </w:r>
            <w:r w:rsidR="00F777A1">
              <w:rPr>
                <w:rFonts w:cs="Arial"/>
                <w:sz w:val="22"/>
                <w:szCs w:val="22"/>
              </w:rPr>
              <w:t xml:space="preserve"> A </w:t>
            </w:r>
            <w:r w:rsidR="009A2FAD">
              <w:rPr>
                <w:rFonts w:cs="Arial"/>
                <w:sz w:val="22"/>
                <w:szCs w:val="22"/>
              </w:rPr>
              <w:t xml:space="preserve">supply </w:t>
            </w:r>
            <w:r w:rsidR="00F777A1">
              <w:rPr>
                <w:rFonts w:cs="Arial"/>
                <w:sz w:val="22"/>
                <w:szCs w:val="22"/>
              </w:rPr>
              <w:t>play worker had been appointed on a temporary contract to work 20 hours per week from 10.00am until 2.00pm to support pupils.</w:t>
            </w:r>
          </w:p>
          <w:p w:rsidR="005C57D4" w:rsidRPr="003003B7" w:rsidRDefault="005C57D4" w:rsidP="009A2FAD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FB3542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FGP/28/18</w:t>
            </w:r>
          </w:p>
        </w:tc>
        <w:tc>
          <w:tcPr>
            <w:tcW w:w="8273" w:type="dxa"/>
          </w:tcPr>
          <w:p w:rsidR="00DF5132" w:rsidRDefault="00FB3542" w:rsidP="00BB12F2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Budget update</w:t>
            </w:r>
          </w:p>
          <w:p w:rsidR="00FB3542" w:rsidRPr="00DF5132" w:rsidRDefault="00FB3542" w:rsidP="00BB12F2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F73E2" w:rsidRDefault="00205AEB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 budget report, revised re-forecast and five year plan were circulated with explanatory notes, and Mrs Parr highlighted the following:</w:t>
            </w:r>
          </w:p>
          <w:p w:rsidR="00205AEB" w:rsidRPr="00CF73E2" w:rsidRDefault="00205AEB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1D4C6D" w:rsidRPr="009A7F7F">
        <w:tc>
          <w:tcPr>
            <w:tcW w:w="1440" w:type="dxa"/>
          </w:tcPr>
          <w:p w:rsidR="001D4C6D" w:rsidRPr="003F080A" w:rsidRDefault="001D4C6D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1D4C6D" w:rsidRDefault="001D4C6D" w:rsidP="003F080A">
            <w:pPr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Current budget</w:t>
            </w:r>
          </w:p>
          <w:p w:rsidR="001D4C6D" w:rsidRPr="001D4C6D" w:rsidRDefault="001D4C6D" w:rsidP="003F080A">
            <w:pPr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1330" w:type="dxa"/>
          </w:tcPr>
          <w:p w:rsidR="001D4C6D" w:rsidRPr="009A7F7F" w:rsidRDefault="001D4C6D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A04218" w:rsidRDefault="00205AEB" w:rsidP="00205AEB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teachers</w:t>
            </w:r>
            <w:r w:rsidR="00A00F06">
              <w:rPr>
                <w:rFonts w:cs="Arial"/>
                <w:sz w:val="22"/>
                <w:szCs w:val="22"/>
              </w:rPr>
              <w:t xml:space="preserve">’ pay award – will cost school £2,275 for remainder of </w:t>
            </w:r>
            <w:r w:rsidR="005C57D4">
              <w:rPr>
                <w:rFonts w:cs="Arial"/>
                <w:sz w:val="22"/>
                <w:szCs w:val="22"/>
              </w:rPr>
              <w:t xml:space="preserve">current </w:t>
            </w:r>
            <w:r w:rsidR="00A00F06">
              <w:rPr>
                <w:rFonts w:cs="Arial"/>
                <w:sz w:val="22"/>
                <w:szCs w:val="22"/>
              </w:rPr>
              <w:t>financial year</w:t>
            </w:r>
            <w:r w:rsidR="00A750D9">
              <w:rPr>
                <w:rFonts w:cs="Arial"/>
                <w:sz w:val="22"/>
                <w:szCs w:val="22"/>
              </w:rPr>
              <w:t xml:space="preserve"> although £2,198 funding from </w:t>
            </w:r>
            <w:proofErr w:type="spellStart"/>
            <w:r w:rsidR="00A750D9">
              <w:rPr>
                <w:rFonts w:cs="Arial"/>
                <w:sz w:val="22"/>
                <w:szCs w:val="22"/>
              </w:rPr>
              <w:t>DfE</w:t>
            </w:r>
            <w:proofErr w:type="spellEnd"/>
            <w:r w:rsidR="00A750D9">
              <w:rPr>
                <w:rFonts w:cs="Arial"/>
                <w:sz w:val="22"/>
                <w:szCs w:val="22"/>
              </w:rPr>
              <w:t xml:space="preserve"> may be provided</w:t>
            </w:r>
          </w:p>
          <w:p w:rsidR="00A750D9" w:rsidRPr="00205AEB" w:rsidRDefault="00A750D9" w:rsidP="00A750D9">
            <w:pPr>
              <w:pStyle w:val="ListParagraph"/>
              <w:ind w:left="360"/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8A3509" w:rsidRDefault="00A750D9" w:rsidP="00BA100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cs="Arial"/>
                <w:sz w:val="22"/>
                <w:szCs w:val="22"/>
              </w:rPr>
              <w:t>headteacher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reported that the increase was 3.5% for teachers on top and bottom of main scale with mid-scale increases decided by each school. The Local Authority were considering a recommendation </w:t>
            </w:r>
            <w:r w:rsidR="009D2729">
              <w:rPr>
                <w:rFonts w:cs="Arial"/>
                <w:sz w:val="22"/>
                <w:szCs w:val="22"/>
              </w:rPr>
              <w:t>for mid-table staff to equalise pay across all LA schools, with the Government funding some of the increase which would be backdated to September 2018.</w:t>
            </w:r>
          </w:p>
          <w:p w:rsidR="009D2729" w:rsidRPr="00A04218" w:rsidRDefault="009D2729" w:rsidP="00BA100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96768" w:rsidRDefault="009D2729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 response to a question from Mr Astill, Mrs Parr reported that the finance officer had visited school </w:t>
            </w:r>
            <w:r w:rsidR="005125B0">
              <w:rPr>
                <w:rFonts w:cs="Arial"/>
                <w:sz w:val="22"/>
                <w:szCs w:val="22"/>
              </w:rPr>
              <w:t>the previous week and had used the salary calculator to predict</w:t>
            </w:r>
            <w:r w:rsidR="00D24D40">
              <w:rPr>
                <w:rFonts w:cs="Arial"/>
                <w:sz w:val="22"/>
                <w:szCs w:val="22"/>
              </w:rPr>
              <w:t xml:space="preserve"> the cost of </w:t>
            </w:r>
            <w:r w:rsidR="005C57D4">
              <w:rPr>
                <w:rFonts w:cs="Arial"/>
                <w:sz w:val="22"/>
                <w:szCs w:val="22"/>
              </w:rPr>
              <w:t>th</w:t>
            </w:r>
            <w:r w:rsidR="005125B0">
              <w:rPr>
                <w:rFonts w:cs="Arial"/>
                <w:sz w:val="22"/>
                <w:szCs w:val="22"/>
              </w:rPr>
              <w:t>e likely increase.</w:t>
            </w:r>
          </w:p>
          <w:p w:rsidR="005125B0" w:rsidRPr="00BA100E" w:rsidRDefault="005125B0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96768" w:rsidRDefault="005125B0" w:rsidP="005125B0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supply teachers – an additional 14 days had been added to the supply budget</w:t>
            </w:r>
            <w:r w:rsidR="00C87A9A">
              <w:rPr>
                <w:rFonts w:cs="Arial"/>
                <w:sz w:val="22"/>
                <w:szCs w:val="22"/>
              </w:rPr>
              <w:t>, and was mainly for planned CPD</w:t>
            </w:r>
          </w:p>
          <w:p w:rsidR="009A2FAD" w:rsidRDefault="009A2FAD" w:rsidP="005125B0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education support staff –</w:t>
            </w:r>
            <w:r w:rsidR="000A2B91">
              <w:rPr>
                <w:rFonts w:cs="Arial"/>
                <w:sz w:val="22"/>
                <w:szCs w:val="22"/>
              </w:rPr>
              <w:t xml:space="preserve"> amount increased by £5,500 mainly due to employing supply </w:t>
            </w:r>
            <w:r w:rsidR="00BD1EB0">
              <w:rPr>
                <w:rFonts w:cs="Arial"/>
                <w:sz w:val="22"/>
                <w:szCs w:val="22"/>
              </w:rPr>
              <w:t>play worker</w:t>
            </w:r>
            <w:r w:rsidR="000A2B91">
              <w:rPr>
                <w:rFonts w:cs="Arial"/>
                <w:sz w:val="22"/>
                <w:szCs w:val="22"/>
              </w:rPr>
              <w:t>/classroom assistant</w:t>
            </w:r>
          </w:p>
          <w:p w:rsidR="00465D7A" w:rsidRDefault="00465D7A" w:rsidP="005125B0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other occupation costs – additional £500 in budget for batteries for emergency lighting which would have been more expensive if not sourced and fitted by </w:t>
            </w:r>
            <w:r w:rsidR="00182EB4">
              <w:rPr>
                <w:rFonts w:cs="Arial"/>
                <w:sz w:val="22"/>
                <w:szCs w:val="22"/>
              </w:rPr>
              <w:t>site manager</w:t>
            </w:r>
          </w:p>
          <w:p w:rsidR="00832F2D" w:rsidRDefault="00182EB4" w:rsidP="005125B0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administrative supplies – bulk purchase of postage stamps </w:t>
            </w:r>
            <w:r w:rsidR="00832F2D">
              <w:rPr>
                <w:rFonts w:cs="Arial"/>
                <w:sz w:val="22"/>
                <w:szCs w:val="22"/>
              </w:rPr>
              <w:t xml:space="preserve">made before large price increase </w:t>
            </w:r>
            <w:r>
              <w:rPr>
                <w:rFonts w:cs="Arial"/>
                <w:sz w:val="22"/>
                <w:szCs w:val="22"/>
              </w:rPr>
              <w:t xml:space="preserve">now </w:t>
            </w:r>
            <w:r w:rsidR="00832F2D">
              <w:rPr>
                <w:rFonts w:cs="Arial"/>
                <w:sz w:val="22"/>
                <w:szCs w:val="22"/>
              </w:rPr>
              <w:t>all used so additional £100 added to budget for postage</w:t>
            </w:r>
          </w:p>
          <w:p w:rsidR="00182EB4" w:rsidRDefault="00832F2D" w:rsidP="005125B0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new construction - £10,000 awarded to school </w:t>
            </w:r>
            <w:r w:rsidR="001D4C6D">
              <w:rPr>
                <w:rFonts w:cs="Arial"/>
                <w:sz w:val="22"/>
                <w:szCs w:val="22"/>
              </w:rPr>
              <w:t>from National Lottery Awards for All for further refurbishment of playground and £10,000 from school budget added to this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  <w:p w:rsidR="00C87A9A" w:rsidRPr="005125B0" w:rsidRDefault="00C87A9A" w:rsidP="00C87A9A">
            <w:pPr>
              <w:pStyle w:val="ListParagraph"/>
              <w:ind w:left="360"/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152D12" w:rsidRDefault="001D4C6D" w:rsidP="00152D12">
            <w:pPr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Five year plan</w:t>
            </w:r>
          </w:p>
          <w:p w:rsidR="001D4C6D" w:rsidRPr="001D4C6D" w:rsidRDefault="001D4C6D" w:rsidP="00152D12">
            <w:pPr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3366E" w:rsidRDefault="002E430A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cs="Arial"/>
                <w:sz w:val="22"/>
                <w:szCs w:val="22"/>
              </w:rPr>
              <w:t>headteacher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reported that the budget was not a cause for concern until year 5 as there was a significant increase in teacher pensions </w:t>
            </w:r>
            <w:r w:rsidR="007013B9">
              <w:rPr>
                <w:rFonts w:cs="Arial"/>
                <w:sz w:val="22"/>
                <w:szCs w:val="22"/>
              </w:rPr>
              <w:t xml:space="preserve">from 16.48% to </w:t>
            </w:r>
            <w:r w:rsidR="00222FAF">
              <w:rPr>
                <w:rFonts w:cs="Arial"/>
                <w:sz w:val="22"/>
                <w:szCs w:val="22"/>
              </w:rPr>
              <w:t xml:space="preserve">23.46% </w:t>
            </w:r>
            <w:r>
              <w:rPr>
                <w:rFonts w:cs="Arial"/>
                <w:sz w:val="22"/>
                <w:szCs w:val="22"/>
              </w:rPr>
              <w:t xml:space="preserve">from </w:t>
            </w:r>
            <w:r w:rsidR="004055F7">
              <w:rPr>
                <w:rFonts w:cs="Arial"/>
                <w:sz w:val="22"/>
                <w:szCs w:val="22"/>
              </w:rPr>
              <w:t xml:space="preserve">September 2019, </w:t>
            </w:r>
            <w:r w:rsidR="007013B9">
              <w:rPr>
                <w:rFonts w:cs="Arial"/>
                <w:sz w:val="22"/>
                <w:szCs w:val="22"/>
              </w:rPr>
              <w:t xml:space="preserve">and it was currently </w:t>
            </w:r>
            <w:r>
              <w:rPr>
                <w:rFonts w:cs="Arial"/>
                <w:sz w:val="22"/>
                <w:szCs w:val="22"/>
              </w:rPr>
              <w:t xml:space="preserve">unclear </w:t>
            </w:r>
            <w:r w:rsidR="007013B9">
              <w:rPr>
                <w:rFonts w:cs="Arial"/>
                <w:sz w:val="22"/>
                <w:szCs w:val="22"/>
              </w:rPr>
              <w:t xml:space="preserve">whether the </w:t>
            </w:r>
            <w:proofErr w:type="spellStart"/>
            <w:r w:rsidR="007013B9">
              <w:rPr>
                <w:rFonts w:cs="Arial"/>
                <w:sz w:val="22"/>
                <w:szCs w:val="22"/>
              </w:rPr>
              <w:t>DfE</w:t>
            </w:r>
            <w:proofErr w:type="spellEnd"/>
            <w:r w:rsidR="007013B9">
              <w:rPr>
                <w:rFonts w:cs="Arial"/>
                <w:sz w:val="22"/>
                <w:szCs w:val="22"/>
              </w:rPr>
              <w:t xml:space="preserve"> would contribute to this. </w:t>
            </w:r>
          </w:p>
          <w:p w:rsidR="002E430A" w:rsidRPr="002E430A" w:rsidRDefault="002E430A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152D12" w:rsidRDefault="007013B9" w:rsidP="00222FA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Mrs Parr reported that £5,000 </w:t>
            </w:r>
            <w:r w:rsidR="00222FAF">
              <w:rPr>
                <w:rFonts w:cs="Arial"/>
                <w:sz w:val="22"/>
                <w:szCs w:val="22"/>
              </w:rPr>
              <w:t xml:space="preserve">would be </w:t>
            </w:r>
            <w:r>
              <w:rPr>
                <w:rFonts w:cs="Arial"/>
                <w:sz w:val="22"/>
                <w:szCs w:val="22"/>
              </w:rPr>
              <w:t xml:space="preserve">added to the </w:t>
            </w:r>
            <w:r w:rsidR="00222FAF">
              <w:rPr>
                <w:rFonts w:cs="Arial"/>
                <w:sz w:val="22"/>
                <w:szCs w:val="22"/>
              </w:rPr>
              <w:t>building maintenance budget for next year for a programme of redecorating throughout the school</w:t>
            </w:r>
            <w:r w:rsidR="004167CC">
              <w:rPr>
                <w:rFonts w:cs="Arial"/>
                <w:sz w:val="22"/>
                <w:szCs w:val="22"/>
              </w:rPr>
              <w:t>, to commence during the 2019 summer break.</w:t>
            </w:r>
          </w:p>
          <w:p w:rsidR="00222FAF" w:rsidRPr="00152D12" w:rsidRDefault="00222FAF" w:rsidP="00222FA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0B26E7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FGP/29/18</w:t>
            </w:r>
          </w:p>
        </w:tc>
        <w:tc>
          <w:tcPr>
            <w:tcW w:w="8273" w:type="dxa"/>
          </w:tcPr>
          <w:p w:rsidR="007F593F" w:rsidRDefault="000B26E7" w:rsidP="003F080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Inventory</w:t>
            </w:r>
          </w:p>
          <w:p w:rsidR="000B26E7" w:rsidRPr="000B26E7" w:rsidRDefault="000B26E7" w:rsidP="003F080A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F593F" w:rsidRDefault="00A45152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inventory was tabled, and Mrs Clarke confirmed that she had checked the items listed were in school. Mrs Parr suggested that as a number of items were purchase</w:t>
            </w:r>
            <w:r w:rsidR="00265F54">
              <w:rPr>
                <w:rFonts w:cs="Arial"/>
                <w:sz w:val="22"/>
                <w:szCs w:val="22"/>
              </w:rPr>
              <w:t>d prior to 2012 and were now obsolete, the inventory should begin with items from 2012, which was</w:t>
            </w:r>
          </w:p>
          <w:p w:rsidR="00265F54" w:rsidRPr="007F593F" w:rsidRDefault="00265F54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26058D" w:rsidRDefault="00265F54" w:rsidP="003F080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agreed</w:t>
            </w:r>
          </w:p>
          <w:p w:rsidR="00265F54" w:rsidRPr="00265F54" w:rsidRDefault="00265F54" w:rsidP="003F080A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D722CB" w:rsidRDefault="00265F54" w:rsidP="00D722CB">
            <w:pPr>
              <w:rPr>
                <w:rFonts w:cs="Arial"/>
                <w:sz w:val="22"/>
                <w:szCs w:val="22"/>
              </w:rPr>
            </w:pPr>
            <w:proofErr w:type="gramStart"/>
            <w:r>
              <w:rPr>
                <w:rFonts w:cs="Arial"/>
                <w:sz w:val="22"/>
                <w:szCs w:val="22"/>
              </w:rPr>
              <w:t>by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governors.</w:t>
            </w:r>
          </w:p>
          <w:p w:rsidR="00265F54" w:rsidRPr="0026058D" w:rsidRDefault="00265F54" w:rsidP="00D722C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D722CB" w:rsidRDefault="00265F54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inventory was circulated, and was</w:t>
            </w:r>
          </w:p>
          <w:p w:rsidR="00265F54" w:rsidRPr="00D722CB" w:rsidRDefault="00265F54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D722CB" w:rsidRPr="009A7F7F">
        <w:tc>
          <w:tcPr>
            <w:tcW w:w="1440" w:type="dxa"/>
          </w:tcPr>
          <w:p w:rsidR="00D722CB" w:rsidRPr="003F080A" w:rsidRDefault="00D722CB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8221F" w:rsidRDefault="00265F54" w:rsidP="0078221F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approved</w:t>
            </w:r>
          </w:p>
          <w:p w:rsidR="00265F54" w:rsidRPr="00265F54" w:rsidRDefault="00265F54" w:rsidP="0078221F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D722CB" w:rsidRPr="009A7F7F" w:rsidRDefault="00D722CB" w:rsidP="00762182">
            <w:pPr>
              <w:rPr>
                <w:sz w:val="22"/>
                <w:szCs w:val="22"/>
              </w:rPr>
            </w:pPr>
          </w:p>
        </w:tc>
      </w:tr>
      <w:tr w:rsidR="00D722CB" w:rsidRPr="009A7F7F">
        <w:tc>
          <w:tcPr>
            <w:tcW w:w="1440" w:type="dxa"/>
          </w:tcPr>
          <w:p w:rsidR="00D722CB" w:rsidRPr="003F080A" w:rsidRDefault="00D722CB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05712F" w:rsidRDefault="00265F54" w:rsidP="003F080A">
            <w:pPr>
              <w:rPr>
                <w:rFonts w:cs="Arial"/>
                <w:sz w:val="22"/>
                <w:szCs w:val="22"/>
              </w:rPr>
            </w:pPr>
            <w:proofErr w:type="gramStart"/>
            <w:r>
              <w:rPr>
                <w:rFonts w:cs="Arial"/>
                <w:sz w:val="22"/>
                <w:szCs w:val="22"/>
              </w:rPr>
              <w:t>by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governors.</w:t>
            </w:r>
          </w:p>
          <w:p w:rsidR="00265F54" w:rsidRPr="00265F54" w:rsidRDefault="00265F54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D722CB" w:rsidRPr="009A7F7F" w:rsidRDefault="00D722CB" w:rsidP="00762182">
            <w:pPr>
              <w:rPr>
                <w:sz w:val="22"/>
                <w:szCs w:val="22"/>
              </w:rPr>
            </w:pPr>
          </w:p>
        </w:tc>
      </w:tr>
      <w:tr w:rsidR="00D722CB" w:rsidRPr="009A7F7F">
        <w:tc>
          <w:tcPr>
            <w:tcW w:w="1440" w:type="dxa"/>
          </w:tcPr>
          <w:p w:rsidR="00D722CB" w:rsidRPr="003F080A" w:rsidRDefault="00D722CB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05712F" w:rsidRDefault="00265F54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Mrs Parr was thanked, and she left the meeting at 6.40pm.</w:t>
            </w:r>
          </w:p>
          <w:p w:rsidR="00265F54" w:rsidRDefault="00265F54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D722CB" w:rsidRPr="009A7F7F" w:rsidRDefault="00D722CB" w:rsidP="00762182">
            <w:pPr>
              <w:rPr>
                <w:sz w:val="22"/>
                <w:szCs w:val="22"/>
              </w:rPr>
            </w:pPr>
          </w:p>
        </w:tc>
      </w:tr>
      <w:tr w:rsidR="00D722CB" w:rsidRPr="009A7F7F">
        <w:tc>
          <w:tcPr>
            <w:tcW w:w="1440" w:type="dxa"/>
          </w:tcPr>
          <w:p w:rsidR="00D722CB" w:rsidRPr="003F080A" w:rsidRDefault="00265F54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FGP/30/18</w:t>
            </w:r>
          </w:p>
        </w:tc>
        <w:tc>
          <w:tcPr>
            <w:tcW w:w="8273" w:type="dxa"/>
          </w:tcPr>
          <w:p w:rsidR="00391D60" w:rsidRDefault="00265F54" w:rsidP="00B6168B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Pay/appraisal policy</w:t>
            </w:r>
          </w:p>
          <w:p w:rsidR="00265F54" w:rsidRPr="00265F54" w:rsidRDefault="00265F54" w:rsidP="00B6168B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D722CB" w:rsidRPr="009A7F7F" w:rsidRDefault="00D722CB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E4093B" w:rsidRDefault="00D22FD7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265F54">
              <w:rPr>
                <w:rFonts w:cs="Arial"/>
                <w:sz w:val="22"/>
                <w:szCs w:val="22"/>
              </w:rPr>
              <w:t xml:space="preserve">he </w:t>
            </w:r>
            <w:proofErr w:type="spellStart"/>
            <w:r w:rsidR="00265F54">
              <w:rPr>
                <w:rFonts w:cs="Arial"/>
                <w:sz w:val="22"/>
                <w:szCs w:val="22"/>
              </w:rPr>
              <w:t>headteacher</w:t>
            </w:r>
            <w:proofErr w:type="spellEnd"/>
            <w:r w:rsidR="00265F54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informed governors that the </w:t>
            </w:r>
            <w:r w:rsidR="004A326E">
              <w:rPr>
                <w:rFonts w:cs="Arial"/>
                <w:sz w:val="22"/>
                <w:szCs w:val="22"/>
              </w:rPr>
              <w:t xml:space="preserve">Pay policy was on hold. The </w:t>
            </w:r>
            <w:proofErr w:type="spellStart"/>
            <w:r w:rsidR="004A326E">
              <w:rPr>
                <w:rFonts w:cs="Arial"/>
                <w:sz w:val="22"/>
                <w:szCs w:val="22"/>
              </w:rPr>
              <w:t>Notts</w:t>
            </w:r>
            <w:proofErr w:type="spellEnd"/>
            <w:r w:rsidR="004A326E">
              <w:rPr>
                <w:rFonts w:cs="Arial"/>
                <w:sz w:val="22"/>
                <w:szCs w:val="22"/>
              </w:rPr>
              <w:t xml:space="preserve"> School Appraisal Policy for teachers was tabled and changes were highlighted</w:t>
            </w:r>
            <w:r w:rsidR="00ED3E9D">
              <w:rPr>
                <w:rFonts w:cs="Arial"/>
                <w:sz w:val="22"/>
                <w:szCs w:val="22"/>
              </w:rPr>
              <w:t xml:space="preserve">, and the </w:t>
            </w:r>
            <w:proofErr w:type="spellStart"/>
            <w:r w:rsidR="00ED3E9D">
              <w:rPr>
                <w:rFonts w:cs="Arial"/>
                <w:sz w:val="22"/>
                <w:szCs w:val="22"/>
              </w:rPr>
              <w:t>headteacher</w:t>
            </w:r>
            <w:proofErr w:type="spellEnd"/>
            <w:r w:rsidR="00ED3E9D">
              <w:rPr>
                <w:rFonts w:cs="Arial"/>
                <w:sz w:val="22"/>
                <w:szCs w:val="22"/>
              </w:rPr>
              <w:t xml:space="preserve"> added that the policy </w:t>
            </w:r>
            <w:r>
              <w:rPr>
                <w:rFonts w:cs="Arial"/>
                <w:sz w:val="22"/>
                <w:szCs w:val="22"/>
              </w:rPr>
              <w:t>had been made school specific.</w:t>
            </w:r>
          </w:p>
          <w:p w:rsidR="004A326E" w:rsidRPr="00265F54" w:rsidRDefault="004A326E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D31057" w:rsidRDefault="00D22FD7" w:rsidP="005D4C5D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Mrs Fletcher</w:t>
            </w:r>
            <w:r w:rsidR="00ED3E9D">
              <w:rPr>
                <w:rFonts w:cs="Arial"/>
                <w:sz w:val="22"/>
                <w:szCs w:val="22"/>
              </w:rPr>
              <w:t xml:space="preserve">, </w:t>
            </w:r>
            <w:r>
              <w:rPr>
                <w:rFonts w:cs="Arial"/>
                <w:sz w:val="22"/>
                <w:szCs w:val="22"/>
              </w:rPr>
              <w:t>Mrs Ward</w:t>
            </w:r>
            <w:r w:rsidR="00ED3E9D">
              <w:rPr>
                <w:rFonts w:cs="Arial"/>
                <w:sz w:val="22"/>
                <w:szCs w:val="22"/>
              </w:rPr>
              <w:t xml:space="preserve"> and Julie Wardle (executive </w:t>
            </w:r>
            <w:proofErr w:type="spellStart"/>
            <w:r w:rsidR="00ED3E9D">
              <w:rPr>
                <w:rFonts w:cs="Arial"/>
                <w:sz w:val="22"/>
                <w:szCs w:val="22"/>
              </w:rPr>
              <w:t>headteacher</w:t>
            </w:r>
            <w:proofErr w:type="spellEnd"/>
            <w:r w:rsidR="00ED3E9D">
              <w:rPr>
                <w:rFonts w:cs="Arial"/>
                <w:sz w:val="22"/>
                <w:szCs w:val="22"/>
              </w:rPr>
              <w:t xml:space="preserve"> at Carlton </w:t>
            </w:r>
            <w:proofErr w:type="gramStart"/>
            <w:r w:rsidR="00ED3E9D">
              <w:rPr>
                <w:rFonts w:cs="Arial"/>
                <w:sz w:val="22"/>
                <w:szCs w:val="22"/>
              </w:rPr>
              <w:t>Junior  Academy</w:t>
            </w:r>
            <w:proofErr w:type="gramEnd"/>
            <w:r w:rsidR="00ED3E9D">
              <w:rPr>
                <w:rFonts w:cs="Arial"/>
                <w:sz w:val="22"/>
                <w:szCs w:val="22"/>
              </w:rPr>
              <w:t xml:space="preserve">) </w:t>
            </w:r>
            <w:r w:rsidR="005D4C5D">
              <w:rPr>
                <w:rFonts w:cs="Arial"/>
                <w:sz w:val="22"/>
                <w:szCs w:val="22"/>
              </w:rPr>
              <w:t xml:space="preserve">would undertake the </w:t>
            </w:r>
            <w:proofErr w:type="spellStart"/>
            <w:r w:rsidR="005D4C5D">
              <w:rPr>
                <w:rFonts w:cs="Arial"/>
                <w:sz w:val="22"/>
                <w:szCs w:val="22"/>
              </w:rPr>
              <w:t>headteacher’s</w:t>
            </w:r>
            <w:proofErr w:type="spellEnd"/>
            <w:r w:rsidR="005D4C5D">
              <w:rPr>
                <w:rFonts w:cs="Arial"/>
                <w:sz w:val="22"/>
                <w:szCs w:val="22"/>
              </w:rPr>
              <w:t xml:space="preserve"> appraisal</w:t>
            </w:r>
            <w:r w:rsidR="00D617CF">
              <w:rPr>
                <w:rFonts w:cs="Arial"/>
                <w:sz w:val="22"/>
                <w:szCs w:val="22"/>
              </w:rPr>
              <w:t xml:space="preserve">. The </w:t>
            </w:r>
            <w:proofErr w:type="spellStart"/>
            <w:r w:rsidR="00D617CF">
              <w:rPr>
                <w:rFonts w:cs="Arial"/>
                <w:sz w:val="22"/>
                <w:szCs w:val="22"/>
              </w:rPr>
              <w:t>headteacher</w:t>
            </w:r>
            <w:proofErr w:type="spellEnd"/>
            <w:r w:rsidR="00D617CF">
              <w:rPr>
                <w:rFonts w:cs="Arial"/>
                <w:sz w:val="22"/>
                <w:szCs w:val="22"/>
              </w:rPr>
              <w:t xml:space="preserve"> would app</w:t>
            </w:r>
            <w:r w:rsidR="00910814">
              <w:rPr>
                <w:rFonts w:cs="Arial"/>
                <w:sz w:val="22"/>
                <w:szCs w:val="22"/>
              </w:rPr>
              <w:t>r</w:t>
            </w:r>
            <w:r w:rsidR="00D617CF">
              <w:rPr>
                <w:rFonts w:cs="Arial"/>
                <w:sz w:val="22"/>
                <w:szCs w:val="22"/>
              </w:rPr>
              <w:t xml:space="preserve">aise all teachers, and the deputy </w:t>
            </w:r>
            <w:proofErr w:type="spellStart"/>
            <w:r w:rsidR="00D617CF">
              <w:rPr>
                <w:rFonts w:cs="Arial"/>
                <w:sz w:val="22"/>
                <w:szCs w:val="22"/>
              </w:rPr>
              <w:t>headteacher</w:t>
            </w:r>
            <w:proofErr w:type="spellEnd"/>
            <w:r w:rsidR="00D617CF">
              <w:rPr>
                <w:rFonts w:cs="Arial"/>
                <w:sz w:val="22"/>
                <w:szCs w:val="22"/>
              </w:rPr>
              <w:t xml:space="preserve"> would appraise support staff.</w:t>
            </w:r>
          </w:p>
          <w:p w:rsidR="00D617CF" w:rsidRPr="00D31057" w:rsidRDefault="00D617CF" w:rsidP="005D4C5D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E10AF5" w:rsidRDefault="00D617CF" w:rsidP="00BD3C5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 additional statement regarding safeguarding</w:t>
            </w:r>
            <w:r w:rsidR="00BD3C5C">
              <w:rPr>
                <w:rFonts w:cs="Arial"/>
                <w:sz w:val="22"/>
                <w:szCs w:val="22"/>
              </w:rPr>
              <w:t xml:space="preserve">/keeping children safe </w:t>
            </w:r>
            <w:r>
              <w:rPr>
                <w:rFonts w:cs="Arial"/>
                <w:sz w:val="22"/>
                <w:szCs w:val="22"/>
              </w:rPr>
              <w:t xml:space="preserve">had been added to the policy </w:t>
            </w:r>
            <w:r w:rsidR="00BD3C5C">
              <w:rPr>
                <w:rFonts w:cs="Arial"/>
                <w:sz w:val="22"/>
                <w:szCs w:val="22"/>
              </w:rPr>
              <w:t xml:space="preserve">and </w:t>
            </w:r>
            <w:proofErr w:type="gramStart"/>
            <w:r w:rsidR="00BD3C5C">
              <w:rPr>
                <w:rFonts w:cs="Arial"/>
                <w:sz w:val="22"/>
                <w:szCs w:val="22"/>
              </w:rPr>
              <w:t>governors</w:t>
            </w:r>
            <w:proofErr w:type="gramEnd"/>
            <w:r w:rsidR="00BD3C5C">
              <w:rPr>
                <w:rFonts w:cs="Arial"/>
                <w:sz w:val="22"/>
                <w:szCs w:val="22"/>
              </w:rPr>
              <w:t xml:space="preserve"> attention was drawn to this.</w:t>
            </w:r>
          </w:p>
          <w:p w:rsidR="00BD3C5C" w:rsidRPr="00D31057" w:rsidRDefault="00BD3C5C" w:rsidP="00BD3C5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5A3D39" w:rsidRDefault="00BD3C5C" w:rsidP="00E10AF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Appraisal policy was</w:t>
            </w:r>
          </w:p>
          <w:p w:rsidR="00BD3C5C" w:rsidRPr="00E10AF5" w:rsidRDefault="00BD3C5C" w:rsidP="00E10AF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5A3D39" w:rsidRDefault="00BD3C5C" w:rsidP="003F080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approved</w:t>
            </w:r>
          </w:p>
          <w:p w:rsidR="00BD3C5C" w:rsidRPr="00BD3C5C" w:rsidRDefault="00BD3C5C" w:rsidP="003F080A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BD3C5C" w:rsidRDefault="00BD3C5C" w:rsidP="003F080A">
            <w:pPr>
              <w:rPr>
                <w:rFonts w:cs="Arial"/>
                <w:sz w:val="22"/>
                <w:szCs w:val="22"/>
              </w:rPr>
            </w:pPr>
            <w:proofErr w:type="gramStart"/>
            <w:r>
              <w:rPr>
                <w:rFonts w:cs="Arial"/>
                <w:sz w:val="22"/>
                <w:szCs w:val="22"/>
              </w:rPr>
              <w:t>by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governors.</w:t>
            </w:r>
          </w:p>
          <w:p w:rsidR="00BD3C5C" w:rsidRPr="00BD3C5C" w:rsidRDefault="00BD3C5C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5A3D39" w:rsidRPr="009A7F7F">
        <w:tc>
          <w:tcPr>
            <w:tcW w:w="1440" w:type="dxa"/>
          </w:tcPr>
          <w:p w:rsidR="005A3D39" w:rsidRPr="003F080A" w:rsidRDefault="00BD3C5C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FGP/31/18</w:t>
            </w:r>
          </w:p>
        </w:tc>
        <w:tc>
          <w:tcPr>
            <w:tcW w:w="8273" w:type="dxa"/>
          </w:tcPr>
          <w:p w:rsidR="00AC19C3" w:rsidRDefault="00BD3C5C" w:rsidP="003F080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Improvements to the playground – quotes</w:t>
            </w:r>
          </w:p>
          <w:p w:rsidR="00BD3C5C" w:rsidRPr="00BD3C5C" w:rsidRDefault="00BD3C5C" w:rsidP="003F080A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5A3D39" w:rsidRPr="009A7F7F" w:rsidRDefault="005A3D39" w:rsidP="00762182">
            <w:pPr>
              <w:rPr>
                <w:sz w:val="22"/>
                <w:szCs w:val="22"/>
              </w:rPr>
            </w:pPr>
          </w:p>
        </w:tc>
      </w:tr>
      <w:tr w:rsidR="005A3D39" w:rsidRPr="009A7F7F">
        <w:tc>
          <w:tcPr>
            <w:tcW w:w="1440" w:type="dxa"/>
          </w:tcPr>
          <w:p w:rsidR="005A3D39" w:rsidRPr="003F080A" w:rsidRDefault="005A3D3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F6F6C" w:rsidRDefault="00BD3C5C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cs="Arial"/>
                <w:sz w:val="22"/>
                <w:szCs w:val="22"/>
              </w:rPr>
              <w:t>headteacher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advised governors that three quotes had been obtained for </w:t>
            </w:r>
            <w:r w:rsidR="00706234">
              <w:rPr>
                <w:rFonts w:cs="Arial"/>
                <w:sz w:val="22"/>
                <w:szCs w:val="22"/>
              </w:rPr>
              <w:t xml:space="preserve">improving the playground facilities. </w:t>
            </w:r>
            <w:r w:rsidR="00C75F15">
              <w:rPr>
                <w:rFonts w:cs="Arial"/>
                <w:sz w:val="22"/>
                <w:szCs w:val="22"/>
              </w:rPr>
              <w:t xml:space="preserve">Brochures from all three companies showing equipment were tabled, and the quotes were </w:t>
            </w:r>
            <w:r w:rsidR="00706234">
              <w:rPr>
                <w:rFonts w:cs="Arial"/>
                <w:sz w:val="22"/>
                <w:szCs w:val="22"/>
              </w:rPr>
              <w:t>as follows:</w:t>
            </w:r>
          </w:p>
          <w:p w:rsidR="00706234" w:rsidRPr="003F6F6C" w:rsidRDefault="00706234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A3D39" w:rsidRPr="009A7F7F" w:rsidRDefault="005A3D39" w:rsidP="00762182">
            <w:pPr>
              <w:rPr>
                <w:sz w:val="22"/>
                <w:szCs w:val="22"/>
              </w:rPr>
            </w:pPr>
          </w:p>
        </w:tc>
      </w:tr>
      <w:tr w:rsidR="005A3D39" w:rsidRPr="009A7F7F">
        <w:tc>
          <w:tcPr>
            <w:tcW w:w="1440" w:type="dxa"/>
          </w:tcPr>
          <w:p w:rsidR="005A3D39" w:rsidRPr="003F080A" w:rsidRDefault="005A3D3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F6F6C" w:rsidRPr="00C75F15" w:rsidRDefault="00706234" w:rsidP="00706234">
            <w:pPr>
              <w:pStyle w:val="ListParagraph"/>
              <w:numPr>
                <w:ilvl w:val="0"/>
                <w:numId w:val="3"/>
              </w:numPr>
              <w:rPr>
                <w:rFonts w:cs="Arial"/>
                <w:i/>
                <w:sz w:val="22"/>
                <w:szCs w:val="22"/>
              </w:rPr>
            </w:pPr>
            <w:r w:rsidRPr="00C75F15">
              <w:rPr>
                <w:rFonts w:cs="Arial"/>
                <w:i/>
                <w:sz w:val="22"/>
                <w:szCs w:val="22"/>
              </w:rPr>
              <w:t>ESP</w:t>
            </w:r>
          </w:p>
          <w:p w:rsidR="00706234" w:rsidRPr="00706234" w:rsidRDefault="00706234" w:rsidP="00706234">
            <w:pPr>
              <w:pStyle w:val="ListParagraph"/>
              <w:ind w:left="360"/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5A3D39" w:rsidRPr="009A7F7F" w:rsidRDefault="005A3D3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06234" w:rsidRDefault="00F63EBC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Back playground refurbished by this company. </w:t>
            </w:r>
            <w:r w:rsidR="00706234">
              <w:rPr>
                <w:rFonts w:cs="Arial"/>
                <w:sz w:val="22"/>
                <w:szCs w:val="22"/>
              </w:rPr>
              <w:t xml:space="preserve">Quote £18,000. Equipment not really what </w:t>
            </w:r>
            <w:proofErr w:type="spellStart"/>
            <w:r w:rsidR="00706234">
              <w:rPr>
                <w:rFonts w:cs="Arial"/>
                <w:sz w:val="22"/>
                <w:szCs w:val="22"/>
              </w:rPr>
              <w:t>headteacher</w:t>
            </w:r>
            <w:proofErr w:type="spellEnd"/>
            <w:r w:rsidR="00706234">
              <w:rPr>
                <w:rFonts w:cs="Arial"/>
                <w:sz w:val="22"/>
                <w:szCs w:val="22"/>
              </w:rPr>
              <w:t xml:space="preserve"> had in mind for playground.</w:t>
            </w:r>
          </w:p>
          <w:p w:rsidR="00706234" w:rsidRPr="00706234" w:rsidRDefault="00706234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BA09E0" w:rsidRPr="00C75F15" w:rsidRDefault="00C75F15" w:rsidP="00C75F15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i/>
                <w:sz w:val="22"/>
                <w:szCs w:val="22"/>
              </w:rPr>
              <w:t>Playforce</w:t>
            </w:r>
            <w:proofErr w:type="spellEnd"/>
          </w:p>
          <w:p w:rsidR="00C75F15" w:rsidRPr="00C75F15" w:rsidRDefault="00C75F15" w:rsidP="00C75F15">
            <w:pPr>
              <w:pStyle w:val="ListParagraph"/>
              <w:ind w:left="360"/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BA09E0" w:rsidRDefault="00C75F15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Quote £12,000. Cheapest quote but less equipment provided. Items more suitable but school unable to add more at later date.</w:t>
            </w:r>
          </w:p>
          <w:p w:rsidR="00C75F15" w:rsidRPr="00BA09E0" w:rsidRDefault="00C75F15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BA09E0" w:rsidRPr="00C75F15" w:rsidRDefault="00C75F15" w:rsidP="00C75F15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Pentagon</w:t>
            </w:r>
          </w:p>
          <w:p w:rsidR="00C75F15" w:rsidRPr="00C75F15" w:rsidRDefault="00C75F15" w:rsidP="00C75F15">
            <w:pPr>
              <w:pStyle w:val="ListParagraph"/>
              <w:ind w:left="360"/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BA09E0" w:rsidRDefault="00F95C62" w:rsidP="003F080A">
            <w:pPr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Headteacher’s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preferred choice. Quote £16,945. Company to resurface area. Equipment provided with complete cover. Equipment to include mud kitchen, sand table, storage bench,</w:t>
            </w:r>
            <w:r w:rsidR="001F3C54">
              <w:rPr>
                <w:rFonts w:cs="Arial"/>
                <w:sz w:val="22"/>
                <w:szCs w:val="22"/>
              </w:rPr>
              <w:t xml:space="preserve"> seating, picnic table, two giant white boards</w:t>
            </w:r>
            <w:r w:rsidR="00F2736E">
              <w:rPr>
                <w:rFonts w:cs="Arial"/>
                <w:sz w:val="22"/>
                <w:szCs w:val="22"/>
              </w:rPr>
              <w:t xml:space="preserve"> and </w:t>
            </w:r>
            <w:r w:rsidR="001F3C54">
              <w:rPr>
                <w:rFonts w:cs="Arial"/>
                <w:sz w:val="22"/>
                <w:szCs w:val="22"/>
              </w:rPr>
              <w:t>one giant chalk board</w:t>
            </w:r>
          </w:p>
          <w:p w:rsidR="001F3C54" w:rsidRPr="00BA09E0" w:rsidRDefault="001F3C54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BA09E0" w:rsidRPr="009A7F7F">
        <w:tc>
          <w:tcPr>
            <w:tcW w:w="1440" w:type="dxa"/>
          </w:tcPr>
          <w:p w:rsidR="00BA09E0" w:rsidRPr="003F080A" w:rsidRDefault="00BA09E0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F22765" w:rsidRDefault="001F3C54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Governors noted that opinions from the local playgroup had been gathered</w:t>
            </w:r>
            <w:r w:rsidR="00427BF5">
              <w:rPr>
                <w:rFonts w:cs="Arial"/>
                <w:sz w:val="22"/>
                <w:szCs w:val="22"/>
              </w:rPr>
              <w:t xml:space="preserve"> as childminders would access the area on one day per week.</w:t>
            </w:r>
          </w:p>
          <w:p w:rsidR="00427BF5" w:rsidRDefault="00427BF5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BA09E0" w:rsidRPr="009A7F7F" w:rsidRDefault="00BA09E0" w:rsidP="00762182">
            <w:pPr>
              <w:rPr>
                <w:sz w:val="22"/>
                <w:szCs w:val="22"/>
              </w:rPr>
            </w:pPr>
          </w:p>
        </w:tc>
      </w:tr>
    </w:tbl>
    <w:p w:rsidR="00F2736E" w:rsidRDefault="00F2736E">
      <w:r>
        <w:br w:type="page"/>
      </w:r>
    </w:p>
    <w:tbl>
      <w:tblPr>
        <w:tblW w:w="1104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1330"/>
      </w:tblGrid>
      <w:tr w:rsidR="00BA09E0" w:rsidRPr="009A7F7F">
        <w:tc>
          <w:tcPr>
            <w:tcW w:w="1440" w:type="dxa"/>
          </w:tcPr>
          <w:p w:rsidR="00BA09E0" w:rsidRPr="003F080A" w:rsidRDefault="00BA09E0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F22765" w:rsidRDefault="00427BF5" w:rsidP="00427BF5">
            <w:pPr>
              <w:rPr>
                <w:rFonts w:cs="Arial"/>
                <w:sz w:val="22"/>
                <w:szCs w:val="22"/>
              </w:rPr>
            </w:pPr>
            <w:r w:rsidRPr="007752FD">
              <w:rPr>
                <w:rFonts w:cs="Arial"/>
                <w:sz w:val="22"/>
                <w:szCs w:val="22"/>
              </w:rPr>
              <w:t xml:space="preserve">The </w:t>
            </w:r>
            <w:proofErr w:type="spellStart"/>
            <w:r w:rsidRPr="007752FD">
              <w:rPr>
                <w:rFonts w:cs="Arial"/>
                <w:sz w:val="22"/>
                <w:szCs w:val="22"/>
              </w:rPr>
              <w:t>headteacher</w:t>
            </w:r>
            <w:proofErr w:type="spellEnd"/>
            <w:r w:rsidRPr="007752FD">
              <w:rPr>
                <w:rFonts w:cs="Arial"/>
                <w:sz w:val="22"/>
                <w:szCs w:val="22"/>
              </w:rPr>
              <w:t xml:space="preserve"> reported that</w:t>
            </w:r>
            <w:r>
              <w:rPr>
                <w:rFonts w:cs="Arial"/>
                <w:sz w:val="22"/>
                <w:szCs w:val="22"/>
              </w:rPr>
              <w:t xml:space="preserve"> she had </w:t>
            </w:r>
            <w:r w:rsidR="00ED7D65">
              <w:rPr>
                <w:rFonts w:cs="Arial"/>
                <w:sz w:val="22"/>
                <w:szCs w:val="22"/>
              </w:rPr>
              <w:t xml:space="preserve">also </w:t>
            </w:r>
            <w:r>
              <w:rPr>
                <w:rFonts w:cs="Arial"/>
                <w:sz w:val="22"/>
                <w:szCs w:val="22"/>
              </w:rPr>
              <w:t xml:space="preserve">asked Pentagon for a quote to </w:t>
            </w:r>
            <w:proofErr w:type="gramStart"/>
            <w:r>
              <w:rPr>
                <w:rFonts w:cs="Arial"/>
                <w:sz w:val="22"/>
                <w:szCs w:val="22"/>
              </w:rPr>
              <w:t>resurface  the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area outside Class 1. Black matting was currently in place but was </w:t>
            </w:r>
            <w:r w:rsidR="00DC3514">
              <w:rPr>
                <w:rFonts w:cs="Arial"/>
                <w:sz w:val="22"/>
                <w:szCs w:val="22"/>
              </w:rPr>
              <w:t>becoming unsafe and was mentioned at each health and safety inspection.</w:t>
            </w:r>
          </w:p>
          <w:p w:rsidR="00DC3514" w:rsidRDefault="00DC3514" w:rsidP="00427BF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BA09E0" w:rsidRPr="009A7F7F" w:rsidRDefault="00BA09E0" w:rsidP="00762182">
            <w:pPr>
              <w:rPr>
                <w:sz w:val="22"/>
                <w:szCs w:val="22"/>
              </w:rPr>
            </w:pPr>
          </w:p>
        </w:tc>
      </w:tr>
      <w:tr w:rsidR="00BA09E0" w:rsidRPr="009A7F7F">
        <w:tc>
          <w:tcPr>
            <w:tcW w:w="1440" w:type="dxa"/>
          </w:tcPr>
          <w:p w:rsidR="00BA09E0" w:rsidRPr="003F080A" w:rsidRDefault="00BA09E0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E55760" w:rsidRDefault="00DC3514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quote for both areas was £22,790, which was discussed.</w:t>
            </w:r>
          </w:p>
          <w:p w:rsidR="00DC3514" w:rsidRDefault="00DC3514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BA09E0" w:rsidRPr="009A7F7F" w:rsidRDefault="00BA09E0" w:rsidP="00762182">
            <w:pPr>
              <w:rPr>
                <w:sz w:val="22"/>
                <w:szCs w:val="22"/>
              </w:rPr>
            </w:pPr>
          </w:p>
        </w:tc>
      </w:tr>
      <w:tr w:rsidR="00BA09E0" w:rsidRPr="009A7F7F">
        <w:tc>
          <w:tcPr>
            <w:tcW w:w="1440" w:type="dxa"/>
          </w:tcPr>
          <w:p w:rsidR="00BA09E0" w:rsidRPr="003F080A" w:rsidRDefault="00BA09E0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C2CBF" w:rsidRDefault="00DC3514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Mr Astill asked regarding a guarantee from Pentagon. The brochure was </w:t>
            </w:r>
            <w:r w:rsidR="00544105">
              <w:rPr>
                <w:rFonts w:cs="Arial"/>
                <w:sz w:val="22"/>
                <w:szCs w:val="22"/>
              </w:rPr>
              <w:t>examined and</w:t>
            </w:r>
            <w:r>
              <w:rPr>
                <w:rFonts w:cs="Arial"/>
                <w:sz w:val="22"/>
                <w:szCs w:val="22"/>
              </w:rPr>
              <w:t xml:space="preserve"> it was noted that this stated the guarantee was 15 years.</w:t>
            </w:r>
          </w:p>
          <w:p w:rsidR="008E6DDD" w:rsidRDefault="008E6DDD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BA09E0" w:rsidRPr="009A7F7F" w:rsidRDefault="00BA09E0" w:rsidP="00762182">
            <w:pPr>
              <w:rPr>
                <w:sz w:val="22"/>
                <w:szCs w:val="22"/>
              </w:rPr>
            </w:pPr>
          </w:p>
        </w:tc>
      </w:tr>
      <w:tr w:rsidR="00BA09E0" w:rsidRPr="009A7F7F">
        <w:tc>
          <w:tcPr>
            <w:tcW w:w="1440" w:type="dxa"/>
          </w:tcPr>
          <w:p w:rsidR="00BA09E0" w:rsidRPr="003F080A" w:rsidRDefault="00BA09E0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C2CBF" w:rsidRDefault="008E6DDD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cs="Arial"/>
                <w:sz w:val="22"/>
                <w:szCs w:val="22"/>
              </w:rPr>
              <w:t>headteacher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reported that Pentagon could commence work </w:t>
            </w:r>
            <w:r w:rsidR="007752FD">
              <w:rPr>
                <w:rFonts w:cs="Arial"/>
                <w:sz w:val="22"/>
                <w:szCs w:val="22"/>
              </w:rPr>
              <w:t xml:space="preserve">on </w:t>
            </w:r>
            <w:r>
              <w:rPr>
                <w:rFonts w:cs="Arial"/>
                <w:sz w:val="22"/>
                <w:szCs w:val="22"/>
              </w:rPr>
              <w:t>10 December</w:t>
            </w:r>
            <w:r w:rsidR="00D9640C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2018 if selected to proceed, and that money in the school fund would pay the balance.</w:t>
            </w:r>
          </w:p>
          <w:p w:rsidR="008E6DDD" w:rsidRDefault="008E6DDD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BA09E0" w:rsidRPr="009A7F7F" w:rsidRDefault="00BA09E0" w:rsidP="00762182">
            <w:pPr>
              <w:rPr>
                <w:sz w:val="22"/>
                <w:szCs w:val="22"/>
              </w:rPr>
            </w:pPr>
          </w:p>
        </w:tc>
      </w:tr>
      <w:tr w:rsidR="00BA09E0" w:rsidRPr="009A7F7F">
        <w:tc>
          <w:tcPr>
            <w:tcW w:w="1440" w:type="dxa"/>
          </w:tcPr>
          <w:p w:rsidR="00BA09E0" w:rsidRPr="003F080A" w:rsidRDefault="00BA09E0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BA09E0" w:rsidRDefault="008E6DDD" w:rsidP="007F2A6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Governors</w:t>
            </w:r>
          </w:p>
          <w:p w:rsidR="008E6DDD" w:rsidRDefault="008E6DDD" w:rsidP="007F2A6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BA09E0" w:rsidRPr="009A7F7F" w:rsidRDefault="00BA09E0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8A3509" w:rsidRDefault="008E6DDD" w:rsidP="007F2A68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approved</w:t>
            </w:r>
          </w:p>
          <w:p w:rsidR="008E6DDD" w:rsidRPr="008E6DDD" w:rsidRDefault="008E6DDD" w:rsidP="007F2A68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7F2A68" w:rsidRPr="009A7F7F">
        <w:tc>
          <w:tcPr>
            <w:tcW w:w="1440" w:type="dxa"/>
          </w:tcPr>
          <w:p w:rsidR="007F2A68" w:rsidRPr="003F080A" w:rsidRDefault="007F2A68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612155" w:rsidRDefault="008E6DDD" w:rsidP="007F2A68">
            <w:pPr>
              <w:rPr>
                <w:rFonts w:cs="Arial"/>
                <w:sz w:val="22"/>
                <w:szCs w:val="22"/>
              </w:rPr>
            </w:pPr>
            <w:proofErr w:type="gramStart"/>
            <w:r>
              <w:rPr>
                <w:rFonts w:cs="Arial"/>
                <w:sz w:val="22"/>
                <w:szCs w:val="22"/>
              </w:rPr>
              <w:t>the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quote from Pentagon and expenditure on the project up to a total of £25,000.</w:t>
            </w:r>
          </w:p>
          <w:p w:rsidR="008E6DDD" w:rsidRDefault="008E6DDD" w:rsidP="007F2A6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7F2A68" w:rsidRPr="009A7F7F" w:rsidRDefault="007F2A68" w:rsidP="00762182">
            <w:pPr>
              <w:rPr>
                <w:sz w:val="22"/>
                <w:szCs w:val="22"/>
              </w:rPr>
            </w:pPr>
          </w:p>
        </w:tc>
      </w:tr>
      <w:tr w:rsidR="007F2A68" w:rsidRPr="009A7F7F">
        <w:tc>
          <w:tcPr>
            <w:tcW w:w="1440" w:type="dxa"/>
          </w:tcPr>
          <w:p w:rsidR="007F2A68" w:rsidRPr="003F080A" w:rsidRDefault="007F2A68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86645E" w:rsidRDefault="00EC35C9" w:rsidP="00EC35C9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Mr Astill suggested that the new playground could be formally opened in January</w:t>
            </w:r>
            <w:r w:rsidR="00D9640C">
              <w:rPr>
                <w:rFonts w:cs="Arial"/>
                <w:sz w:val="22"/>
                <w:szCs w:val="22"/>
              </w:rPr>
              <w:t xml:space="preserve"> 2019</w:t>
            </w:r>
            <w:r>
              <w:rPr>
                <w:rFonts w:cs="Arial"/>
                <w:sz w:val="22"/>
                <w:szCs w:val="22"/>
              </w:rPr>
              <w:t xml:space="preserve">, and the local mayor was suggested to </w:t>
            </w:r>
            <w:r w:rsidR="00D9640C">
              <w:rPr>
                <w:rFonts w:cs="Arial"/>
                <w:sz w:val="22"/>
                <w:szCs w:val="22"/>
              </w:rPr>
              <w:t>undertake the opening ceremony.</w:t>
            </w:r>
          </w:p>
          <w:p w:rsidR="00EC35C9" w:rsidRDefault="00EC35C9" w:rsidP="00EC35C9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7F2A68" w:rsidRPr="009A7F7F" w:rsidRDefault="007F2A68" w:rsidP="00762182">
            <w:pPr>
              <w:rPr>
                <w:sz w:val="22"/>
                <w:szCs w:val="22"/>
              </w:rPr>
            </w:pPr>
          </w:p>
        </w:tc>
      </w:tr>
      <w:tr w:rsidR="007F2A68" w:rsidRPr="009A7F7F">
        <w:tc>
          <w:tcPr>
            <w:tcW w:w="1440" w:type="dxa"/>
          </w:tcPr>
          <w:p w:rsidR="007F2A68" w:rsidRPr="003F080A" w:rsidRDefault="007F2A68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F2A68" w:rsidRDefault="00EC35C9" w:rsidP="007F2A6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cs="Arial"/>
                <w:sz w:val="22"/>
                <w:szCs w:val="22"/>
              </w:rPr>
              <w:t>headteacher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would inform parents via newsletter</w:t>
            </w:r>
            <w:r w:rsidR="003F4F50">
              <w:rPr>
                <w:rFonts w:cs="Arial"/>
                <w:sz w:val="22"/>
                <w:szCs w:val="22"/>
              </w:rPr>
              <w:t xml:space="preserve"> regarding the new equipment, and would place pictures on walls for parents to peruse at Parents Evening.</w:t>
            </w:r>
          </w:p>
          <w:p w:rsidR="003F4F50" w:rsidRDefault="003F4F50" w:rsidP="007F2A6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7F2A68" w:rsidRDefault="007F2A68" w:rsidP="00762182">
            <w:pPr>
              <w:rPr>
                <w:sz w:val="22"/>
                <w:szCs w:val="22"/>
              </w:rPr>
            </w:pPr>
          </w:p>
          <w:p w:rsidR="003F4F50" w:rsidRDefault="003F4F50" w:rsidP="00762182">
            <w:pPr>
              <w:rPr>
                <w:sz w:val="22"/>
                <w:szCs w:val="22"/>
              </w:rPr>
            </w:pPr>
          </w:p>
          <w:p w:rsidR="003F4F50" w:rsidRPr="003F4F50" w:rsidRDefault="003F4F50" w:rsidP="0076218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HT</w:t>
            </w:r>
          </w:p>
        </w:tc>
      </w:tr>
      <w:tr w:rsidR="00E4093B" w:rsidRPr="009A7F7F">
        <w:tc>
          <w:tcPr>
            <w:tcW w:w="1440" w:type="dxa"/>
          </w:tcPr>
          <w:p w:rsidR="00E4093B" w:rsidRPr="003F080A" w:rsidRDefault="003F4F50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FGP/32/18</w:t>
            </w:r>
          </w:p>
        </w:tc>
        <w:tc>
          <w:tcPr>
            <w:tcW w:w="8273" w:type="dxa"/>
          </w:tcPr>
          <w:p w:rsidR="00E4093B" w:rsidRDefault="003F4F50" w:rsidP="003F080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Admission numbers – consultation for 2019/20</w:t>
            </w:r>
          </w:p>
          <w:p w:rsidR="003F4F50" w:rsidRPr="003F4F50" w:rsidRDefault="003F4F50" w:rsidP="003F080A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E4093B" w:rsidRPr="009A7F7F" w:rsidRDefault="00E4093B" w:rsidP="00762182">
            <w:pPr>
              <w:rPr>
                <w:sz w:val="22"/>
                <w:szCs w:val="22"/>
              </w:rPr>
            </w:pPr>
          </w:p>
        </w:tc>
      </w:tr>
      <w:tr w:rsidR="00E4093B" w:rsidRPr="009A7F7F">
        <w:tc>
          <w:tcPr>
            <w:tcW w:w="1440" w:type="dxa"/>
          </w:tcPr>
          <w:p w:rsidR="00E4093B" w:rsidRPr="003F080A" w:rsidRDefault="00E4093B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F47B38" w:rsidRDefault="00F47B38" w:rsidP="00F47B3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Admission numbers were discussed, and although the current number caused difficulties with classes</w:t>
            </w:r>
            <w:r w:rsidR="006F5DD8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the </w:t>
            </w:r>
            <w:proofErr w:type="spellStart"/>
            <w:r>
              <w:rPr>
                <w:rFonts w:cs="Arial"/>
                <w:sz w:val="22"/>
                <w:szCs w:val="22"/>
              </w:rPr>
              <w:t>headteacher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reported that there was no space in school to </w:t>
            </w:r>
            <w:r w:rsidR="00551ED0">
              <w:rPr>
                <w:rFonts w:cs="Arial"/>
                <w:sz w:val="22"/>
                <w:szCs w:val="22"/>
              </w:rPr>
              <w:t xml:space="preserve">allow </w:t>
            </w:r>
            <w:r>
              <w:rPr>
                <w:rFonts w:cs="Arial"/>
                <w:sz w:val="22"/>
                <w:szCs w:val="22"/>
              </w:rPr>
              <w:t xml:space="preserve">this to be increased. </w:t>
            </w:r>
          </w:p>
          <w:p w:rsidR="00F47B38" w:rsidRPr="00F47B38" w:rsidRDefault="00F47B38" w:rsidP="00F47B3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E4093B" w:rsidRPr="009A7F7F" w:rsidRDefault="00E4093B" w:rsidP="00762182">
            <w:pPr>
              <w:rPr>
                <w:sz w:val="22"/>
                <w:szCs w:val="22"/>
              </w:rPr>
            </w:pPr>
          </w:p>
        </w:tc>
      </w:tr>
      <w:tr w:rsidR="00E4093B" w:rsidRPr="009A7F7F">
        <w:tc>
          <w:tcPr>
            <w:tcW w:w="1440" w:type="dxa"/>
          </w:tcPr>
          <w:p w:rsidR="00E4093B" w:rsidRPr="003F080A" w:rsidRDefault="00E4093B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E4093B" w:rsidRDefault="00F47B38" w:rsidP="003F08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Governors</w:t>
            </w:r>
          </w:p>
          <w:p w:rsidR="00F47B38" w:rsidRPr="00F47B38" w:rsidRDefault="00F47B38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E4093B" w:rsidRPr="009A7F7F" w:rsidRDefault="00E4093B" w:rsidP="00762182">
            <w:pPr>
              <w:rPr>
                <w:sz w:val="22"/>
                <w:szCs w:val="22"/>
              </w:rPr>
            </w:pPr>
          </w:p>
        </w:tc>
      </w:tr>
      <w:tr w:rsidR="00E4093B" w:rsidRPr="009A7F7F">
        <w:tc>
          <w:tcPr>
            <w:tcW w:w="1440" w:type="dxa"/>
          </w:tcPr>
          <w:p w:rsidR="00E4093B" w:rsidRPr="003F080A" w:rsidRDefault="00E4093B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E4093B" w:rsidRDefault="00F47B38" w:rsidP="003F080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agreed</w:t>
            </w:r>
          </w:p>
          <w:p w:rsidR="00F47B38" w:rsidRPr="00F47B38" w:rsidRDefault="00F47B38" w:rsidP="003F080A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E4093B" w:rsidRPr="009A7F7F" w:rsidRDefault="00E4093B" w:rsidP="00762182">
            <w:pPr>
              <w:rPr>
                <w:sz w:val="22"/>
                <w:szCs w:val="22"/>
              </w:rPr>
            </w:pPr>
          </w:p>
        </w:tc>
      </w:tr>
      <w:tr w:rsidR="00E4093B" w:rsidRPr="009A7F7F">
        <w:tc>
          <w:tcPr>
            <w:tcW w:w="1440" w:type="dxa"/>
          </w:tcPr>
          <w:p w:rsidR="00E4093B" w:rsidRPr="003F080A" w:rsidRDefault="00E4093B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E4093B" w:rsidRDefault="00F47B38" w:rsidP="003F080A">
            <w:pPr>
              <w:rPr>
                <w:rFonts w:cs="Arial"/>
                <w:sz w:val="22"/>
                <w:szCs w:val="22"/>
              </w:rPr>
            </w:pPr>
            <w:proofErr w:type="gramStart"/>
            <w:r>
              <w:rPr>
                <w:rFonts w:cs="Arial"/>
                <w:sz w:val="22"/>
                <w:szCs w:val="22"/>
              </w:rPr>
              <w:t>that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the pupil admission number would remain at 45 for 2019/20</w:t>
            </w:r>
            <w:r w:rsidR="006F5DD8">
              <w:rPr>
                <w:rFonts w:cs="Arial"/>
                <w:sz w:val="22"/>
                <w:szCs w:val="22"/>
              </w:rPr>
              <w:t>.</w:t>
            </w:r>
          </w:p>
          <w:p w:rsidR="006F5DD8" w:rsidRPr="00F47B38" w:rsidRDefault="006F5DD8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E4093B" w:rsidRPr="009A7F7F" w:rsidRDefault="00E4093B" w:rsidP="00762182">
            <w:pPr>
              <w:rPr>
                <w:sz w:val="22"/>
                <w:szCs w:val="22"/>
              </w:rPr>
            </w:pPr>
          </w:p>
        </w:tc>
      </w:tr>
      <w:tr w:rsidR="003F080A" w:rsidRPr="009A7F7F">
        <w:tc>
          <w:tcPr>
            <w:tcW w:w="1440" w:type="dxa"/>
          </w:tcPr>
          <w:p w:rsidR="003F080A" w:rsidRPr="003F080A" w:rsidRDefault="006F5DD8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FGP/33/18</w:t>
            </w:r>
          </w:p>
          <w:p w:rsidR="003F080A" w:rsidRPr="003F080A" w:rsidRDefault="003F080A" w:rsidP="003F080A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F080A" w:rsidRPr="0022234A" w:rsidRDefault="003F080A" w:rsidP="003F080A">
            <w:pPr>
              <w:pStyle w:val="Heading1"/>
              <w:spacing w:before="0" w:after="0"/>
              <w:rPr>
                <w:sz w:val="22"/>
                <w:szCs w:val="22"/>
              </w:rPr>
            </w:pPr>
            <w:r w:rsidRPr="0022234A">
              <w:rPr>
                <w:sz w:val="22"/>
                <w:szCs w:val="22"/>
              </w:rPr>
              <w:t>Determination of confidentiality of business</w:t>
            </w:r>
          </w:p>
          <w:p w:rsidR="003F080A" w:rsidRPr="0022234A" w:rsidRDefault="003F080A" w:rsidP="003F08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3F080A" w:rsidRPr="009A7F7F" w:rsidRDefault="003F080A" w:rsidP="00762182">
            <w:pPr>
              <w:rPr>
                <w:sz w:val="22"/>
                <w:szCs w:val="22"/>
              </w:rPr>
            </w:pPr>
          </w:p>
        </w:tc>
      </w:tr>
      <w:tr w:rsidR="006F5DD8" w:rsidRPr="009A7F7F">
        <w:tc>
          <w:tcPr>
            <w:tcW w:w="1440" w:type="dxa"/>
          </w:tcPr>
          <w:p w:rsidR="006F5DD8" w:rsidRDefault="006F5DD8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6F5DD8" w:rsidRDefault="006F5DD8" w:rsidP="003F080A">
            <w:pPr>
              <w:pStyle w:val="Heading1"/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Governors considered whether anything discussed</w:t>
            </w:r>
            <w:r w:rsidR="001B7CDB">
              <w:rPr>
                <w:b w:val="0"/>
                <w:sz w:val="22"/>
                <w:szCs w:val="22"/>
              </w:rPr>
              <w:t xml:space="preserve"> during the meeting should be deemed confidential. It was</w:t>
            </w:r>
          </w:p>
          <w:p w:rsidR="001B7CDB" w:rsidRPr="001B7CDB" w:rsidRDefault="001B7CDB" w:rsidP="001B7CDB"/>
        </w:tc>
        <w:tc>
          <w:tcPr>
            <w:tcW w:w="1330" w:type="dxa"/>
          </w:tcPr>
          <w:p w:rsidR="006F5DD8" w:rsidRPr="009A7F7F" w:rsidRDefault="006F5DD8" w:rsidP="00762182">
            <w:pPr>
              <w:rPr>
                <w:sz w:val="22"/>
                <w:szCs w:val="22"/>
              </w:rPr>
            </w:pPr>
          </w:p>
        </w:tc>
      </w:tr>
      <w:tr w:rsidR="006F5DD8" w:rsidRPr="009A7F7F">
        <w:tc>
          <w:tcPr>
            <w:tcW w:w="1440" w:type="dxa"/>
          </w:tcPr>
          <w:p w:rsidR="006F5DD8" w:rsidRDefault="006F5DD8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6F5DD8" w:rsidRDefault="001B7CDB" w:rsidP="003F080A">
            <w:pPr>
              <w:pStyle w:val="Heading1"/>
              <w:spacing w:before="0" w:after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resolved</w:t>
            </w:r>
            <w:proofErr w:type="gramEnd"/>
          </w:p>
          <w:p w:rsidR="001B7CDB" w:rsidRPr="001B7CDB" w:rsidRDefault="001B7CDB" w:rsidP="001B7CDB"/>
        </w:tc>
        <w:tc>
          <w:tcPr>
            <w:tcW w:w="1330" w:type="dxa"/>
          </w:tcPr>
          <w:p w:rsidR="006F5DD8" w:rsidRPr="009A7F7F" w:rsidRDefault="006F5DD8" w:rsidP="00762182">
            <w:pPr>
              <w:rPr>
                <w:sz w:val="22"/>
                <w:szCs w:val="22"/>
              </w:rPr>
            </w:pPr>
          </w:p>
        </w:tc>
      </w:tr>
      <w:tr w:rsidR="001B7CDB" w:rsidRPr="009A7F7F">
        <w:tc>
          <w:tcPr>
            <w:tcW w:w="1440" w:type="dxa"/>
          </w:tcPr>
          <w:p w:rsidR="001B7CDB" w:rsidRDefault="001B7CDB" w:rsidP="003F080A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1B7CDB" w:rsidRDefault="001B7CDB" w:rsidP="003F080A">
            <w:pPr>
              <w:pStyle w:val="Heading1"/>
              <w:spacing w:before="0" w:after="0"/>
              <w:rPr>
                <w:b w:val="0"/>
                <w:sz w:val="22"/>
                <w:szCs w:val="22"/>
              </w:rPr>
            </w:pPr>
            <w:proofErr w:type="gramStart"/>
            <w:r>
              <w:rPr>
                <w:b w:val="0"/>
                <w:sz w:val="22"/>
                <w:szCs w:val="22"/>
              </w:rPr>
              <w:t>that</w:t>
            </w:r>
            <w:proofErr w:type="gramEnd"/>
            <w:r>
              <w:rPr>
                <w:b w:val="0"/>
                <w:sz w:val="22"/>
                <w:szCs w:val="22"/>
              </w:rPr>
              <w:t xml:space="preserve"> nothing discussed was of a confidential nature.</w:t>
            </w:r>
          </w:p>
          <w:p w:rsidR="001B7CDB" w:rsidRPr="001B7CDB" w:rsidRDefault="001B7CDB" w:rsidP="001B7CDB"/>
        </w:tc>
        <w:tc>
          <w:tcPr>
            <w:tcW w:w="1330" w:type="dxa"/>
          </w:tcPr>
          <w:p w:rsidR="001B7CDB" w:rsidRPr="009A7F7F" w:rsidRDefault="001B7CDB" w:rsidP="00762182">
            <w:pPr>
              <w:rPr>
                <w:sz w:val="22"/>
                <w:szCs w:val="22"/>
              </w:rPr>
            </w:pPr>
          </w:p>
        </w:tc>
      </w:tr>
      <w:tr w:rsidR="003F080A" w:rsidRPr="009A7F7F">
        <w:tc>
          <w:tcPr>
            <w:tcW w:w="1440" w:type="dxa"/>
          </w:tcPr>
          <w:p w:rsidR="003F080A" w:rsidRPr="003F080A" w:rsidRDefault="001B7CDB" w:rsidP="003F080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FGP/34/18</w:t>
            </w:r>
          </w:p>
        </w:tc>
        <w:tc>
          <w:tcPr>
            <w:tcW w:w="8273" w:type="dxa"/>
          </w:tcPr>
          <w:p w:rsidR="003F080A" w:rsidRDefault="008A3509" w:rsidP="003F080A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Date of next meeting</w:t>
            </w:r>
          </w:p>
          <w:p w:rsidR="008A3509" w:rsidRPr="008A3509" w:rsidRDefault="008A3509" w:rsidP="003F080A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3F080A" w:rsidRPr="009A7F7F" w:rsidRDefault="003F080A" w:rsidP="00762182">
            <w:pPr>
              <w:rPr>
                <w:sz w:val="22"/>
                <w:szCs w:val="22"/>
              </w:rPr>
            </w:pPr>
          </w:p>
        </w:tc>
      </w:tr>
      <w:tr w:rsidR="008A3509" w:rsidRPr="009A7F7F">
        <w:tc>
          <w:tcPr>
            <w:tcW w:w="1440" w:type="dxa"/>
          </w:tcPr>
          <w:p w:rsidR="008A3509" w:rsidRPr="003F080A" w:rsidRDefault="008A3509" w:rsidP="003F080A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8A3509" w:rsidRDefault="001B7CDB" w:rsidP="003F080A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next meeting will be held on Wednesday, 30 January, 2019 at 6.00pm.</w:t>
            </w:r>
          </w:p>
          <w:p w:rsidR="001B7CDB" w:rsidRPr="001B7CDB" w:rsidRDefault="001B7CDB" w:rsidP="003F080A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</w:tcPr>
          <w:p w:rsidR="008A3509" w:rsidRPr="009A7F7F" w:rsidRDefault="008A3509" w:rsidP="00762182">
            <w:pPr>
              <w:rPr>
                <w:sz w:val="22"/>
                <w:szCs w:val="22"/>
              </w:rPr>
            </w:pPr>
          </w:p>
        </w:tc>
      </w:tr>
      <w:tr w:rsidR="003F080A" w:rsidRPr="009A7F7F">
        <w:tc>
          <w:tcPr>
            <w:tcW w:w="1440" w:type="dxa"/>
          </w:tcPr>
          <w:p w:rsidR="003F080A" w:rsidRPr="003F080A" w:rsidRDefault="003F080A" w:rsidP="003F080A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F080A" w:rsidRDefault="003F080A" w:rsidP="003F080A">
            <w:pPr>
              <w:pStyle w:val="CharCharCharCharCharCharCharCharCharCharCharChar"/>
              <w:spacing w:after="0" w:line="240" w:lineRule="auto"/>
              <w:rPr>
                <w:rFonts w:cs="Arial"/>
                <w:b/>
                <w:sz w:val="22"/>
                <w:szCs w:val="22"/>
              </w:rPr>
            </w:pPr>
            <w:r w:rsidRPr="0022234A">
              <w:rPr>
                <w:rFonts w:cs="Arial"/>
                <w:b/>
                <w:sz w:val="22"/>
                <w:szCs w:val="22"/>
              </w:rPr>
              <w:t xml:space="preserve">The meeting closed at </w:t>
            </w:r>
            <w:r w:rsidR="00F94D75">
              <w:rPr>
                <w:rFonts w:cs="Arial"/>
                <w:b/>
                <w:sz w:val="22"/>
                <w:szCs w:val="22"/>
              </w:rPr>
              <w:t>7.10</w:t>
            </w:r>
            <w:r w:rsidRPr="0022234A">
              <w:rPr>
                <w:rFonts w:cs="Arial"/>
                <w:b/>
                <w:sz w:val="22"/>
                <w:szCs w:val="22"/>
              </w:rPr>
              <w:t>pm.</w:t>
            </w:r>
          </w:p>
          <w:p w:rsidR="003F080A" w:rsidRPr="0022234A" w:rsidRDefault="003F080A" w:rsidP="003F080A">
            <w:pPr>
              <w:pStyle w:val="CharCharCharCharCharCharCharCharCharCharCharChar"/>
              <w:spacing w:after="0" w:line="240" w:lineRule="auto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:rsidR="003F080A" w:rsidRPr="009A7F7F" w:rsidRDefault="003F080A" w:rsidP="00762182">
            <w:pPr>
              <w:rPr>
                <w:sz w:val="22"/>
                <w:szCs w:val="22"/>
              </w:rPr>
            </w:pPr>
          </w:p>
        </w:tc>
      </w:tr>
    </w:tbl>
    <w:p w:rsidR="009A7F7F" w:rsidRDefault="009A7F7F" w:rsidP="009A7F7F">
      <w:pPr>
        <w:jc w:val="both"/>
        <w:rPr>
          <w:b/>
          <w:sz w:val="22"/>
          <w:szCs w:val="22"/>
        </w:rPr>
      </w:pPr>
    </w:p>
    <w:p w:rsidR="00551ED0" w:rsidRPr="009A7F7F" w:rsidRDefault="00551ED0" w:rsidP="009A7F7F">
      <w:pPr>
        <w:jc w:val="both"/>
        <w:rPr>
          <w:b/>
          <w:sz w:val="22"/>
          <w:szCs w:val="22"/>
        </w:rPr>
      </w:pPr>
    </w:p>
    <w:p w:rsidR="009A7F7F" w:rsidRPr="009A7F7F" w:rsidRDefault="009A7F7F" w:rsidP="009A7F7F">
      <w:pPr>
        <w:jc w:val="both"/>
        <w:rPr>
          <w:b/>
          <w:sz w:val="22"/>
          <w:szCs w:val="22"/>
        </w:rPr>
      </w:pPr>
    </w:p>
    <w:p w:rsidR="009A7F7F" w:rsidRPr="009A7F7F" w:rsidRDefault="009A7F7F" w:rsidP="009A7F7F">
      <w:pPr>
        <w:jc w:val="both"/>
        <w:rPr>
          <w:sz w:val="22"/>
          <w:szCs w:val="22"/>
        </w:rPr>
      </w:pPr>
      <w:r w:rsidRPr="009A7F7F">
        <w:rPr>
          <w:sz w:val="22"/>
          <w:szCs w:val="22"/>
        </w:rPr>
        <w:t xml:space="preserve">Signed </w:t>
      </w:r>
      <w:proofErr w:type="gramStart"/>
      <w:r w:rsidRPr="009A7F7F">
        <w:rPr>
          <w:sz w:val="22"/>
          <w:szCs w:val="22"/>
        </w:rPr>
        <w:t>......................................</w:t>
      </w:r>
      <w:r w:rsidR="003F080A">
        <w:rPr>
          <w:sz w:val="22"/>
          <w:szCs w:val="22"/>
        </w:rPr>
        <w:t>.............................</w:t>
      </w:r>
      <w:r w:rsidRPr="009A7F7F">
        <w:rPr>
          <w:sz w:val="22"/>
          <w:szCs w:val="22"/>
        </w:rPr>
        <w:t>.........(</w:t>
      </w:r>
      <w:proofErr w:type="gramEnd"/>
      <w:r w:rsidRPr="009A7F7F">
        <w:rPr>
          <w:sz w:val="22"/>
          <w:szCs w:val="22"/>
        </w:rPr>
        <w:t>chair)</w:t>
      </w:r>
      <w:r w:rsidRPr="009A7F7F">
        <w:rPr>
          <w:sz w:val="22"/>
          <w:szCs w:val="22"/>
        </w:rPr>
        <w:tab/>
        <w:t>Date ........................................</w:t>
      </w:r>
    </w:p>
    <w:p w:rsidR="003F080A" w:rsidRDefault="009A7F7F" w:rsidP="006F5DD8">
      <w:pPr>
        <w:jc w:val="both"/>
      </w:pPr>
      <w:r w:rsidRPr="009A7F7F">
        <w:rPr>
          <w:sz w:val="22"/>
          <w:szCs w:val="22"/>
        </w:rPr>
        <w:t>*/*</w:t>
      </w:r>
    </w:p>
    <w:sectPr w:rsidR="003F080A" w:rsidSect="005C6E2C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B96" w:rsidRDefault="00D66B96">
      <w:r>
        <w:separator/>
      </w:r>
    </w:p>
  </w:endnote>
  <w:endnote w:type="continuationSeparator" w:id="0">
    <w:p w:rsidR="00D66B96" w:rsidRDefault="00D66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EF" w:rsidRDefault="00033FAA" w:rsidP="005C6E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4AE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94AEF" w:rsidRDefault="00794A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EF" w:rsidRDefault="00033FAA" w:rsidP="005C6E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4AE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35E0">
      <w:rPr>
        <w:rStyle w:val="PageNumber"/>
        <w:noProof/>
      </w:rPr>
      <w:t>4</w:t>
    </w:r>
    <w:r>
      <w:rPr>
        <w:rStyle w:val="PageNumber"/>
      </w:rPr>
      <w:fldChar w:fldCharType="end"/>
    </w:r>
  </w:p>
  <w:p w:rsidR="00794AEF" w:rsidRDefault="00794A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B96" w:rsidRDefault="00D66B96">
      <w:r>
        <w:separator/>
      </w:r>
    </w:p>
  </w:footnote>
  <w:footnote w:type="continuationSeparator" w:id="0">
    <w:p w:rsidR="00D66B96" w:rsidRDefault="00D66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417" w:rsidRPr="008F5417" w:rsidRDefault="00300E4C" w:rsidP="008F5417">
    <w:pPr>
      <w:pStyle w:val="Header"/>
      <w:rPr>
        <w:b/>
        <w:sz w:val="22"/>
        <w:szCs w:val="22"/>
      </w:rPr>
    </w:pP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34EB9"/>
    <w:multiLevelType w:val="hybridMultilevel"/>
    <w:tmpl w:val="32C4EB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574F55"/>
    <w:multiLevelType w:val="hybridMultilevel"/>
    <w:tmpl w:val="3A206D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67B131E"/>
    <w:multiLevelType w:val="hybridMultilevel"/>
    <w:tmpl w:val="376461C6"/>
    <w:lvl w:ilvl="0" w:tplc="040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218"/>
    <w:rsid w:val="00020E3C"/>
    <w:rsid w:val="0003133B"/>
    <w:rsid w:val="00033FAA"/>
    <w:rsid w:val="0005712F"/>
    <w:rsid w:val="00075615"/>
    <w:rsid w:val="000A2B91"/>
    <w:rsid w:val="000B0CAE"/>
    <w:rsid w:val="000B26E7"/>
    <w:rsid w:val="000C2DBE"/>
    <w:rsid w:val="000D5D53"/>
    <w:rsid w:val="001273F1"/>
    <w:rsid w:val="00131649"/>
    <w:rsid w:val="00152D12"/>
    <w:rsid w:val="001535A2"/>
    <w:rsid w:val="00162EF8"/>
    <w:rsid w:val="0018002C"/>
    <w:rsid w:val="00182EB4"/>
    <w:rsid w:val="001B7CDB"/>
    <w:rsid w:val="001C108A"/>
    <w:rsid w:val="001D4C6D"/>
    <w:rsid w:val="001E0A94"/>
    <w:rsid w:val="001E0F4A"/>
    <w:rsid w:val="001E1A68"/>
    <w:rsid w:val="001F1139"/>
    <w:rsid w:val="001F3C54"/>
    <w:rsid w:val="00205AEB"/>
    <w:rsid w:val="00215C0A"/>
    <w:rsid w:val="00222FAF"/>
    <w:rsid w:val="00246E86"/>
    <w:rsid w:val="00253EF7"/>
    <w:rsid w:val="0026058D"/>
    <w:rsid w:val="00265F54"/>
    <w:rsid w:val="00292275"/>
    <w:rsid w:val="002B56DF"/>
    <w:rsid w:val="002C0651"/>
    <w:rsid w:val="002C40D8"/>
    <w:rsid w:val="002C449B"/>
    <w:rsid w:val="002E3251"/>
    <w:rsid w:val="002E430A"/>
    <w:rsid w:val="003003B7"/>
    <w:rsid w:val="00300E4C"/>
    <w:rsid w:val="003122DB"/>
    <w:rsid w:val="00326B76"/>
    <w:rsid w:val="00345210"/>
    <w:rsid w:val="00352C5D"/>
    <w:rsid w:val="00355035"/>
    <w:rsid w:val="00365C17"/>
    <w:rsid w:val="00367B21"/>
    <w:rsid w:val="003816F4"/>
    <w:rsid w:val="0038537F"/>
    <w:rsid w:val="00391D60"/>
    <w:rsid w:val="00396768"/>
    <w:rsid w:val="003A6436"/>
    <w:rsid w:val="003B4CB2"/>
    <w:rsid w:val="003C5668"/>
    <w:rsid w:val="003F080A"/>
    <w:rsid w:val="003F4F50"/>
    <w:rsid w:val="003F6F6C"/>
    <w:rsid w:val="004055F7"/>
    <w:rsid w:val="00410192"/>
    <w:rsid w:val="00413660"/>
    <w:rsid w:val="004167CC"/>
    <w:rsid w:val="00423278"/>
    <w:rsid w:val="004277DC"/>
    <w:rsid w:val="00427BF5"/>
    <w:rsid w:val="004577FC"/>
    <w:rsid w:val="00460382"/>
    <w:rsid w:val="00465D7A"/>
    <w:rsid w:val="004906DB"/>
    <w:rsid w:val="004A326E"/>
    <w:rsid w:val="004A37C2"/>
    <w:rsid w:val="004A452D"/>
    <w:rsid w:val="004D27A6"/>
    <w:rsid w:val="004F7BD9"/>
    <w:rsid w:val="005125B0"/>
    <w:rsid w:val="00544105"/>
    <w:rsid w:val="00551ED0"/>
    <w:rsid w:val="0056162D"/>
    <w:rsid w:val="00564AC8"/>
    <w:rsid w:val="00581C87"/>
    <w:rsid w:val="00583098"/>
    <w:rsid w:val="005900F2"/>
    <w:rsid w:val="005948A7"/>
    <w:rsid w:val="005A3D39"/>
    <w:rsid w:val="005C57D4"/>
    <w:rsid w:val="005C693F"/>
    <w:rsid w:val="005C6E2C"/>
    <w:rsid w:val="005D4C5D"/>
    <w:rsid w:val="005F08C6"/>
    <w:rsid w:val="005F1C99"/>
    <w:rsid w:val="005F5D57"/>
    <w:rsid w:val="006008AC"/>
    <w:rsid w:val="00610952"/>
    <w:rsid w:val="00612155"/>
    <w:rsid w:val="00612827"/>
    <w:rsid w:val="00614212"/>
    <w:rsid w:val="006216CC"/>
    <w:rsid w:val="00680C86"/>
    <w:rsid w:val="006A15CD"/>
    <w:rsid w:val="006B3062"/>
    <w:rsid w:val="006C59DD"/>
    <w:rsid w:val="006C7C9C"/>
    <w:rsid w:val="006E3F6A"/>
    <w:rsid w:val="006F5DD8"/>
    <w:rsid w:val="007001C4"/>
    <w:rsid w:val="00700D95"/>
    <w:rsid w:val="007013B9"/>
    <w:rsid w:val="00706234"/>
    <w:rsid w:val="0071322A"/>
    <w:rsid w:val="0073366E"/>
    <w:rsid w:val="00742721"/>
    <w:rsid w:val="0075082E"/>
    <w:rsid w:val="007612C0"/>
    <w:rsid w:val="00762182"/>
    <w:rsid w:val="007752FD"/>
    <w:rsid w:val="0078221F"/>
    <w:rsid w:val="00786F66"/>
    <w:rsid w:val="00794AEF"/>
    <w:rsid w:val="007B66C3"/>
    <w:rsid w:val="007C03A9"/>
    <w:rsid w:val="007C2CBF"/>
    <w:rsid w:val="007F2A68"/>
    <w:rsid w:val="007F593F"/>
    <w:rsid w:val="00802537"/>
    <w:rsid w:val="00812983"/>
    <w:rsid w:val="00815897"/>
    <w:rsid w:val="008276E4"/>
    <w:rsid w:val="00832F2D"/>
    <w:rsid w:val="00834B40"/>
    <w:rsid w:val="00850973"/>
    <w:rsid w:val="00852751"/>
    <w:rsid w:val="0086517A"/>
    <w:rsid w:val="00865195"/>
    <w:rsid w:val="0086645E"/>
    <w:rsid w:val="008A0EDF"/>
    <w:rsid w:val="008A3509"/>
    <w:rsid w:val="008E6DDD"/>
    <w:rsid w:val="008F5417"/>
    <w:rsid w:val="00906865"/>
    <w:rsid w:val="00910814"/>
    <w:rsid w:val="00924795"/>
    <w:rsid w:val="009331BC"/>
    <w:rsid w:val="00937D7F"/>
    <w:rsid w:val="00944BC7"/>
    <w:rsid w:val="00955E7A"/>
    <w:rsid w:val="009565F1"/>
    <w:rsid w:val="0097463F"/>
    <w:rsid w:val="00977502"/>
    <w:rsid w:val="00987E21"/>
    <w:rsid w:val="0099634C"/>
    <w:rsid w:val="009A2FAD"/>
    <w:rsid w:val="009A7F7F"/>
    <w:rsid w:val="009C2899"/>
    <w:rsid w:val="009D2729"/>
    <w:rsid w:val="009E28B8"/>
    <w:rsid w:val="009F11CB"/>
    <w:rsid w:val="009F2479"/>
    <w:rsid w:val="009F2507"/>
    <w:rsid w:val="00A00B49"/>
    <w:rsid w:val="00A00F06"/>
    <w:rsid w:val="00A04218"/>
    <w:rsid w:val="00A272DB"/>
    <w:rsid w:val="00A377E1"/>
    <w:rsid w:val="00A45152"/>
    <w:rsid w:val="00A47378"/>
    <w:rsid w:val="00A750D9"/>
    <w:rsid w:val="00A964D1"/>
    <w:rsid w:val="00AA1EA3"/>
    <w:rsid w:val="00AC19C3"/>
    <w:rsid w:val="00AD6BCE"/>
    <w:rsid w:val="00AE0395"/>
    <w:rsid w:val="00AF7048"/>
    <w:rsid w:val="00B17159"/>
    <w:rsid w:val="00B23955"/>
    <w:rsid w:val="00B240B5"/>
    <w:rsid w:val="00B26B87"/>
    <w:rsid w:val="00B33347"/>
    <w:rsid w:val="00B55776"/>
    <w:rsid w:val="00B6168B"/>
    <w:rsid w:val="00BA09E0"/>
    <w:rsid w:val="00BA100E"/>
    <w:rsid w:val="00BA7CDE"/>
    <w:rsid w:val="00BB12F2"/>
    <w:rsid w:val="00BC1FE6"/>
    <w:rsid w:val="00BD1EB0"/>
    <w:rsid w:val="00BD3C5C"/>
    <w:rsid w:val="00BE6043"/>
    <w:rsid w:val="00BF6C0F"/>
    <w:rsid w:val="00C035E0"/>
    <w:rsid w:val="00C26C5A"/>
    <w:rsid w:val="00C37355"/>
    <w:rsid w:val="00C47218"/>
    <w:rsid w:val="00C5241A"/>
    <w:rsid w:val="00C75F15"/>
    <w:rsid w:val="00C80C1E"/>
    <w:rsid w:val="00C8785C"/>
    <w:rsid w:val="00C87A9A"/>
    <w:rsid w:val="00CB2B8B"/>
    <w:rsid w:val="00CC7CAC"/>
    <w:rsid w:val="00CD51D5"/>
    <w:rsid w:val="00CE7E3A"/>
    <w:rsid w:val="00CF73E2"/>
    <w:rsid w:val="00D10345"/>
    <w:rsid w:val="00D16F27"/>
    <w:rsid w:val="00D22FD7"/>
    <w:rsid w:val="00D24D40"/>
    <w:rsid w:val="00D31057"/>
    <w:rsid w:val="00D41A48"/>
    <w:rsid w:val="00D50191"/>
    <w:rsid w:val="00D510CB"/>
    <w:rsid w:val="00D544B0"/>
    <w:rsid w:val="00D55C53"/>
    <w:rsid w:val="00D617CF"/>
    <w:rsid w:val="00D66B96"/>
    <w:rsid w:val="00D67775"/>
    <w:rsid w:val="00D70F18"/>
    <w:rsid w:val="00D722CB"/>
    <w:rsid w:val="00D778CA"/>
    <w:rsid w:val="00D91DEB"/>
    <w:rsid w:val="00D92FBD"/>
    <w:rsid w:val="00D9640C"/>
    <w:rsid w:val="00DA6B99"/>
    <w:rsid w:val="00DC3514"/>
    <w:rsid w:val="00DF5132"/>
    <w:rsid w:val="00E0567F"/>
    <w:rsid w:val="00E10AF5"/>
    <w:rsid w:val="00E1115F"/>
    <w:rsid w:val="00E149A4"/>
    <w:rsid w:val="00E2273D"/>
    <w:rsid w:val="00E302A7"/>
    <w:rsid w:val="00E31C1B"/>
    <w:rsid w:val="00E4093B"/>
    <w:rsid w:val="00E55760"/>
    <w:rsid w:val="00E65954"/>
    <w:rsid w:val="00EB624A"/>
    <w:rsid w:val="00EB6A1F"/>
    <w:rsid w:val="00EC35C9"/>
    <w:rsid w:val="00ED3E9D"/>
    <w:rsid w:val="00ED7D65"/>
    <w:rsid w:val="00EE3CD7"/>
    <w:rsid w:val="00F06C21"/>
    <w:rsid w:val="00F2019C"/>
    <w:rsid w:val="00F22765"/>
    <w:rsid w:val="00F2736E"/>
    <w:rsid w:val="00F460CF"/>
    <w:rsid w:val="00F47B38"/>
    <w:rsid w:val="00F55DC4"/>
    <w:rsid w:val="00F56ECA"/>
    <w:rsid w:val="00F61C3D"/>
    <w:rsid w:val="00F63EBC"/>
    <w:rsid w:val="00F70E1B"/>
    <w:rsid w:val="00F7610F"/>
    <w:rsid w:val="00F777A1"/>
    <w:rsid w:val="00F94D75"/>
    <w:rsid w:val="00F95C62"/>
    <w:rsid w:val="00FA7C26"/>
    <w:rsid w:val="00FB3542"/>
    <w:rsid w:val="00FB7D9D"/>
    <w:rsid w:val="00FC5715"/>
    <w:rsid w:val="00FD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BC34272-CA30-43B4-B096-F4FF94353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218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rsid w:val="003F080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A7F7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5948A7"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7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5948A7"/>
    <w:rPr>
      <w:b/>
    </w:rPr>
  </w:style>
  <w:style w:type="paragraph" w:customStyle="1" w:styleId="CharCharChar">
    <w:name w:val="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styleId="BodyText">
    <w:name w:val="Body Text"/>
    <w:basedOn w:val="Normal"/>
    <w:rsid w:val="00794AEF"/>
    <w:pPr>
      <w:spacing w:after="120"/>
    </w:pPr>
  </w:style>
  <w:style w:type="paragraph" w:styleId="Footer">
    <w:name w:val="footer"/>
    <w:basedOn w:val="Normal"/>
    <w:rsid w:val="00794AE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94AEF"/>
  </w:style>
  <w:style w:type="paragraph" w:styleId="Header">
    <w:name w:val="header"/>
    <w:basedOn w:val="Normal"/>
    <w:rsid w:val="008F5417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C4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40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5A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j24.NCCADMIN\Local%20Settings\Temporary%20Internet%20Files\Content.IE5\KP47S743\Minutes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Minutes[1]</Template>
  <TotalTime>0</TotalTime>
  <Pages>4</Pages>
  <Words>1163</Words>
  <Characters>6695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MEETING</vt:lpstr>
    </vt:vector>
  </TitlesOfParts>
  <Company>Nottinghamshire County Council</Company>
  <LinksUpToDate>false</LinksUpToDate>
  <CharactersWithSpaces>7843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</dc:title>
  <dc:subject>Information and communication;</dc:subject>
  <dc:creator>dj24</dc:creator>
  <cp:lastModifiedBy>Sharon O'Connor</cp:lastModifiedBy>
  <cp:revision>2</cp:revision>
  <cp:lastPrinted>2012-07-27T10:26:00Z</cp:lastPrinted>
  <dcterms:created xsi:type="dcterms:W3CDTF">2018-10-25T10:31:00Z</dcterms:created>
  <dcterms:modified xsi:type="dcterms:W3CDTF">2018-10-25T10:31:00Z</dcterms:modified>
</cp:coreProperties>
</file>