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2329"/>
        <w:gridCol w:w="3057"/>
        <w:gridCol w:w="5386"/>
      </w:tblGrid>
      <w:tr w:rsidR="00C47218" w:rsidRPr="001A5450" w14:paraId="7253542D" w14:textId="77777777">
        <w:trPr>
          <w:trHeight w:val="1072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9B0E75D" w14:textId="77777777" w:rsidR="00C47218" w:rsidRPr="001A5450" w:rsidRDefault="00C47218" w:rsidP="00663EB5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1A5450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</w:tcPr>
          <w:p w14:paraId="12A8D72B" w14:textId="77777777" w:rsidR="00C47218" w:rsidRPr="001A5450" w:rsidRDefault="00B45ACA" w:rsidP="00CB363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790D6F12" wp14:editId="136B0538">
                  <wp:extent cx="2952750" cy="495300"/>
                  <wp:effectExtent l="0" t="0" r="0" b="0"/>
                  <wp:docPr id="1" name="Picture 1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919" w:rsidRPr="001A5450" w14:paraId="1065BA2D" w14:textId="77777777" w:rsidTr="009D501A">
        <w:trPr>
          <w:trHeight w:val="23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01D12E19" w14:textId="77777777" w:rsidR="00B21919" w:rsidRPr="001A5450" w:rsidRDefault="00B21919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0E23059" w14:textId="77777777" w:rsidR="00B21919" w:rsidRPr="001A5450" w:rsidRDefault="00B010AD" w:rsidP="00663E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Carlton Standhill Infant</w:t>
            </w:r>
          </w:p>
        </w:tc>
      </w:tr>
      <w:tr w:rsidR="00C47218" w:rsidRPr="001A5450" w14:paraId="58716F40" w14:textId="77777777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29A413C9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697CBC8" w14:textId="77777777" w:rsidR="00C47218" w:rsidRPr="001A5450" w:rsidRDefault="00C57E3A" w:rsidP="002129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="00EF1936">
              <w:rPr>
                <w:b/>
                <w:sz w:val="22"/>
                <w:szCs w:val="22"/>
              </w:rPr>
              <w:t>ummer</w:t>
            </w:r>
            <w:r w:rsidR="006B278B">
              <w:rPr>
                <w:b/>
                <w:sz w:val="22"/>
                <w:szCs w:val="22"/>
              </w:rPr>
              <w:t xml:space="preserve"> </w:t>
            </w:r>
            <w:r w:rsidR="005948A7" w:rsidRPr="001A5450">
              <w:rPr>
                <w:b/>
                <w:sz w:val="22"/>
                <w:szCs w:val="22"/>
              </w:rPr>
              <w:t xml:space="preserve">term meeting of the governing body </w:t>
            </w:r>
          </w:p>
        </w:tc>
      </w:tr>
      <w:tr w:rsidR="00C47218" w:rsidRPr="001A5450" w14:paraId="46821E6B" w14:textId="77777777" w:rsidTr="009D501A">
        <w:trPr>
          <w:trHeight w:val="131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12C5E1EA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Date</w:t>
            </w:r>
            <w:r w:rsidR="00FB7D9D" w:rsidRPr="001A5450">
              <w:rPr>
                <w:b/>
                <w:sz w:val="22"/>
                <w:szCs w:val="22"/>
              </w:rPr>
              <w:t xml:space="preserve"> and time</w:t>
            </w:r>
            <w:r w:rsidRPr="001A545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C78848E" w14:textId="77777777" w:rsidR="00C47218" w:rsidRPr="001A5450" w:rsidRDefault="00B010AD" w:rsidP="001C14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Wednesday 17 June</w:t>
            </w:r>
            <w:r w:rsidR="005948A7" w:rsidRPr="001A5450">
              <w:rPr>
                <w:b/>
                <w:sz w:val="22"/>
                <w:szCs w:val="22"/>
              </w:rPr>
              <w:t xml:space="preserve"> 20</w:t>
            </w:r>
            <w:r w:rsidR="00C57E3A">
              <w:rPr>
                <w:b/>
                <w:sz w:val="22"/>
                <w:szCs w:val="22"/>
              </w:rPr>
              <w:t>20</w:t>
            </w:r>
            <w:r w:rsidR="001D2265" w:rsidRPr="001A5450">
              <w:rPr>
                <w:b/>
                <w:sz w:val="22"/>
                <w:szCs w:val="22"/>
              </w:rPr>
              <w:t xml:space="preserve"> at </w:t>
            </w:r>
            <w:r>
              <w:rPr>
                <w:b/>
                <w:sz w:val="22"/>
                <w:szCs w:val="22"/>
              </w:rPr>
              <w:t>6.00</w:t>
            </w:r>
            <w:r w:rsidR="00E02CF2">
              <w:rPr>
                <w:b/>
                <w:sz w:val="22"/>
                <w:szCs w:val="22"/>
              </w:rPr>
              <w:t>pm</w:t>
            </w:r>
          </w:p>
        </w:tc>
      </w:tr>
      <w:tr w:rsidR="00C47218" w:rsidRPr="001A5450" w14:paraId="28116710" w14:textId="77777777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08D5B8C1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A1D7B57" w14:textId="77777777" w:rsidR="00C47218" w:rsidRPr="001A5450" w:rsidRDefault="005277EA" w:rsidP="005E1E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Meeting held virtually via </w:t>
            </w:r>
            <w:r w:rsidR="00B010AD">
              <w:rPr>
                <w:b/>
                <w:sz w:val="22"/>
                <w:szCs w:val="22"/>
              </w:rPr>
              <w:t xml:space="preserve">Teams </w:t>
            </w:r>
          </w:p>
        </w:tc>
      </w:tr>
    </w:tbl>
    <w:p w14:paraId="3EAB9BF7" w14:textId="77777777" w:rsidR="00C47218" w:rsidRPr="001A5450" w:rsidRDefault="00C47218" w:rsidP="00663EB5"/>
    <w:tbl>
      <w:tblPr>
        <w:tblW w:w="188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  <w:gridCol w:w="7900"/>
      </w:tblGrid>
      <w:tr w:rsidR="00B010AD" w:rsidRPr="001A5450" w14:paraId="69D25BF2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588B33B0" w14:textId="77777777" w:rsidR="00B010AD" w:rsidRPr="001A5450" w:rsidRDefault="00B010AD" w:rsidP="00B010AD">
            <w:pPr>
              <w:pStyle w:val="Heading4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Membership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F4AC26C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left w:val="nil"/>
              <w:bottom w:val="nil"/>
              <w:right w:val="nil"/>
            </w:tcBorders>
          </w:tcPr>
          <w:p w14:paraId="2211A11F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Jackie Bucknall </w:t>
            </w:r>
          </w:p>
        </w:tc>
        <w:tc>
          <w:tcPr>
            <w:tcW w:w="7900" w:type="dxa"/>
            <w:tcBorders>
              <w:left w:val="nil"/>
              <w:bottom w:val="nil"/>
            </w:tcBorders>
          </w:tcPr>
          <w:p w14:paraId="195EEDB8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34E0A921" w14:textId="77777777" w:rsidTr="00B010AD">
        <w:trPr>
          <w:trHeight w:val="80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461E4448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‘A’ denotes absence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22E512E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15ED0F15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Joy Clarke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4268430A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47109431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29C5304E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CDAE799" w14:textId="11F2BB7A" w:rsidR="00B010AD" w:rsidRPr="001A5450" w:rsidRDefault="00787E3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44F38218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 Emma Edwards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4CD29E52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197E74DE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621204EC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853CBDE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71C0E055" w14:textId="02426355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Emma </w:t>
            </w:r>
            <w:r w:rsidR="00210A38">
              <w:rPr>
                <w:sz w:val="22"/>
                <w:szCs w:val="22"/>
              </w:rPr>
              <w:t>Spick-</w:t>
            </w:r>
            <w:r>
              <w:rPr>
                <w:sz w:val="22"/>
                <w:szCs w:val="22"/>
              </w:rPr>
              <w:t xml:space="preserve">Fletcher (Vice chair)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0F6B112C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1AEF96BE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23561EC0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9E664C5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56B4BC2C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Sarah Flint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6EA3BF52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4E188775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7476A481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691CC86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225FD446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Sarah Ghattaora (Headteacher)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515F3F9F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163B08FE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1E118566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1375121" w14:textId="67B05398" w:rsidR="00B010AD" w:rsidRPr="001A5450" w:rsidRDefault="00787E3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623025DE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Terry Morley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6C29AF68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557D3108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71D4B470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81B276C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14C42218" w14:textId="77777777" w:rsidR="00B010AD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Amanda Wheldon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435CAD9D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4FE8326B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3ECEE74F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28C8EA7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0549650D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Adam Wilson (Chair)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6BB66907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3644A0FD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19E31CE6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8D857DB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5EAF3E27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Connor Worrall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03F056F5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  <w:tr w:rsidR="00B010AD" w:rsidRPr="001A5450" w14:paraId="00C09888" w14:textId="77777777" w:rsidTr="00B010A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01E0D54B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9634762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60B649BA" w14:textId="77777777" w:rsidR="00B010AD" w:rsidRPr="001A5450" w:rsidRDefault="00B010AD" w:rsidP="00B0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Nicola Scott 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4C374E38" w14:textId="77777777" w:rsidR="00B010AD" w:rsidRPr="001A5450" w:rsidRDefault="00B010AD" w:rsidP="00B010AD">
            <w:pPr>
              <w:rPr>
                <w:sz w:val="22"/>
                <w:szCs w:val="22"/>
              </w:rPr>
            </w:pPr>
          </w:p>
        </w:tc>
      </w:tr>
    </w:tbl>
    <w:p w14:paraId="77A8593E" w14:textId="77777777" w:rsidR="005948A7" w:rsidRPr="001A5450" w:rsidRDefault="005948A7" w:rsidP="00663EB5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14:paraId="4F36EE24" w14:textId="77777777" w:rsidTr="00041C0D">
        <w:trPr>
          <w:trHeight w:val="297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10749670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In attendance</w:t>
            </w:r>
            <w:r w:rsidRPr="001A5450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3BC0FE4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40BA896D" w14:textId="69156FC4" w:rsidR="005948A7" w:rsidRPr="001A5450" w:rsidRDefault="00787E3D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</w:t>
            </w:r>
            <w:r w:rsidR="005277EA">
              <w:rPr>
                <w:sz w:val="22"/>
                <w:szCs w:val="22"/>
              </w:rPr>
              <w:t>Sally Smith</w:t>
            </w:r>
            <w:r w:rsidR="005948A7" w:rsidRPr="001A5450">
              <w:rPr>
                <w:sz w:val="22"/>
                <w:szCs w:val="22"/>
              </w:rPr>
              <w:t xml:space="preserve"> (clerk to the governors)</w:t>
            </w:r>
          </w:p>
        </w:tc>
      </w:tr>
    </w:tbl>
    <w:p w14:paraId="095AC93A" w14:textId="77777777" w:rsidR="005948A7" w:rsidRPr="001A5450" w:rsidRDefault="005948A7" w:rsidP="00663EB5">
      <w:pPr>
        <w:jc w:val="both"/>
        <w:rPr>
          <w:b/>
          <w:sz w:val="22"/>
          <w:szCs w:val="22"/>
        </w:rPr>
      </w:pP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7"/>
        <w:gridCol w:w="1323"/>
      </w:tblGrid>
      <w:tr w:rsidR="005948A7" w:rsidRPr="001A5450" w14:paraId="44028DF2" w14:textId="77777777">
        <w:tc>
          <w:tcPr>
            <w:tcW w:w="1440" w:type="dxa"/>
          </w:tcPr>
          <w:p w14:paraId="7AE669FE" w14:textId="77777777" w:rsidR="005948A7" w:rsidRPr="001A5450" w:rsidRDefault="005948A7" w:rsidP="001C14A2">
            <w:pPr>
              <w:pStyle w:val="BodyText2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GB/</w:t>
            </w:r>
            <w:r w:rsidR="00B010AD">
              <w:rPr>
                <w:sz w:val="22"/>
                <w:szCs w:val="22"/>
              </w:rPr>
              <w:t>19</w:t>
            </w:r>
            <w:r w:rsidRPr="001A5450">
              <w:rPr>
                <w:sz w:val="22"/>
                <w:szCs w:val="22"/>
              </w:rPr>
              <w:t>/</w:t>
            </w:r>
            <w:r w:rsidR="00C57E3A">
              <w:rPr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14:paraId="747D30C1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Apologies for absence  </w:t>
            </w:r>
          </w:p>
          <w:p w14:paraId="01C44325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61508CA0" w14:textId="77777777" w:rsidR="001415E4" w:rsidRPr="001A5450" w:rsidRDefault="001415E4" w:rsidP="001415E4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Action</w:t>
            </w:r>
          </w:p>
          <w:p w14:paraId="6A2FBA14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02E4F" w:rsidRPr="001A5450" w14:paraId="5CE96057" w14:textId="77777777">
        <w:tc>
          <w:tcPr>
            <w:tcW w:w="1440" w:type="dxa"/>
          </w:tcPr>
          <w:p w14:paraId="00CD75B6" w14:textId="77777777" w:rsidR="00502E4F" w:rsidRPr="001A5450" w:rsidRDefault="00502E4F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668C1D63" w14:textId="49AF1E2E" w:rsidR="00502E4F" w:rsidRPr="001A5450" w:rsidRDefault="0044483F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Apologies for absence were received from </w:t>
            </w:r>
            <w:r w:rsidR="00787E3D">
              <w:rPr>
                <w:sz w:val="22"/>
                <w:szCs w:val="22"/>
              </w:rPr>
              <w:t xml:space="preserve">Mr Morley (work commitment). </w:t>
            </w:r>
          </w:p>
          <w:p w14:paraId="65E15E7C" w14:textId="77777777" w:rsidR="00787E3D" w:rsidRDefault="00787E3D" w:rsidP="00663EB5">
            <w:pPr>
              <w:rPr>
                <w:sz w:val="22"/>
                <w:szCs w:val="22"/>
              </w:rPr>
            </w:pPr>
          </w:p>
          <w:p w14:paraId="57F666A1" w14:textId="5DCCE8D4" w:rsidR="00720562" w:rsidRDefault="00720562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G</w:t>
            </w:r>
            <w:r w:rsidR="00787E3D">
              <w:rPr>
                <w:sz w:val="22"/>
                <w:szCs w:val="22"/>
              </w:rPr>
              <w:t xml:space="preserve">hattaora agreed to </w:t>
            </w:r>
            <w:r>
              <w:rPr>
                <w:sz w:val="22"/>
                <w:szCs w:val="22"/>
              </w:rPr>
              <w:t xml:space="preserve">discuss attendance with </w:t>
            </w:r>
            <w:r w:rsidR="00787E3D">
              <w:rPr>
                <w:sz w:val="22"/>
                <w:szCs w:val="22"/>
              </w:rPr>
              <w:t xml:space="preserve">Mrs </w:t>
            </w:r>
            <w:r>
              <w:rPr>
                <w:sz w:val="22"/>
                <w:szCs w:val="22"/>
              </w:rPr>
              <w:t>Edwards</w:t>
            </w:r>
            <w:r w:rsidR="00787E3D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</w:p>
          <w:p w14:paraId="285051FC" w14:textId="3FB22A3F" w:rsidR="00286C74" w:rsidRPr="001A5450" w:rsidRDefault="00286C74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21CFD0E7" w14:textId="77777777" w:rsidR="00502E4F" w:rsidRDefault="00502E4F" w:rsidP="00663EB5">
            <w:pPr>
              <w:rPr>
                <w:b/>
                <w:sz w:val="22"/>
                <w:szCs w:val="22"/>
              </w:rPr>
            </w:pPr>
          </w:p>
          <w:p w14:paraId="2AD02892" w14:textId="77777777" w:rsidR="00787E3D" w:rsidRDefault="00787E3D" w:rsidP="00663EB5">
            <w:pPr>
              <w:rPr>
                <w:b/>
                <w:sz w:val="22"/>
                <w:szCs w:val="22"/>
              </w:rPr>
            </w:pPr>
          </w:p>
          <w:p w14:paraId="2C65EAB1" w14:textId="3F8DD85C" w:rsidR="00787E3D" w:rsidRPr="001A5450" w:rsidRDefault="00787E3D" w:rsidP="00663E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5948A7" w:rsidRPr="001A5450" w14:paraId="5687E1BF" w14:textId="77777777">
        <w:tc>
          <w:tcPr>
            <w:tcW w:w="1440" w:type="dxa"/>
          </w:tcPr>
          <w:p w14:paraId="0021D3DC" w14:textId="77777777" w:rsidR="005948A7" w:rsidRPr="001A5450" w:rsidRDefault="005948A7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2CC941C4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It was</w:t>
            </w:r>
          </w:p>
          <w:p w14:paraId="3FECC170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78C5C79E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948A7" w:rsidRPr="001A5450" w14:paraId="31E62BDA" w14:textId="77777777">
        <w:tc>
          <w:tcPr>
            <w:tcW w:w="1440" w:type="dxa"/>
          </w:tcPr>
          <w:p w14:paraId="35EC4536" w14:textId="77777777" w:rsidR="005948A7" w:rsidRPr="001A5450" w:rsidRDefault="005948A7" w:rsidP="00663E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442806E1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14:paraId="4E9CAC8C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6B944349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AF7C56" w:rsidRPr="001A5450" w14:paraId="36FDD573" w14:textId="77777777">
        <w:tc>
          <w:tcPr>
            <w:tcW w:w="1440" w:type="dxa"/>
          </w:tcPr>
          <w:p w14:paraId="662D0610" w14:textId="77777777" w:rsidR="00AF7C56" w:rsidRPr="001A5450" w:rsidRDefault="00AF7C56" w:rsidP="00663E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684E72AB" w14:textId="63285FFD" w:rsidR="00AF7C56" w:rsidRPr="001A5450" w:rsidRDefault="00AF7C56" w:rsidP="00AF7C56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the governing body consent</w:t>
            </w:r>
            <w:r w:rsidR="00787E3D">
              <w:rPr>
                <w:sz w:val="22"/>
                <w:szCs w:val="22"/>
              </w:rPr>
              <w:t xml:space="preserve"> to the absence of Mr Morley.</w:t>
            </w:r>
          </w:p>
          <w:p w14:paraId="249208AD" w14:textId="77777777" w:rsidR="00AF7C56" w:rsidRPr="001A5450" w:rsidRDefault="00AF7C56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1163A6AC" w14:textId="77777777" w:rsidR="00AF7C56" w:rsidRPr="001A5450" w:rsidRDefault="00AF7C56" w:rsidP="00663EB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C41C6E7" w14:textId="77777777">
        <w:tc>
          <w:tcPr>
            <w:tcW w:w="1440" w:type="dxa"/>
          </w:tcPr>
          <w:p w14:paraId="42F262C3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B010AD">
              <w:rPr>
                <w:b/>
                <w:sz w:val="22"/>
                <w:szCs w:val="22"/>
              </w:rPr>
              <w:t>20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14:paraId="67C39F57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Declaration of interest </w:t>
            </w:r>
          </w:p>
          <w:p w14:paraId="56C4B7E7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53CFF6F4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76FFB60A" w14:textId="77777777">
        <w:tc>
          <w:tcPr>
            <w:tcW w:w="1440" w:type="dxa"/>
          </w:tcPr>
          <w:p w14:paraId="32788B13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557C14D1" w14:textId="77777777" w:rsidR="00CC7175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There were no declarations of interest, either direct or indirect, for items of business on the agenda.</w:t>
            </w:r>
          </w:p>
          <w:p w14:paraId="1437899E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31A73742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57951A4D" w14:textId="77777777">
        <w:tc>
          <w:tcPr>
            <w:tcW w:w="1440" w:type="dxa"/>
          </w:tcPr>
          <w:p w14:paraId="4AF7A062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B010AD">
              <w:rPr>
                <w:b/>
                <w:sz w:val="22"/>
                <w:szCs w:val="22"/>
              </w:rPr>
              <w:t>21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14:paraId="18D0A818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Review of membership</w:t>
            </w:r>
          </w:p>
          <w:p w14:paraId="17CD680E" w14:textId="77777777" w:rsidR="00CC7175" w:rsidRDefault="00CC7175" w:rsidP="00CC7175">
            <w:pPr>
              <w:rPr>
                <w:sz w:val="22"/>
                <w:szCs w:val="22"/>
              </w:rPr>
            </w:pPr>
          </w:p>
          <w:p w14:paraId="4FE23BE9" w14:textId="26A0010C" w:rsidR="00787E3D" w:rsidRDefault="00787E3D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</w:t>
            </w:r>
            <w:r w:rsidR="000C5955">
              <w:rPr>
                <w:sz w:val="22"/>
                <w:szCs w:val="22"/>
              </w:rPr>
              <w:t>Spick-</w:t>
            </w:r>
            <w:r w:rsidR="00B010AD">
              <w:rPr>
                <w:sz w:val="22"/>
                <w:szCs w:val="22"/>
              </w:rPr>
              <w:t>Fletcher</w:t>
            </w:r>
            <w:r>
              <w:rPr>
                <w:sz w:val="22"/>
                <w:szCs w:val="22"/>
              </w:rPr>
              <w:t>’s term of office had ended on</w:t>
            </w:r>
            <w:r w:rsidR="00B010AD">
              <w:rPr>
                <w:sz w:val="22"/>
                <w:szCs w:val="22"/>
              </w:rPr>
              <w:t xml:space="preserve"> 14 June </w:t>
            </w:r>
            <w:r>
              <w:rPr>
                <w:sz w:val="22"/>
                <w:szCs w:val="22"/>
              </w:rPr>
              <w:t xml:space="preserve">2020. </w:t>
            </w:r>
          </w:p>
          <w:p w14:paraId="68F7AC2B" w14:textId="3F2128FB" w:rsidR="00787E3D" w:rsidRDefault="00787E3D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agreed to the re-appointment of Mrs </w:t>
            </w:r>
            <w:r w:rsidR="000C5955">
              <w:rPr>
                <w:sz w:val="22"/>
                <w:szCs w:val="22"/>
              </w:rPr>
              <w:t>Spick-</w:t>
            </w:r>
            <w:r>
              <w:rPr>
                <w:sz w:val="22"/>
                <w:szCs w:val="22"/>
              </w:rPr>
              <w:t>Fletcher as a co-opted governor</w:t>
            </w:r>
            <w:r w:rsidR="000C5955">
              <w:rPr>
                <w:sz w:val="22"/>
                <w:szCs w:val="22"/>
              </w:rPr>
              <w:t xml:space="preserve"> in order to complete the headteacher’s appraisal. </w:t>
            </w:r>
          </w:p>
          <w:p w14:paraId="3E1D9191" w14:textId="667671C6" w:rsidR="00B010AD" w:rsidRDefault="00B010AD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3ECF6374" w14:textId="76941834" w:rsidR="00286C74" w:rsidRDefault="000C5955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Spick-Fletcher</w:t>
            </w:r>
            <w:r w:rsidR="00286C74">
              <w:rPr>
                <w:sz w:val="22"/>
                <w:szCs w:val="22"/>
              </w:rPr>
              <w:t xml:space="preserve"> was co-opted onto the governing body</w:t>
            </w:r>
            <w:r>
              <w:rPr>
                <w:sz w:val="22"/>
                <w:szCs w:val="22"/>
              </w:rPr>
              <w:t xml:space="preserve">. </w:t>
            </w:r>
          </w:p>
          <w:p w14:paraId="5BA6F673" w14:textId="2F498261" w:rsidR="00286C74" w:rsidRDefault="00286C74" w:rsidP="00CC7175">
            <w:pPr>
              <w:rPr>
                <w:sz w:val="22"/>
                <w:szCs w:val="22"/>
              </w:rPr>
            </w:pPr>
          </w:p>
          <w:p w14:paraId="321B8C98" w14:textId="02A98B99" w:rsidR="00286C74" w:rsidRDefault="00286C7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6.18</w:t>
            </w:r>
            <w:r w:rsidR="00AE76FC">
              <w:rPr>
                <w:sz w:val="22"/>
                <w:szCs w:val="22"/>
              </w:rPr>
              <w:t>pm</w:t>
            </w:r>
            <w:r>
              <w:rPr>
                <w:sz w:val="22"/>
                <w:szCs w:val="22"/>
              </w:rPr>
              <w:t xml:space="preserve"> </w:t>
            </w:r>
            <w:r w:rsidR="000C5955">
              <w:rPr>
                <w:sz w:val="22"/>
                <w:szCs w:val="22"/>
              </w:rPr>
              <w:t>M</w:t>
            </w:r>
            <w:r w:rsidR="00210A38">
              <w:rPr>
                <w:sz w:val="22"/>
                <w:szCs w:val="22"/>
              </w:rPr>
              <w:t>iss</w:t>
            </w:r>
            <w:r w:rsidR="000C59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Flint joined the meeting. </w:t>
            </w:r>
          </w:p>
          <w:p w14:paraId="6C6F3A6F" w14:textId="586E68A9" w:rsidR="00B010AD" w:rsidRDefault="00B010AD" w:rsidP="00CC7175">
            <w:pPr>
              <w:rPr>
                <w:sz w:val="22"/>
                <w:szCs w:val="22"/>
              </w:rPr>
            </w:pPr>
          </w:p>
          <w:p w14:paraId="1EB1F888" w14:textId="2C984AC8" w:rsidR="000B294D" w:rsidRDefault="000B294D" w:rsidP="00CC7175">
            <w:pPr>
              <w:rPr>
                <w:sz w:val="22"/>
                <w:szCs w:val="22"/>
              </w:rPr>
            </w:pPr>
          </w:p>
          <w:p w14:paraId="6979982C" w14:textId="78CFAEB1" w:rsidR="000B294D" w:rsidRDefault="000B294D" w:rsidP="00CC7175">
            <w:pPr>
              <w:rPr>
                <w:sz w:val="22"/>
                <w:szCs w:val="22"/>
              </w:rPr>
            </w:pPr>
          </w:p>
          <w:p w14:paraId="526DACEB" w14:textId="548F8D82" w:rsidR="000B294D" w:rsidRDefault="000B294D" w:rsidP="00CC7175">
            <w:pPr>
              <w:rPr>
                <w:sz w:val="22"/>
                <w:szCs w:val="22"/>
              </w:rPr>
            </w:pPr>
          </w:p>
          <w:p w14:paraId="2234A1C6" w14:textId="582EF1D5" w:rsidR="000B294D" w:rsidRDefault="000B294D" w:rsidP="00CC7175">
            <w:pPr>
              <w:rPr>
                <w:sz w:val="22"/>
                <w:szCs w:val="22"/>
              </w:rPr>
            </w:pPr>
          </w:p>
          <w:p w14:paraId="1C006E78" w14:textId="579AAF42" w:rsidR="000B294D" w:rsidRDefault="000B294D" w:rsidP="00CC7175">
            <w:pPr>
              <w:rPr>
                <w:sz w:val="22"/>
                <w:szCs w:val="22"/>
              </w:rPr>
            </w:pPr>
          </w:p>
          <w:p w14:paraId="6442639F" w14:textId="77777777" w:rsidR="000B294D" w:rsidRDefault="000B294D" w:rsidP="00CC7175">
            <w:pPr>
              <w:rPr>
                <w:sz w:val="22"/>
                <w:szCs w:val="22"/>
              </w:rPr>
            </w:pPr>
          </w:p>
          <w:p w14:paraId="61FD9207" w14:textId="366319E2" w:rsidR="00445B5E" w:rsidRDefault="00445B5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Governors discussed the </w:t>
            </w:r>
            <w:r w:rsidR="000C5955">
              <w:rPr>
                <w:sz w:val="22"/>
                <w:szCs w:val="22"/>
              </w:rPr>
              <w:t xml:space="preserve">ongoing </w:t>
            </w:r>
            <w:r>
              <w:rPr>
                <w:sz w:val="22"/>
                <w:szCs w:val="22"/>
              </w:rPr>
              <w:t xml:space="preserve">difficulty in appointing a full governing body and agreed to reconstitute with 10 governors as follows: </w:t>
            </w:r>
          </w:p>
          <w:p w14:paraId="041C684F" w14:textId="50DA49EF" w:rsidR="00445B5E" w:rsidRDefault="00445B5E" w:rsidP="00CC7175">
            <w:pPr>
              <w:rPr>
                <w:sz w:val="22"/>
                <w:szCs w:val="22"/>
              </w:rPr>
            </w:pPr>
          </w:p>
          <w:p w14:paraId="6153283E" w14:textId="165B6339" w:rsidR="00445B5E" w:rsidRDefault="00445B5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Parent Governors – Emma Edwards, Sarah Flint, Amanda Wheldon </w:t>
            </w:r>
          </w:p>
          <w:p w14:paraId="4E0B7405" w14:textId="4FEC2541" w:rsidR="00445B5E" w:rsidRDefault="00445B5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Local Authority Governor – Terry Morley </w:t>
            </w:r>
          </w:p>
          <w:p w14:paraId="51445BD7" w14:textId="215E44AD" w:rsidR="00445B5E" w:rsidRDefault="00445B5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Staff Governor – Joy Clarke</w:t>
            </w:r>
          </w:p>
          <w:p w14:paraId="315E05E8" w14:textId="387D5B84" w:rsidR="00445B5E" w:rsidRDefault="00445B5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Headteacher – Sarah Ghattaora</w:t>
            </w:r>
          </w:p>
          <w:p w14:paraId="3C2CB969" w14:textId="35B4A22A" w:rsidR="00445B5E" w:rsidRDefault="00445B5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Co-opted Governors – Jackie Bucknall, Nicola Scott, Adam Wilson, Connor Worrall</w:t>
            </w:r>
          </w:p>
          <w:p w14:paraId="0F662F29" w14:textId="12E4C85F" w:rsidR="00445B5E" w:rsidRPr="00B010AD" w:rsidRDefault="00445B5E" w:rsidP="006002E9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5E2BF64F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6002E9" w:rsidRPr="001A5450" w14:paraId="536B51FB" w14:textId="77777777">
        <w:tc>
          <w:tcPr>
            <w:tcW w:w="1440" w:type="dxa"/>
          </w:tcPr>
          <w:p w14:paraId="70ED66B6" w14:textId="77777777" w:rsidR="006002E9" w:rsidRPr="001A5450" w:rsidRDefault="006002E9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2A0FF312" w14:textId="77777777" w:rsidR="006002E9" w:rsidRDefault="006002E9" w:rsidP="006002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Reconstitution would be with effect from 1 September 2020. All governors would be appointed for 4 years but existing governors would complete their current term of office. </w:t>
            </w:r>
          </w:p>
          <w:p w14:paraId="5E8A53A5" w14:textId="77777777" w:rsidR="006002E9" w:rsidRPr="001A5450" w:rsidRDefault="006002E9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7BB7C0C5" w14:textId="6EC9A419" w:rsidR="006002E9" w:rsidRPr="001A5450" w:rsidRDefault="00A15E20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Clerk</w:t>
            </w:r>
          </w:p>
        </w:tc>
      </w:tr>
      <w:tr w:rsidR="00CC7175" w:rsidRPr="001A5450" w14:paraId="23D20AA8" w14:textId="77777777">
        <w:tc>
          <w:tcPr>
            <w:tcW w:w="1440" w:type="dxa"/>
          </w:tcPr>
          <w:p w14:paraId="23138BE0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B010AD">
              <w:rPr>
                <w:b/>
                <w:sz w:val="22"/>
                <w:szCs w:val="22"/>
              </w:rPr>
              <w:t>22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14:paraId="3FE9D409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Approval of minutes of </w:t>
            </w:r>
            <w:r w:rsidR="00EF1936">
              <w:rPr>
                <w:b/>
                <w:sz w:val="22"/>
                <w:szCs w:val="22"/>
              </w:rPr>
              <w:t>spring</w:t>
            </w:r>
            <w:r>
              <w:rPr>
                <w:b/>
                <w:sz w:val="22"/>
                <w:szCs w:val="22"/>
              </w:rPr>
              <w:t xml:space="preserve"> term meeting</w:t>
            </w:r>
          </w:p>
          <w:p w14:paraId="087837F0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7069D6D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</w:tr>
      <w:tr w:rsidR="00CC7175" w:rsidRPr="001A5450" w14:paraId="687AC4DB" w14:textId="77777777">
        <w:tc>
          <w:tcPr>
            <w:tcW w:w="1440" w:type="dxa"/>
          </w:tcPr>
          <w:p w14:paraId="4BEFA161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30ED19E" w14:textId="38F2FBD6" w:rsidR="00CC7175" w:rsidRPr="001A5450" w:rsidRDefault="00CC7175" w:rsidP="00CC7175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minutes of the </w:t>
            </w:r>
            <w:r w:rsidR="00EF1936">
              <w:rPr>
                <w:sz w:val="22"/>
                <w:szCs w:val="22"/>
              </w:rPr>
              <w:t>spring</w:t>
            </w:r>
            <w:r w:rsidR="002129B2">
              <w:rPr>
                <w:sz w:val="22"/>
                <w:szCs w:val="22"/>
              </w:rPr>
              <w:t xml:space="preserve"> term meeting held on </w:t>
            </w:r>
            <w:r w:rsidR="009423F1">
              <w:rPr>
                <w:sz w:val="22"/>
                <w:szCs w:val="22"/>
              </w:rPr>
              <w:t>Wednesday 11 March</w:t>
            </w:r>
            <w:r w:rsidR="002129B2">
              <w:rPr>
                <w:sz w:val="22"/>
                <w:szCs w:val="22"/>
              </w:rPr>
              <w:t xml:space="preserve"> 20</w:t>
            </w:r>
            <w:r w:rsidR="00EF1936">
              <w:rPr>
                <w:sz w:val="22"/>
                <w:szCs w:val="22"/>
              </w:rPr>
              <w:t>20</w:t>
            </w:r>
            <w:r w:rsidRPr="001A5450">
              <w:rPr>
                <w:sz w:val="22"/>
                <w:szCs w:val="22"/>
              </w:rPr>
              <w:t xml:space="preserve"> having been previously circulated were confirmed and signed by the chair.</w:t>
            </w:r>
          </w:p>
          <w:p w14:paraId="2A8C69E6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7C76BAD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</w:tr>
      <w:tr w:rsidR="00CC7175" w:rsidRPr="001A5450" w14:paraId="1C615206" w14:textId="77777777">
        <w:tc>
          <w:tcPr>
            <w:tcW w:w="1440" w:type="dxa"/>
          </w:tcPr>
          <w:p w14:paraId="48DEECCF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2B2FA694" w14:textId="77777777" w:rsidR="00CC7175" w:rsidRDefault="00CC7175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of actions</w:t>
            </w:r>
          </w:p>
          <w:p w14:paraId="4B544575" w14:textId="53B2AE3E" w:rsidR="00CC7175" w:rsidRDefault="00210A38" w:rsidP="00CC7175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GB/04/20 </w:t>
            </w:r>
            <w:r>
              <w:rPr>
                <w:sz w:val="22"/>
                <w:szCs w:val="22"/>
              </w:rPr>
              <w:t xml:space="preserve">Miss </w:t>
            </w:r>
            <w:r w:rsidR="00DB6434">
              <w:rPr>
                <w:sz w:val="22"/>
                <w:szCs w:val="22"/>
              </w:rPr>
              <w:t xml:space="preserve">Flint had completed a Business </w:t>
            </w:r>
            <w:r>
              <w:rPr>
                <w:sz w:val="22"/>
                <w:szCs w:val="22"/>
              </w:rPr>
              <w:t xml:space="preserve">Interest </w:t>
            </w:r>
            <w:r w:rsidR="00DB6434">
              <w:rPr>
                <w:sz w:val="22"/>
                <w:szCs w:val="22"/>
              </w:rPr>
              <w:t>form</w:t>
            </w:r>
            <w:r>
              <w:rPr>
                <w:sz w:val="22"/>
                <w:szCs w:val="22"/>
              </w:rPr>
              <w:t xml:space="preserve">. </w:t>
            </w:r>
            <w:r w:rsidR="00DB6434">
              <w:rPr>
                <w:sz w:val="22"/>
                <w:szCs w:val="22"/>
              </w:rPr>
              <w:t xml:space="preserve"> </w:t>
            </w:r>
          </w:p>
          <w:p w14:paraId="4FE75BD6" w14:textId="77777777" w:rsidR="00DB6434" w:rsidRDefault="00DB6434" w:rsidP="00CC7175">
            <w:pPr>
              <w:rPr>
                <w:sz w:val="22"/>
                <w:szCs w:val="22"/>
              </w:rPr>
            </w:pPr>
          </w:p>
          <w:p w14:paraId="75D03AEC" w14:textId="531200DD" w:rsidR="00DB6434" w:rsidRDefault="00210A38" w:rsidP="00CC7175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GB/04/20 </w:t>
            </w:r>
            <w:r w:rsidR="00DB6434">
              <w:rPr>
                <w:sz w:val="22"/>
                <w:szCs w:val="22"/>
              </w:rPr>
              <w:t>All governors had read KCSIE and indicated this on GovernorH</w:t>
            </w:r>
            <w:r>
              <w:rPr>
                <w:sz w:val="22"/>
                <w:szCs w:val="22"/>
              </w:rPr>
              <w:t>u</w:t>
            </w:r>
            <w:r w:rsidR="00DB6434">
              <w:rPr>
                <w:sz w:val="22"/>
                <w:szCs w:val="22"/>
              </w:rPr>
              <w:t xml:space="preserve">b. </w:t>
            </w:r>
          </w:p>
          <w:p w14:paraId="2A44E2EB" w14:textId="77777777" w:rsidR="00DB6434" w:rsidRDefault="00DB6434" w:rsidP="00CC7175">
            <w:pPr>
              <w:rPr>
                <w:sz w:val="22"/>
                <w:szCs w:val="22"/>
              </w:rPr>
            </w:pPr>
          </w:p>
          <w:p w14:paraId="593BA82D" w14:textId="77777777" w:rsidR="00DB6434" w:rsidRDefault="00DB643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GB/04/20 An additional meeting concerning Ofsted would be held when appropriate. </w:t>
            </w:r>
          </w:p>
          <w:p w14:paraId="4C4AF274" w14:textId="77777777" w:rsidR="00DB6434" w:rsidRDefault="00DB6434" w:rsidP="00CC7175">
            <w:pPr>
              <w:rPr>
                <w:sz w:val="22"/>
                <w:szCs w:val="22"/>
              </w:rPr>
            </w:pPr>
          </w:p>
          <w:p w14:paraId="2290FC6B" w14:textId="1E4922B1" w:rsidR="00DB6434" w:rsidRDefault="00DB643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GB/04/20 </w:t>
            </w:r>
            <w:r w:rsidR="00210A38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 xml:space="preserve">ommittee meetings </w:t>
            </w:r>
            <w:r w:rsidR="00210A38">
              <w:rPr>
                <w:sz w:val="22"/>
                <w:szCs w:val="22"/>
              </w:rPr>
              <w:t xml:space="preserve">had not met </w:t>
            </w:r>
            <w:r>
              <w:rPr>
                <w:sz w:val="22"/>
                <w:szCs w:val="22"/>
              </w:rPr>
              <w:t>and so Miss Scott and Mrs Wheldon had not been able to visit. Membership of committees would be discussed in the Autumn</w:t>
            </w:r>
            <w:r w:rsidR="00210A38">
              <w:rPr>
                <w:sz w:val="22"/>
                <w:szCs w:val="22"/>
              </w:rPr>
              <w:t xml:space="preserve"> term</w:t>
            </w:r>
            <w:r>
              <w:rPr>
                <w:sz w:val="22"/>
                <w:szCs w:val="22"/>
              </w:rPr>
              <w:t xml:space="preserve">. </w:t>
            </w:r>
          </w:p>
          <w:p w14:paraId="6D28AF69" w14:textId="77777777" w:rsidR="00DB6434" w:rsidRDefault="00DB6434" w:rsidP="00CC7175">
            <w:pPr>
              <w:rPr>
                <w:sz w:val="22"/>
                <w:szCs w:val="22"/>
              </w:rPr>
            </w:pPr>
          </w:p>
          <w:p w14:paraId="5E164C63" w14:textId="37C14E66" w:rsidR="00DB6434" w:rsidRPr="009423F1" w:rsidRDefault="00DB643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GB/13/20 Mrs </w:t>
            </w:r>
            <w:r w:rsidR="00210A38">
              <w:rPr>
                <w:sz w:val="22"/>
                <w:szCs w:val="22"/>
              </w:rPr>
              <w:t>Spick-</w:t>
            </w:r>
            <w:r>
              <w:rPr>
                <w:sz w:val="22"/>
                <w:szCs w:val="22"/>
              </w:rPr>
              <w:t xml:space="preserve">Fletcher had discussed training for </w:t>
            </w:r>
            <w:r w:rsidR="00210A38">
              <w:rPr>
                <w:sz w:val="22"/>
                <w:szCs w:val="22"/>
              </w:rPr>
              <w:t>‘</w:t>
            </w:r>
            <w:r>
              <w:rPr>
                <w:sz w:val="22"/>
                <w:szCs w:val="22"/>
              </w:rPr>
              <w:t>Moving to Good and Outstanding</w:t>
            </w:r>
            <w:r w:rsidR="00210A38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 xml:space="preserve"> and this would happen when it was possible and would be </w:t>
            </w:r>
            <w:r w:rsidR="00A15E20">
              <w:rPr>
                <w:sz w:val="22"/>
                <w:szCs w:val="22"/>
              </w:rPr>
              <w:t xml:space="preserve">arranged </w:t>
            </w:r>
            <w:r>
              <w:rPr>
                <w:sz w:val="22"/>
                <w:szCs w:val="22"/>
              </w:rPr>
              <w:t>by the new training governor</w:t>
            </w:r>
            <w:r w:rsidR="00210A38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gridSpan w:val="2"/>
          </w:tcPr>
          <w:p w14:paraId="4F3077BC" w14:textId="77777777"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14:paraId="4D6111EA" w14:textId="77777777" w:rsidR="00DB6434" w:rsidRDefault="00DB6434" w:rsidP="00CC7175">
            <w:pPr>
              <w:rPr>
                <w:b/>
                <w:sz w:val="22"/>
                <w:szCs w:val="22"/>
              </w:rPr>
            </w:pPr>
          </w:p>
          <w:p w14:paraId="30A1E230" w14:textId="77777777" w:rsidR="00DB6434" w:rsidRDefault="00DB6434" w:rsidP="00CC7175">
            <w:pPr>
              <w:rPr>
                <w:b/>
                <w:sz w:val="22"/>
                <w:szCs w:val="22"/>
              </w:rPr>
            </w:pPr>
          </w:p>
          <w:p w14:paraId="3B12D0AF" w14:textId="77777777" w:rsidR="00DB6434" w:rsidRDefault="00DB6434" w:rsidP="00CC7175">
            <w:pPr>
              <w:rPr>
                <w:b/>
                <w:sz w:val="22"/>
                <w:szCs w:val="22"/>
              </w:rPr>
            </w:pPr>
          </w:p>
          <w:p w14:paraId="3770ADF8" w14:textId="77777777" w:rsidR="00DB6434" w:rsidRDefault="00DB6434" w:rsidP="00CC7175">
            <w:pPr>
              <w:rPr>
                <w:b/>
                <w:sz w:val="22"/>
                <w:szCs w:val="22"/>
              </w:rPr>
            </w:pPr>
          </w:p>
          <w:p w14:paraId="06B51537" w14:textId="77777777" w:rsidR="00DB6434" w:rsidRDefault="00DB6434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  <w:p w14:paraId="2CA74A41" w14:textId="77777777" w:rsidR="00DB6434" w:rsidRDefault="00DB6434" w:rsidP="00CC7175">
            <w:pPr>
              <w:rPr>
                <w:b/>
                <w:sz w:val="22"/>
                <w:szCs w:val="22"/>
              </w:rPr>
            </w:pPr>
          </w:p>
          <w:p w14:paraId="13F1A63B" w14:textId="77777777" w:rsidR="00DB6434" w:rsidRDefault="00DB6434" w:rsidP="00CC7175">
            <w:pPr>
              <w:rPr>
                <w:b/>
                <w:sz w:val="22"/>
                <w:szCs w:val="22"/>
              </w:rPr>
            </w:pPr>
          </w:p>
          <w:p w14:paraId="199F6431" w14:textId="77777777" w:rsidR="00DB6434" w:rsidRDefault="00210A38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Agenda </w:t>
            </w:r>
          </w:p>
          <w:p w14:paraId="5675E4DD" w14:textId="77777777" w:rsidR="00210A38" w:rsidRDefault="00210A38" w:rsidP="00CC7175">
            <w:pPr>
              <w:rPr>
                <w:b/>
                <w:sz w:val="22"/>
                <w:szCs w:val="22"/>
              </w:rPr>
            </w:pPr>
          </w:p>
          <w:p w14:paraId="563390E4" w14:textId="77777777" w:rsidR="00210A38" w:rsidRDefault="00210A38" w:rsidP="00CC7175">
            <w:pPr>
              <w:rPr>
                <w:b/>
                <w:sz w:val="22"/>
                <w:szCs w:val="22"/>
              </w:rPr>
            </w:pPr>
          </w:p>
          <w:p w14:paraId="25A79568" w14:textId="77777777" w:rsidR="00210A38" w:rsidRDefault="00210A38" w:rsidP="00CC7175">
            <w:pPr>
              <w:rPr>
                <w:b/>
                <w:sz w:val="22"/>
                <w:szCs w:val="22"/>
              </w:rPr>
            </w:pPr>
          </w:p>
          <w:p w14:paraId="187D5CE4" w14:textId="34C3FD5D" w:rsidR="00210A38" w:rsidRPr="001A5450" w:rsidRDefault="00210A38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Agenda </w:t>
            </w:r>
          </w:p>
        </w:tc>
      </w:tr>
      <w:tr w:rsidR="00CC7175" w:rsidRPr="001A5450" w14:paraId="5C1E0162" w14:textId="77777777">
        <w:tc>
          <w:tcPr>
            <w:tcW w:w="1440" w:type="dxa"/>
          </w:tcPr>
          <w:p w14:paraId="5C9476B0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69A14DB" w14:textId="77777777" w:rsidR="00CC7175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01EE403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050731BC" w14:textId="77777777">
        <w:tc>
          <w:tcPr>
            <w:tcW w:w="1440" w:type="dxa"/>
          </w:tcPr>
          <w:p w14:paraId="0627F295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9423F1">
              <w:rPr>
                <w:b/>
                <w:sz w:val="22"/>
                <w:szCs w:val="22"/>
              </w:rPr>
              <w:t>23</w:t>
            </w:r>
            <w:r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14:paraId="4591F9C6" w14:textId="77777777" w:rsidR="00CC7175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Receipt of minutes and approval of policies from committees and working parties</w:t>
            </w:r>
          </w:p>
          <w:p w14:paraId="0C27EAE3" w14:textId="77777777" w:rsidR="00CC7175" w:rsidRPr="009423F1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26AC4A7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7ECB56B2" w14:textId="77777777">
        <w:tc>
          <w:tcPr>
            <w:tcW w:w="1440" w:type="dxa"/>
          </w:tcPr>
          <w:p w14:paraId="000B9E8A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F74850F" w14:textId="56563F9E" w:rsidR="00CC7175" w:rsidRDefault="00210A3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</w:t>
            </w:r>
            <w:r w:rsidR="00DB6434">
              <w:rPr>
                <w:sz w:val="22"/>
                <w:szCs w:val="22"/>
              </w:rPr>
              <w:t>F</w:t>
            </w:r>
            <w:r>
              <w:rPr>
                <w:sz w:val="22"/>
                <w:szCs w:val="22"/>
              </w:rPr>
              <w:t xml:space="preserve">inance and General Purposes Committee </w:t>
            </w:r>
            <w:r w:rsidR="00DB6434">
              <w:rPr>
                <w:sz w:val="22"/>
                <w:szCs w:val="22"/>
              </w:rPr>
              <w:t xml:space="preserve">had met virtually and minutes were available on GovernorHub. </w:t>
            </w:r>
          </w:p>
          <w:p w14:paraId="45D380F1" w14:textId="77777777" w:rsidR="00210A38" w:rsidRDefault="00210A38" w:rsidP="00CC7175">
            <w:pPr>
              <w:rPr>
                <w:sz w:val="22"/>
                <w:szCs w:val="22"/>
              </w:rPr>
            </w:pPr>
          </w:p>
          <w:p w14:paraId="6B04CB1C" w14:textId="44D87268" w:rsidR="00DB6434" w:rsidRPr="009423F1" w:rsidRDefault="00210A3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had met on </w:t>
            </w:r>
            <w:r w:rsidR="00DB6434">
              <w:rPr>
                <w:sz w:val="22"/>
                <w:szCs w:val="22"/>
              </w:rPr>
              <w:t xml:space="preserve">27 May </w:t>
            </w:r>
            <w:r>
              <w:rPr>
                <w:sz w:val="22"/>
                <w:szCs w:val="22"/>
              </w:rPr>
              <w:t xml:space="preserve">2020 </w:t>
            </w:r>
            <w:r w:rsidR="00DB6434">
              <w:rPr>
                <w:sz w:val="22"/>
                <w:szCs w:val="22"/>
              </w:rPr>
              <w:t xml:space="preserve">to discuss </w:t>
            </w:r>
            <w:r>
              <w:rPr>
                <w:sz w:val="22"/>
                <w:szCs w:val="22"/>
              </w:rPr>
              <w:t xml:space="preserve">the </w:t>
            </w:r>
            <w:r w:rsidR="00DB6434">
              <w:rPr>
                <w:sz w:val="22"/>
                <w:szCs w:val="22"/>
              </w:rPr>
              <w:t>Risk Assessment</w:t>
            </w:r>
            <w:r>
              <w:rPr>
                <w:sz w:val="22"/>
                <w:szCs w:val="22"/>
              </w:rPr>
              <w:t xml:space="preserve"> for the </w:t>
            </w:r>
            <w:r w:rsidR="00A15E20">
              <w:rPr>
                <w:sz w:val="22"/>
                <w:szCs w:val="22"/>
              </w:rPr>
              <w:t xml:space="preserve">wider opening of the </w:t>
            </w:r>
            <w:r>
              <w:rPr>
                <w:sz w:val="22"/>
                <w:szCs w:val="22"/>
              </w:rPr>
              <w:t>school</w:t>
            </w:r>
            <w:r w:rsidR="00DB6434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330" w:type="dxa"/>
            <w:gridSpan w:val="2"/>
          </w:tcPr>
          <w:p w14:paraId="31F0D294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F9699F" w:rsidRPr="001A5450" w14:paraId="1A4D541E" w14:textId="77777777">
        <w:tc>
          <w:tcPr>
            <w:tcW w:w="1440" w:type="dxa"/>
          </w:tcPr>
          <w:p w14:paraId="59C9F02F" w14:textId="77777777" w:rsidR="00F9699F" w:rsidRPr="001A5450" w:rsidRDefault="00F9699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3102F4A" w14:textId="77777777" w:rsidR="00F9699F" w:rsidRPr="00B2271E" w:rsidRDefault="00F9699F" w:rsidP="00F9699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EF2F929" w14:textId="77777777" w:rsidR="00F9699F" w:rsidRPr="001A5450" w:rsidRDefault="00F9699F" w:rsidP="00CC7175">
            <w:pPr>
              <w:rPr>
                <w:b/>
                <w:sz w:val="22"/>
                <w:szCs w:val="22"/>
              </w:rPr>
            </w:pPr>
          </w:p>
        </w:tc>
      </w:tr>
      <w:tr w:rsidR="00F9699F" w:rsidRPr="001A5450" w14:paraId="4B7D6977" w14:textId="77777777">
        <w:tc>
          <w:tcPr>
            <w:tcW w:w="1440" w:type="dxa"/>
          </w:tcPr>
          <w:p w14:paraId="23A0BB8C" w14:textId="77777777" w:rsidR="00F9699F" w:rsidRPr="001A5450" w:rsidRDefault="00F9699F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9423F1">
              <w:rPr>
                <w:b/>
                <w:sz w:val="22"/>
                <w:szCs w:val="22"/>
              </w:rPr>
              <w:t>24</w:t>
            </w:r>
            <w:r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6847A99F" w14:textId="77777777" w:rsidR="00F9699F" w:rsidRPr="00F9699F" w:rsidRDefault="00F9699F" w:rsidP="00F9699F">
            <w:pPr>
              <w:rPr>
                <w:rFonts w:cs="Arial"/>
                <w:b/>
                <w:sz w:val="22"/>
                <w:szCs w:val="22"/>
              </w:rPr>
            </w:pPr>
            <w:r w:rsidRPr="00F9699F">
              <w:rPr>
                <w:rFonts w:cs="Arial"/>
                <w:b/>
                <w:sz w:val="22"/>
                <w:szCs w:val="22"/>
              </w:rPr>
              <w:t>Financial reporting</w:t>
            </w:r>
            <w:r w:rsidRPr="00F9699F">
              <w:rPr>
                <w:rFonts w:cs="Arial"/>
                <w:b/>
                <w:sz w:val="22"/>
                <w:szCs w:val="22"/>
              </w:rPr>
              <w:br/>
            </w:r>
          </w:p>
        </w:tc>
        <w:tc>
          <w:tcPr>
            <w:tcW w:w="1330" w:type="dxa"/>
            <w:gridSpan w:val="2"/>
          </w:tcPr>
          <w:p w14:paraId="204328B5" w14:textId="77777777" w:rsidR="00F9699F" w:rsidRPr="001A5450" w:rsidRDefault="00F9699F" w:rsidP="00CC7175">
            <w:pPr>
              <w:rPr>
                <w:b/>
                <w:sz w:val="22"/>
                <w:szCs w:val="22"/>
              </w:rPr>
            </w:pPr>
          </w:p>
        </w:tc>
      </w:tr>
      <w:tr w:rsidR="00F9699F" w:rsidRPr="001A5450" w14:paraId="086866DA" w14:textId="77777777">
        <w:tc>
          <w:tcPr>
            <w:tcW w:w="1440" w:type="dxa"/>
          </w:tcPr>
          <w:p w14:paraId="2543DF89" w14:textId="77777777" w:rsidR="00F9699F" w:rsidRPr="001A5450" w:rsidRDefault="00F9699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7E3546D" w14:textId="77777777" w:rsidR="00F9699F" w:rsidRPr="00F9699F" w:rsidRDefault="00F9699F" w:rsidP="00F9699F">
            <w:pPr>
              <w:rPr>
                <w:rFonts w:cs="Arial"/>
                <w:i/>
                <w:sz w:val="22"/>
                <w:szCs w:val="22"/>
              </w:rPr>
            </w:pPr>
            <w:r w:rsidRPr="00F9699F">
              <w:rPr>
                <w:rFonts w:cs="Arial"/>
                <w:i/>
                <w:sz w:val="22"/>
                <w:szCs w:val="22"/>
              </w:rPr>
              <w:t>Approval of school budget</w:t>
            </w:r>
          </w:p>
          <w:p w14:paraId="272AA248" w14:textId="2F225856" w:rsidR="000C3C19" w:rsidRPr="009423F1" w:rsidRDefault="00210A3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Budget had been discussed and a</w:t>
            </w:r>
            <w:r w:rsidR="00094923">
              <w:rPr>
                <w:sz w:val="22"/>
                <w:szCs w:val="22"/>
              </w:rPr>
              <w:t xml:space="preserve">pproved by governors </w:t>
            </w:r>
            <w:r w:rsidR="000C3C19">
              <w:rPr>
                <w:sz w:val="22"/>
                <w:szCs w:val="22"/>
              </w:rPr>
              <w:t>on 27</w:t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  <w:r w:rsidR="000C3C19">
              <w:rPr>
                <w:sz w:val="22"/>
                <w:szCs w:val="22"/>
              </w:rPr>
              <w:t>May</w:t>
            </w:r>
            <w:r>
              <w:rPr>
                <w:sz w:val="22"/>
                <w:szCs w:val="22"/>
              </w:rPr>
              <w:t xml:space="preserve"> 2020</w:t>
            </w:r>
            <w:r w:rsidR="000C3C19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330" w:type="dxa"/>
            <w:gridSpan w:val="2"/>
          </w:tcPr>
          <w:p w14:paraId="29A05EFA" w14:textId="77777777" w:rsidR="00F9699F" w:rsidRPr="001A5450" w:rsidRDefault="00F9699F" w:rsidP="00CC7175">
            <w:pPr>
              <w:rPr>
                <w:b/>
                <w:sz w:val="22"/>
                <w:szCs w:val="22"/>
              </w:rPr>
            </w:pPr>
          </w:p>
        </w:tc>
      </w:tr>
      <w:tr w:rsidR="00F9699F" w:rsidRPr="001A5450" w14:paraId="1069AAD1" w14:textId="77777777">
        <w:tc>
          <w:tcPr>
            <w:tcW w:w="1440" w:type="dxa"/>
          </w:tcPr>
          <w:p w14:paraId="283E7E5B" w14:textId="77777777" w:rsidR="00F9699F" w:rsidRPr="001A5450" w:rsidRDefault="00F9699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08235A4" w14:textId="77777777" w:rsidR="00F9699F" w:rsidRPr="009423F1" w:rsidRDefault="00F9699F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E507A1F" w14:textId="77777777" w:rsidR="00F9699F" w:rsidRPr="001A5450" w:rsidRDefault="00F9699F" w:rsidP="00CC7175">
            <w:pPr>
              <w:rPr>
                <w:b/>
                <w:sz w:val="22"/>
                <w:szCs w:val="22"/>
              </w:rPr>
            </w:pPr>
          </w:p>
        </w:tc>
      </w:tr>
      <w:tr w:rsidR="00F9699F" w:rsidRPr="001A5450" w14:paraId="3CBC0328" w14:textId="77777777">
        <w:tc>
          <w:tcPr>
            <w:tcW w:w="1440" w:type="dxa"/>
          </w:tcPr>
          <w:p w14:paraId="40CAD1B4" w14:textId="77777777" w:rsidR="00F9699F" w:rsidRPr="001A5450" w:rsidRDefault="00F9699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FDBCA4F" w14:textId="77777777" w:rsidR="00F9699F" w:rsidRPr="00F9699F" w:rsidRDefault="00F9699F" w:rsidP="00F9699F">
            <w:pPr>
              <w:rPr>
                <w:rFonts w:cs="Arial"/>
                <w:i/>
                <w:sz w:val="22"/>
                <w:szCs w:val="22"/>
              </w:rPr>
            </w:pPr>
            <w:r w:rsidRPr="00F9699F">
              <w:rPr>
                <w:rFonts w:cs="Arial"/>
                <w:i/>
                <w:sz w:val="22"/>
                <w:szCs w:val="22"/>
              </w:rPr>
              <w:t>Governors consistent financial reporting out-turn statement including the intended use of balances (BO2) return</w:t>
            </w:r>
          </w:p>
          <w:p w14:paraId="6DED07AC" w14:textId="43520DB5" w:rsidR="00094923" w:rsidRPr="009423F1" w:rsidRDefault="00210A38" w:rsidP="00210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Governors noted that r</w:t>
            </w:r>
            <w:r w:rsidR="000C3C19">
              <w:rPr>
                <w:sz w:val="22"/>
                <w:szCs w:val="22"/>
              </w:rPr>
              <w:t xml:space="preserve">egulations had changed and all surplus balances had to </w:t>
            </w:r>
            <w:proofErr w:type="gramStart"/>
            <w:r w:rsidR="000C3C19">
              <w:rPr>
                <w:sz w:val="22"/>
                <w:szCs w:val="22"/>
              </w:rPr>
              <w:t>be reported</w:t>
            </w:r>
            <w:proofErr w:type="gramEnd"/>
            <w:r w:rsidR="000C3C19">
              <w:rPr>
                <w:sz w:val="22"/>
                <w:szCs w:val="22"/>
              </w:rPr>
              <w:t xml:space="preserve"> and this had been completed. </w:t>
            </w:r>
          </w:p>
        </w:tc>
        <w:tc>
          <w:tcPr>
            <w:tcW w:w="1330" w:type="dxa"/>
            <w:gridSpan w:val="2"/>
          </w:tcPr>
          <w:p w14:paraId="394C3C8F" w14:textId="77777777" w:rsidR="00F9699F" w:rsidRPr="001A5450" w:rsidRDefault="00F9699F" w:rsidP="00CC7175">
            <w:pPr>
              <w:rPr>
                <w:b/>
                <w:sz w:val="22"/>
                <w:szCs w:val="22"/>
              </w:rPr>
            </w:pPr>
          </w:p>
        </w:tc>
      </w:tr>
      <w:tr w:rsidR="00F9699F" w:rsidRPr="001A5450" w14:paraId="709BF8D8" w14:textId="77777777">
        <w:tc>
          <w:tcPr>
            <w:tcW w:w="1440" w:type="dxa"/>
          </w:tcPr>
          <w:p w14:paraId="13D1DAC5" w14:textId="77777777" w:rsidR="00F9699F" w:rsidRPr="001A5450" w:rsidRDefault="00F9699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4C264BF" w14:textId="77777777" w:rsidR="00F9699F" w:rsidRPr="009423F1" w:rsidRDefault="00F9699F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09FE188" w14:textId="77777777" w:rsidR="00F9699F" w:rsidRPr="001A5450" w:rsidRDefault="00F9699F" w:rsidP="00CC7175">
            <w:pPr>
              <w:rPr>
                <w:b/>
                <w:sz w:val="22"/>
                <w:szCs w:val="22"/>
              </w:rPr>
            </w:pPr>
          </w:p>
        </w:tc>
      </w:tr>
      <w:tr w:rsidR="00F9699F" w:rsidRPr="001A5450" w14:paraId="2BABC2FD" w14:textId="77777777">
        <w:tc>
          <w:tcPr>
            <w:tcW w:w="1440" w:type="dxa"/>
          </w:tcPr>
          <w:p w14:paraId="2AA65987" w14:textId="77777777" w:rsidR="00F9699F" w:rsidRPr="001A5450" w:rsidRDefault="00F9699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AC5489D" w14:textId="77777777" w:rsidR="00F9699F" w:rsidRPr="00F9699F" w:rsidRDefault="00F9699F" w:rsidP="00F9699F">
            <w:pPr>
              <w:rPr>
                <w:rFonts w:cs="Arial"/>
                <w:i/>
                <w:sz w:val="22"/>
                <w:szCs w:val="22"/>
              </w:rPr>
            </w:pPr>
            <w:r w:rsidRPr="00F9699F">
              <w:rPr>
                <w:rFonts w:cs="Arial"/>
                <w:i/>
                <w:sz w:val="22"/>
                <w:szCs w:val="22"/>
              </w:rPr>
              <w:t>Approval of services for schools/review of contracts</w:t>
            </w:r>
          </w:p>
          <w:p w14:paraId="5B54034E" w14:textId="0DAC314C" w:rsidR="00F9699F" w:rsidRDefault="00210A38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Services for Schools would remain </w:t>
            </w:r>
            <w:r w:rsidR="00094923">
              <w:rPr>
                <w:sz w:val="22"/>
                <w:szCs w:val="22"/>
              </w:rPr>
              <w:t xml:space="preserve">the same as in previous years. </w:t>
            </w:r>
          </w:p>
          <w:p w14:paraId="0D7F8E33" w14:textId="22393699" w:rsidR="00094923" w:rsidRPr="009423F1" w:rsidRDefault="00094923" w:rsidP="00CC7175">
            <w:pPr>
              <w:rPr>
                <w:sz w:val="22"/>
                <w:szCs w:val="22"/>
              </w:rPr>
            </w:pPr>
            <w:r w:rsidRPr="00210A38">
              <w:rPr>
                <w:b/>
                <w:sz w:val="22"/>
                <w:szCs w:val="22"/>
              </w:rPr>
              <w:t>Was the school getting the best option?</w:t>
            </w:r>
            <w:r>
              <w:rPr>
                <w:sz w:val="22"/>
                <w:szCs w:val="22"/>
              </w:rPr>
              <w:t xml:space="preserve"> Yes, they were using the LA when they were the best option. </w:t>
            </w:r>
          </w:p>
        </w:tc>
        <w:tc>
          <w:tcPr>
            <w:tcW w:w="1330" w:type="dxa"/>
            <w:gridSpan w:val="2"/>
          </w:tcPr>
          <w:p w14:paraId="717EE1DD" w14:textId="77777777" w:rsidR="00F9699F" w:rsidRPr="001A5450" w:rsidRDefault="00F9699F" w:rsidP="00CC7175">
            <w:pPr>
              <w:rPr>
                <w:b/>
                <w:sz w:val="22"/>
                <w:szCs w:val="22"/>
              </w:rPr>
            </w:pPr>
          </w:p>
        </w:tc>
      </w:tr>
      <w:tr w:rsidR="00F9699F" w:rsidRPr="001A5450" w14:paraId="5BA470D4" w14:textId="77777777">
        <w:tc>
          <w:tcPr>
            <w:tcW w:w="1440" w:type="dxa"/>
          </w:tcPr>
          <w:p w14:paraId="7764265E" w14:textId="77777777" w:rsidR="00F9699F" w:rsidRPr="001A5450" w:rsidRDefault="00F9699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5820E8C5" w14:textId="77777777" w:rsidR="00F9699F" w:rsidRPr="009423F1" w:rsidRDefault="00F9699F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18EBAE4" w14:textId="77777777" w:rsidR="00F9699F" w:rsidRPr="001A5450" w:rsidRDefault="00F9699F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0D7CF896" w14:textId="77777777">
        <w:tc>
          <w:tcPr>
            <w:tcW w:w="1440" w:type="dxa"/>
          </w:tcPr>
          <w:p w14:paraId="4E89511A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9423F1">
              <w:rPr>
                <w:b/>
                <w:sz w:val="22"/>
                <w:szCs w:val="22"/>
              </w:rPr>
              <w:t>25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14:paraId="04F940D2" w14:textId="5D9A90E6" w:rsidR="00CC7175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Headteacher’s report </w:t>
            </w:r>
          </w:p>
          <w:p w14:paraId="0DB5BAA6" w14:textId="77777777" w:rsidR="00056180" w:rsidRDefault="00056180" w:rsidP="00CC7175">
            <w:pPr>
              <w:rPr>
                <w:b/>
                <w:sz w:val="22"/>
                <w:szCs w:val="22"/>
              </w:rPr>
            </w:pPr>
          </w:p>
          <w:p w14:paraId="195B62C1" w14:textId="77777777" w:rsidR="00CC7175" w:rsidRDefault="009423F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headteacher presented her report which had been available to governors before the meeting. </w:t>
            </w:r>
          </w:p>
          <w:p w14:paraId="6CD1F534" w14:textId="216BD2BF" w:rsidR="00094923" w:rsidRDefault="00094923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report was based on the suggested questions for governors</w:t>
            </w:r>
            <w:r w:rsidR="00056180">
              <w:rPr>
                <w:sz w:val="22"/>
                <w:szCs w:val="22"/>
              </w:rPr>
              <w:t xml:space="preserve"> from the Governor Newsletter</w:t>
            </w:r>
            <w:r>
              <w:rPr>
                <w:sz w:val="22"/>
                <w:szCs w:val="22"/>
              </w:rPr>
              <w:t xml:space="preserve">. </w:t>
            </w:r>
          </w:p>
          <w:p w14:paraId="74DE567C" w14:textId="3EA9E66F" w:rsidR="00094923" w:rsidRDefault="00956031" w:rsidP="00CC7175">
            <w:pPr>
              <w:rPr>
                <w:sz w:val="22"/>
                <w:szCs w:val="22"/>
              </w:rPr>
            </w:pPr>
            <w:r w:rsidRPr="00056180">
              <w:rPr>
                <w:b/>
                <w:sz w:val="22"/>
                <w:szCs w:val="22"/>
              </w:rPr>
              <w:t>What is the situation on swapping children between bubbles?</w:t>
            </w:r>
            <w:r>
              <w:rPr>
                <w:sz w:val="22"/>
                <w:szCs w:val="22"/>
              </w:rPr>
              <w:t xml:space="preserve"> Children </w:t>
            </w:r>
            <w:r w:rsidR="00056180">
              <w:rPr>
                <w:sz w:val="22"/>
                <w:szCs w:val="22"/>
              </w:rPr>
              <w:t>did</w:t>
            </w:r>
            <w:r>
              <w:rPr>
                <w:sz w:val="22"/>
                <w:szCs w:val="22"/>
              </w:rPr>
              <w:t xml:space="preserve"> not swap between bubbles. This include</w:t>
            </w:r>
            <w:r w:rsidR="00056180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 not swapping Key Worker children into their own year group. If children </w:t>
            </w:r>
            <w:r w:rsidR="00056180">
              <w:rPr>
                <w:sz w:val="22"/>
                <w:szCs w:val="22"/>
              </w:rPr>
              <w:t>were</w:t>
            </w:r>
            <w:r>
              <w:rPr>
                <w:sz w:val="22"/>
                <w:szCs w:val="22"/>
              </w:rPr>
              <w:t xml:space="preserve"> moved to make space for other </w:t>
            </w:r>
            <w:proofErr w:type="gramStart"/>
            <w:r>
              <w:rPr>
                <w:sz w:val="22"/>
                <w:szCs w:val="22"/>
              </w:rPr>
              <w:t>children</w:t>
            </w:r>
            <w:proofErr w:type="gramEnd"/>
            <w:r>
              <w:rPr>
                <w:sz w:val="22"/>
                <w:szCs w:val="22"/>
              </w:rPr>
              <w:t xml:space="preserve"> they </w:t>
            </w:r>
            <w:r w:rsidR="00056180">
              <w:rPr>
                <w:sz w:val="22"/>
                <w:szCs w:val="22"/>
              </w:rPr>
              <w:t xml:space="preserve">would </w:t>
            </w:r>
            <w:r>
              <w:rPr>
                <w:sz w:val="22"/>
                <w:szCs w:val="22"/>
              </w:rPr>
              <w:t xml:space="preserve">remain in the new bubble. </w:t>
            </w:r>
          </w:p>
          <w:p w14:paraId="16FA0452" w14:textId="77777777" w:rsidR="00A15E20" w:rsidRDefault="00A15E20" w:rsidP="00CC7175">
            <w:pPr>
              <w:rPr>
                <w:sz w:val="22"/>
                <w:szCs w:val="22"/>
              </w:rPr>
            </w:pPr>
          </w:p>
          <w:p w14:paraId="070E0973" w14:textId="184806A4" w:rsidR="00956031" w:rsidRDefault="001043F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</w:t>
            </w:r>
            <w:r w:rsidR="00056180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ransition page </w:t>
            </w:r>
            <w:r w:rsidR="00056180">
              <w:rPr>
                <w:sz w:val="22"/>
                <w:szCs w:val="22"/>
              </w:rPr>
              <w:t xml:space="preserve">had been </w:t>
            </w:r>
            <w:r>
              <w:rPr>
                <w:sz w:val="22"/>
                <w:szCs w:val="22"/>
              </w:rPr>
              <w:t>started on the school website which would give details of new classes, teachers and rooms</w:t>
            </w:r>
            <w:r w:rsidR="0005618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14:paraId="47894661" w14:textId="77777777" w:rsidR="00A15E20" w:rsidRDefault="00A15E20" w:rsidP="00CC7175">
            <w:pPr>
              <w:rPr>
                <w:b/>
                <w:bCs/>
                <w:sz w:val="22"/>
                <w:szCs w:val="22"/>
              </w:rPr>
            </w:pPr>
          </w:p>
          <w:p w14:paraId="07698C13" w14:textId="10848905" w:rsidR="00056180" w:rsidRDefault="001043F2" w:rsidP="00CC7175">
            <w:pPr>
              <w:rPr>
                <w:sz w:val="22"/>
                <w:szCs w:val="22"/>
              </w:rPr>
            </w:pPr>
            <w:r w:rsidRPr="001043F2">
              <w:rPr>
                <w:b/>
                <w:bCs/>
                <w:sz w:val="22"/>
                <w:szCs w:val="22"/>
              </w:rPr>
              <w:t>I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1043F2">
              <w:rPr>
                <w:b/>
                <w:bCs/>
                <w:sz w:val="22"/>
                <w:szCs w:val="22"/>
              </w:rPr>
              <w:t xml:space="preserve"> the </w:t>
            </w:r>
            <w:r>
              <w:rPr>
                <w:b/>
                <w:bCs/>
                <w:sz w:val="22"/>
                <w:szCs w:val="22"/>
              </w:rPr>
              <w:t xml:space="preserve">children’s </w:t>
            </w:r>
            <w:r w:rsidRPr="001043F2">
              <w:rPr>
                <w:b/>
                <w:bCs/>
                <w:sz w:val="22"/>
                <w:szCs w:val="22"/>
              </w:rPr>
              <w:t xml:space="preserve">learning </w:t>
            </w:r>
            <w:r>
              <w:rPr>
                <w:b/>
                <w:bCs/>
                <w:sz w:val="22"/>
                <w:szCs w:val="22"/>
              </w:rPr>
              <w:t xml:space="preserve">being </w:t>
            </w:r>
            <w:r w:rsidRPr="001043F2">
              <w:rPr>
                <w:b/>
                <w:bCs/>
                <w:sz w:val="22"/>
                <w:szCs w:val="22"/>
              </w:rPr>
              <w:t>monitored?</w:t>
            </w:r>
            <w:r>
              <w:rPr>
                <w:sz w:val="22"/>
                <w:szCs w:val="22"/>
              </w:rPr>
              <w:t xml:space="preserve"> Parents </w:t>
            </w:r>
            <w:r w:rsidR="00056180">
              <w:rPr>
                <w:sz w:val="22"/>
                <w:szCs w:val="22"/>
              </w:rPr>
              <w:t>were</w:t>
            </w:r>
            <w:r>
              <w:rPr>
                <w:sz w:val="22"/>
                <w:szCs w:val="22"/>
              </w:rPr>
              <w:t xml:space="preserve"> encouraged to send photos in and reading </w:t>
            </w:r>
            <w:proofErr w:type="gramStart"/>
            <w:r w:rsidR="00056180">
              <w:rPr>
                <w:sz w:val="22"/>
                <w:szCs w:val="22"/>
              </w:rPr>
              <w:t>was</w:t>
            </w:r>
            <w:r>
              <w:rPr>
                <w:sz w:val="22"/>
                <w:szCs w:val="22"/>
              </w:rPr>
              <w:t xml:space="preserve"> still monitored</w:t>
            </w:r>
            <w:proofErr w:type="gramEnd"/>
            <w:r>
              <w:rPr>
                <w:sz w:val="22"/>
                <w:szCs w:val="22"/>
              </w:rPr>
              <w:t>. There were children who were not doing anything</w:t>
            </w:r>
            <w:r w:rsidR="00056180">
              <w:rPr>
                <w:sz w:val="22"/>
                <w:szCs w:val="22"/>
              </w:rPr>
              <w:t xml:space="preserve"> but o</w:t>
            </w:r>
            <w:r>
              <w:rPr>
                <w:sz w:val="22"/>
                <w:szCs w:val="22"/>
              </w:rPr>
              <w:t xml:space="preserve">nly those who were in a vulnerable category could be brought into school. </w:t>
            </w:r>
          </w:p>
          <w:p w14:paraId="38D01D70" w14:textId="07EDC078" w:rsidR="001043F2" w:rsidRDefault="001043F2" w:rsidP="00CC7175">
            <w:pPr>
              <w:rPr>
                <w:sz w:val="22"/>
                <w:szCs w:val="22"/>
              </w:rPr>
            </w:pPr>
            <w:r w:rsidRPr="00056180">
              <w:rPr>
                <w:b/>
                <w:sz w:val="22"/>
                <w:szCs w:val="22"/>
              </w:rPr>
              <w:t>Do the teachers respond to parents’ emails and details of home learning?</w:t>
            </w:r>
            <w:r>
              <w:rPr>
                <w:sz w:val="22"/>
                <w:szCs w:val="22"/>
              </w:rPr>
              <w:t xml:space="preserve"> Yes, and the emails </w:t>
            </w:r>
            <w:r w:rsidR="00056180">
              <w:rPr>
                <w:sz w:val="22"/>
                <w:szCs w:val="22"/>
              </w:rPr>
              <w:t xml:space="preserve">could </w:t>
            </w:r>
            <w:r>
              <w:rPr>
                <w:sz w:val="22"/>
                <w:szCs w:val="22"/>
              </w:rPr>
              <w:t xml:space="preserve">be monitored by the headteacher. Reports </w:t>
            </w:r>
            <w:r w:rsidR="00056180">
              <w:rPr>
                <w:sz w:val="22"/>
                <w:szCs w:val="22"/>
              </w:rPr>
              <w:t>had</w:t>
            </w:r>
            <w:r>
              <w:rPr>
                <w:sz w:val="22"/>
                <w:szCs w:val="22"/>
              </w:rPr>
              <w:t xml:space="preserve"> gone out by the office email and this </w:t>
            </w:r>
            <w:r w:rsidR="00056180">
              <w:rPr>
                <w:sz w:val="22"/>
                <w:szCs w:val="22"/>
              </w:rPr>
              <w:t xml:space="preserve">was to be </w:t>
            </w:r>
            <w:r>
              <w:rPr>
                <w:sz w:val="22"/>
                <w:szCs w:val="22"/>
              </w:rPr>
              <w:t xml:space="preserve">followed up by staff for those pupils not in school.  </w:t>
            </w:r>
          </w:p>
          <w:p w14:paraId="460E5E97" w14:textId="4EB6C188" w:rsidR="001043F2" w:rsidRDefault="001043F2" w:rsidP="00CC7175">
            <w:pPr>
              <w:rPr>
                <w:sz w:val="22"/>
                <w:szCs w:val="22"/>
              </w:rPr>
            </w:pPr>
            <w:r w:rsidRPr="001043F2">
              <w:rPr>
                <w:b/>
                <w:bCs/>
                <w:sz w:val="22"/>
                <w:szCs w:val="22"/>
              </w:rPr>
              <w:t>How often are phone calls made?</w:t>
            </w:r>
            <w:r>
              <w:rPr>
                <w:sz w:val="22"/>
                <w:szCs w:val="22"/>
              </w:rPr>
              <w:t xml:space="preserve"> </w:t>
            </w:r>
            <w:r w:rsidR="00056180">
              <w:rPr>
                <w:sz w:val="22"/>
                <w:szCs w:val="22"/>
              </w:rPr>
              <w:t xml:space="preserve">The current calls were the </w:t>
            </w:r>
            <w:r>
              <w:rPr>
                <w:sz w:val="22"/>
                <w:szCs w:val="22"/>
              </w:rPr>
              <w:t xml:space="preserve">second to all pupils. </w:t>
            </w:r>
          </w:p>
          <w:p w14:paraId="2DE10E1F" w14:textId="77777777" w:rsidR="00056180" w:rsidRDefault="00056180" w:rsidP="00CC7175">
            <w:pPr>
              <w:rPr>
                <w:sz w:val="22"/>
                <w:szCs w:val="22"/>
              </w:rPr>
            </w:pPr>
          </w:p>
          <w:p w14:paraId="5CDDE012" w14:textId="52027A2B" w:rsidR="00E61DB7" w:rsidRDefault="00E61DB7" w:rsidP="00CC7175">
            <w:pPr>
              <w:rPr>
                <w:sz w:val="22"/>
                <w:szCs w:val="22"/>
              </w:rPr>
            </w:pPr>
            <w:r w:rsidRPr="00E61DB7">
              <w:rPr>
                <w:b/>
                <w:bCs/>
                <w:sz w:val="22"/>
                <w:szCs w:val="22"/>
              </w:rPr>
              <w:t>Can you still accept more reception children?</w:t>
            </w:r>
            <w:r>
              <w:rPr>
                <w:sz w:val="22"/>
                <w:szCs w:val="22"/>
              </w:rPr>
              <w:t xml:space="preserve"> </w:t>
            </w:r>
            <w:r w:rsidR="00A15E20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es, this was still possible and some were being included each week. </w:t>
            </w:r>
          </w:p>
          <w:p w14:paraId="38C4DE2B" w14:textId="77777777" w:rsidR="00E61DB7" w:rsidRDefault="00E61DB7" w:rsidP="00CC7175">
            <w:pPr>
              <w:rPr>
                <w:sz w:val="22"/>
                <w:szCs w:val="22"/>
              </w:rPr>
            </w:pPr>
            <w:r w:rsidRPr="00231E22">
              <w:rPr>
                <w:b/>
                <w:bCs/>
                <w:sz w:val="22"/>
                <w:szCs w:val="22"/>
              </w:rPr>
              <w:t>How many children do you have space for?</w:t>
            </w:r>
            <w:r>
              <w:rPr>
                <w:sz w:val="22"/>
                <w:szCs w:val="22"/>
              </w:rPr>
              <w:t xml:space="preserve"> With 15 in reception there was just room for those children. There was a spare classroom which would be the overflow if more Key Worker children wanted to attend. </w:t>
            </w:r>
          </w:p>
          <w:p w14:paraId="5AD38F5C" w14:textId="77777777" w:rsidR="00E61DB7" w:rsidRDefault="00E61DB7" w:rsidP="00CC7175">
            <w:pPr>
              <w:rPr>
                <w:sz w:val="22"/>
                <w:szCs w:val="22"/>
              </w:rPr>
            </w:pPr>
          </w:p>
          <w:p w14:paraId="51288403" w14:textId="77777777" w:rsidR="00231E22" w:rsidRDefault="00231E2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Staff said the school felt safe for staff and appropriate measures were being taken. </w:t>
            </w:r>
          </w:p>
          <w:p w14:paraId="0F76E4D0" w14:textId="77777777" w:rsidR="00A15E20" w:rsidRDefault="00A15E20" w:rsidP="00CC7175">
            <w:pPr>
              <w:rPr>
                <w:b/>
                <w:bCs/>
                <w:sz w:val="22"/>
                <w:szCs w:val="22"/>
              </w:rPr>
            </w:pPr>
          </w:p>
          <w:p w14:paraId="0590E7A6" w14:textId="4415B2BD" w:rsidR="00684ABB" w:rsidRDefault="00056180" w:rsidP="00CC7175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</w:t>
            </w:r>
            <w:r w:rsidR="00684ABB">
              <w:rPr>
                <w:b/>
                <w:bCs/>
                <w:sz w:val="22"/>
                <w:szCs w:val="22"/>
              </w:rPr>
              <w:t xml:space="preserve">ow do you keep on top of </w:t>
            </w:r>
            <w:r>
              <w:rPr>
                <w:b/>
                <w:bCs/>
                <w:sz w:val="22"/>
                <w:szCs w:val="22"/>
              </w:rPr>
              <w:t>new guidance</w:t>
            </w:r>
            <w:r w:rsidR="00684ABB">
              <w:rPr>
                <w:b/>
                <w:bCs/>
                <w:sz w:val="22"/>
                <w:szCs w:val="22"/>
              </w:rPr>
              <w:t xml:space="preserve">? </w:t>
            </w:r>
            <w:r w:rsidR="00684ABB">
              <w:rPr>
                <w:sz w:val="22"/>
                <w:szCs w:val="22"/>
              </w:rPr>
              <w:t xml:space="preserve">It came into school as alerts and Mrs Ghattaora was checking emails to ensure she was up to date. </w:t>
            </w:r>
            <w:r w:rsidR="0098647D">
              <w:rPr>
                <w:sz w:val="22"/>
                <w:szCs w:val="22"/>
              </w:rPr>
              <w:t xml:space="preserve">Notts CC were </w:t>
            </w:r>
            <w:r>
              <w:rPr>
                <w:sz w:val="22"/>
                <w:szCs w:val="22"/>
              </w:rPr>
              <w:t xml:space="preserve">also </w:t>
            </w:r>
            <w:r w:rsidR="0098647D">
              <w:rPr>
                <w:sz w:val="22"/>
                <w:szCs w:val="22"/>
              </w:rPr>
              <w:t xml:space="preserve">sending regular updates. </w:t>
            </w:r>
          </w:p>
          <w:p w14:paraId="0688787F" w14:textId="77777777" w:rsidR="00A15E20" w:rsidRDefault="00A15E20" w:rsidP="00CC7175">
            <w:pPr>
              <w:rPr>
                <w:b/>
                <w:bCs/>
                <w:sz w:val="22"/>
                <w:szCs w:val="22"/>
              </w:rPr>
            </w:pPr>
          </w:p>
          <w:p w14:paraId="483842E0" w14:textId="5F34C578" w:rsidR="0098647D" w:rsidRPr="0098647D" w:rsidRDefault="0098647D" w:rsidP="00CC7175">
            <w:pPr>
              <w:rPr>
                <w:sz w:val="22"/>
                <w:szCs w:val="22"/>
              </w:rPr>
            </w:pPr>
            <w:r w:rsidRPr="0098647D">
              <w:rPr>
                <w:b/>
                <w:bCs/>
                <w:sz w:val="22"/>
                <w:szCs w:val="22"/>
              </w:rPr>
              <w:t xml:space="preserve">Given </w:t>
            </w:r>
            <w:r>
              <w:rPr>
                <w:b/>
                <w:bCs/>
                <w:sz w:val="22"/>
                <w:szCs w:val="22"/>
              </w:rPr>
              <w:t>Reception</w:t>
            </w:r>
            <w:r w:rsidRPr="0098647D">
              <w:rPr>
                <w:b/>
                <w:bCs/>
                <w:sz w:val="22"/>
                <w:szCs w:val="22"/>
              </w:rPr>
              <w:t xml:space="preserve"> are in 4 days, how are support staff used?</w:t>
            </w:r>
            <w:r w:rsidRPr="0098647D">
              <w:rPr>
                <w:sz w:val="22"/>
                <w:szCs w:val="22"/>
              </w:rPr>
              <w:t xml:space="preserve"> They were receiving no additional hours and were covering for Key Worker children.  Staff were working from home when they did not need to be in school.</w:t>
            </w:r>
            <w:r>
              <w:rPr>
                <w:sz w:val="22"/>
                <w:szCs w:val="22"/>
              </w:rPr>
              <w:t xml:space="preserve">  </w:t>
            </w:r>
          </w:p>
          <w:p w14:paraId="69385AC1" w14:textId="1A5D3A43" w:rsidR="00684ABB" w:rsidRPr="001A5450" w:rsidRDefault="00684ABB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1FE8D3C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231E22" w:rsidRPr="001A5450" w14:paraId="18773037" w14:textId="77777777">
        <w:tc>
          <w:tcPr>
            <w:tcW w:w="1440" w:type="dxa"/>
          </w:tcPr>
          <w:p w14:paraId="0C10BF01" w14:textId="77777777" w:rsidR="00231E22" w:rsidRPr="001A5450" w:rsidRDefault="00231E22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42CEDCC" w14:textId="691AD4B0" w:rsidR="00231E22" w:rsidRDefault="00056180" w:rsidP="00CC717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Governors were updated on m</w:t>
            </w:r>
            <w:r w:rsidR="0098647D">
              <w:rPr>
                <w:bCs/>
                <w:sz w:val="22"/>
                <w:szCs w:val="22"/>
              </w:rPr>
              <w:t xml:space="preserve">eetings </w:t>
            </w:r>
            <w:r>
              <w:rPr>
                <w:bCs/>
                <w:sz w:val="22"/>
                <w:szCs w:val="22"/>
              </w:rPr>
              <w:t xml:space="preserve">that </w:t>
            </w:r>
            <w:r w:rsidR="0098647D">
              <w:rPr>
                <w:bCs/>
                <w:sz w:val="22"/>
                <w:szCs w:val="22"/>
              </w:rPr>
              <w:t>had been held</w:t>
            </w:r>
            <w:r>
              <w:rPr>
                <w:bCs/>
                <w:sz w:val="22"/>
                <w:szCs w:val="22"/>
              </w:rPr>
              <w:t xml:space="preserve"> concerning LAC</w:t>
            </w:r>
            <w:r w:rsidR="0098647D">
              <w:rPr>
                <w:bCs/>
                <w:sz w:val="22"/>
                <w:szCs w:val="22"/>
              </w:rPr>
              <w:t xml:space="preserve">. </w:t>
            </w:r>
          </w:p>
          <w:p w14:paraId="797C3C80" w14:textId="3C0C051D" w:rsidR="0098647D" w:rsidRPr="0098647D" w:rsidRDefault="0098647D" w:rsidP="00CC7175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E29E65C" w14:textId="77777777" w:rsidR="00231E22" w:rsidRPr="001A5450" w:rsidRDefault="00231E22" w:rsidP="00CC7175">
            <w:pPr>
              <w:rPr>
                <w:b/>
                <w:sz w:val="22"/>
                <w:szCs w:val="22"/>
              </w:rPr>
            </w:pPr>
          </w:p>
        </w:tc>
      </w:tr>
      <w:tr w:rsidR="00231E22" w:rsidRPr="001A5450" w14:paraId="53D5D9DE" w14:textId="77777777">
        <w:tc>
          <w:tcPr>
            <w:tcW w:w="1440" w:type="dxa"/>
          </w:tcPr>
          <w:p w14:paraId="4389B43B" w14:textId="77777777" w:rsidR="00231E22" w:rsidRPr="001A5450" w:rsidRDefault="00231E22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FB63BF3" w14:textId="77777777" w:rsidR="00056180" w:rsidRPr="00056180" w:rsidRDefault="0098647D" w:rsidP="00CC7175">
            <w:pPr>
              <w:rPr>
                <w:bCs/>
                <w:i/>
                <w:sz w:val="22"/>
                <w:szCs w:val="22"/>
              </w:rPr>
            </w:pPr>
            <w:r w:rsidRPr="00056180">
              <w:rPr>
                <w:bCs/>
                <w:i/>
                <w:sz w:val="22"/>
                <w:szCs w:val="22"/>
              </w:rPr>
              <w:t xml:space="preserve">Appraisals </w:t>
            </w:r>
          </w:p>
          <w:p w14:paraId="192E0CA3" w14:textId="2FC934C2" w:rsidR="00231E22" w:rsidRPr="0098647D" w:rsidRDefault="00056180" w:rsidP="00CC717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</w:t>
            </w:r>
            <w:r w:rsidR="0098647D" w:rsidRPr="0098647D">
              <w:rPr>
                <w:bCs/>
                <w:sz w:val="22"/>
                <w:szCs w:val="22"/>
              </w:rPr>
              <w:t xml:space="preserve">eacher </w:t>
            </w:r>
            <w:r>
              <w:rPr>
                <w:bCs/>
                <w:sz w:val="22"/>
                <w:szCs w:val="22"/>
              </w:rPr>
              <w:t xml:space="preserve">appraisals </w:t>
            </w:r>
            <w:r w:rsidR="0098647D" w:rsidRPr="0098647D">
              <w:rPr>
                <w:bCs/>
                <w:sz w:val="22"/>
                <w:szCs w:val="22"/>
              </w:rPr>
              <w:t>had been completed</w:t>
            </w:r>
            <w:r>
              <w:rPr>
                <w:bCs/>
                <w:sz w:val="22"/>
                <w:szCs w:val="22"/>
              </w:rPr>
              <w:t xml:space="preserve"> and the </w:t>
            </w:r>
            <w:r w:rsidR="0098647D" w:rsidRPr="0098647D">
              <w:rPr>
                <w:bCs/>
                <w:sz w:val="22"/>
                <w:szCs w:val="22"/>
              </w:rPr>
              <w:t xml:space="preserve">Deputy </w:t>
            </w:r>
            <w:r>
              <w:rPr>
                <w:bCs/>
                <w:sz w:val="22"/>
                <w:szCs w:val="22"/>
              </w:rPr>
              <w:t xml:space="preserve">Headteacher </w:t>
            </w:r>
            <w:r w:rsidR="0098647D" w:rsidRPr="0098647D">
              <w:rPr>
                <w:bCs/>
                <w:sz w:val="22"/>
                <w:szCs w:val="22"/>
              </w:rPr>
              <w:t xml:space="preserve">had completed TA appraisals. </w:t>
            </w:r>
          </w:p>
          <w:p w14:paraId="329561E8" w14:textId="77777777" w:rsidR="0098647D" w:rsidRPr="0098647D" w:rsidRDefault="0098647D" w:rsidP="00CC7175">
            <w:pPr>
              <w:rPr>
                <w:bCs/>
                <w:sz w:val="22"/>
                <w:szCs w:val="22"/>
              </w:rPr>
            </w:pPr>
          </w:p>
          <w:p w14:paraId="79EB7877" w14:textId="1171975E" w:rsidR="0098647D" w:rsidRDefault="0098647D" w:rsidP="00CC7175">
            <w:pPr>
              <w:rPr>
                <w:bCs/>
                <w:sz w:val="22"/>
                <w:szCs w:val="22"/>
              </w:rPr>
            </w:pPr>
            <w:r w:rsidRPr="0098647D">
              <w:rPr>
                <w:bCs/>
                <w:sz w:val="22"/>
                <w:szCs w:val="22"/>
              </w:rPr>
              <w:t>Mrs G</w:t>
            </w:r>
            <w:r w:rsidR="00056180">
              <w:rPr>
                <w:bCs/>
                <w:sz w:val="22"/>
                <w:szCs w:val="22"/>
              </w:rPr>
              <w:t>hattaora would</w:t>
            </w:r>
            <w:r w:rsidRPr="0098647D">
              <w:rPr>
                <w:bCs/>
                <w:sz w:val="22"/>
                <w:szCs w:val="22"/>
              </w:rPr>
              <w:t xml:space="preserve"> arrange a virtual meeting for her appraisal. </w:t>
            </w:r>
          </w:p>
          <w:p w14:paraId="14D41B6B" w14:textId="73B4CB63" w:rsidR="0098647D" w:rsidRDefault="0098647D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7E722B3" w14:textId="77777777" w:rsidR="00231E22" w:rsidRDefault="00231E22" w:rsidP="00CC7175">
            <w:pPr>
              <w:rPr>
                <w:b/>
                <w:sz w:val="22"/>
                <w:szCs w:val="22"/>
              </w:rPr>
            </w:pPr>
          </w:p>
          <w:p w14:paraId="31A7F059" w14:textId="77777777" w:rsidR="00056180" w:rsidRDefault="00056180" w:rsidP="00CC7175">
            <w:pPr>
              <w:rPr>
                <w:b/>
                <w:sz w:val="22"/>
                <w:szCs w:val="22"/>
              </w:rPr>
            </w:pPr>
          </w:p>
          <w:p w14:paraId="5FA2AB14" w14:textId="77777777" w:rsidR="00056180" w:rsidRDefault="00056180" w:rsidP="00CC7175">
            <w:pPr>
              <w:rPr>
                <w:b/>
                <w:sz w:val="22"/>
                <w:szCs w:val="22"/>
              </w:rPr>
            </w:pPr>
          </w:p>
          <w:p w14:paraId="0EFA0A3B" w14:textId="77777777" w:rsidR="00056180" w:rsidRDefault="00056180" w:rsidP="00CC7175">
            <w:pPr>
              <w:rPr>
                <w:b/>
                <w:sz w:val="22"/>
                <w:szCs w:val="22"/>
              </w:rPr>
            </w:pPr>
          </w:p>
          <w:p w14:paraId="282CA580" w14:textId="79E74DA3" w:rsidR="00056180" w:rsidRPr="001A5450" w:rsidRDefault="00056180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8245F3" w:rsidRPr="001A5450" w14:paraId="0BB5D7AA" w14:textId="77777777">
        <w:tc>
          <w:tcPr>
            <w:tcW w:w="1440" w:type="dxa"/>
          </w:tcPr>
          <w:p w14:paraId="1BEC2AF1" w14:textId="77777777" w:rsidR="008245F3" w:rsidRPr="008245F3" w:rsidRDefault="008245F3" w:rsidP="00CC7175">
            <w:pPr>
              <w:jc w:val="both"/>
              <w:rPr>
                <w:b/>
                <w:sz w:val="22"/>
                <w:szCs w:val="22"/>
              </w:rPr>
            </w:pPr>
            <w:r w:rsidRPr="008245F3">
              <w:rPr>
                <w:b/>
                <w:sz w:val="22"/>
                <w:szCs w:val="22"/>
              </w:rPr>
              <w:t>GB/</w:t>
            </w:r>
            <w:r w:rsidR="009423F1">
              <w:rPr>
                <w:b/>
                <w:sz w:val="22"/>
                <w:szCs w:val="22"/>
              </w:rPr>
              <w:t>26</w:t>
            </w:r>
            <w:r w:rsidRPr="008245F3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4E382695" w14:textId="77777777" w:rsidR="008245F3" w:rsidRPr="008245F3" w:rsidRDefault="008245F3" w:rsidP="008245F3">
            <w:pPr>
              <w:rPr>
                <w:b/>
                <w:sz w:val="22"/>
                <w:szCs w:val="22"/>
              </w:rPr>
            </w:pPr>
            <w:r w:rsidRPr="008245F3">
              <w:rPr>
                <w:b/>
                <w:sz w:val="22"/>
                <w:szCs w:val="22"/>
              </w:rPr>
              <w:t>Update on appraisal process for headteacher and staff</w:t>
            </w:r>
          </w:p>
          <w:p w14:paraId="5B2D0376" w14:textId="77777777" w:rsidR="008245F3" w:rsidRPr="009423F1" w:rsidRDefault="008245F3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8EA9DD5" w14:textId="77777777" w:rsidR="008245F3" w:rsidRPr="006B2D70" w:rsidRDefault="008245F3" w:rsidP="00CC7175">
            <w:pPr>
              <w:rPr>
                <w:sz w:val="22"/>
                <w:szCs w:val="22"/>
              </w:rPr>
            </w:pPr>
          </w:p>
        </w:tc>
      </w:tr>
      <w:tr w:rsidR="008245F3" w:rsidRPr="001A5450" w14:paraId="3BE4330F" w14:textId="77777777">
        <w:tc>
          <w:tcPr>
            <w:tcW w:w="1440" w:type="dxa"/>
          </w:tcPr>
          <w:p w14:paraId="5A1F3BB8" w14:textId="77777777" w:rsidR="008245F3" w:rsidRPr="006B2D70" w:rsidRDefault="008245F3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D836BFA" w14:textId="75D21847" w:rsidR="008245F3" w:rsidRDefault="0098647D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This had been included in the headteacher’s report. </w:t>
            </w:r>
          </w:p>
          <w:p w14:paraId="17FA606B" w14:textId="11AADB6F" w:rsidR="0098647D" w:rsidRDefault="0098647D" w:rsidP="00CC7175">
            <w:pPr>
              <w:rPr>
                <w:sz w:val="22"/>
                <w:szCs w:val="22"/>
              </w:rPr>
            </w:pPr>
            <w:r w:rsidRPr="00056180">
              <w:rPr>
                <w:b/>
                <w:sz w:val="22"/>
                <w:szCs w:val="22"/>
              </w:rPr>
              <w:t>Is the process completed for everyone?</w:t>
            </w:r>
            <w:r>
              <w:rPr>
                <w:sz w:val="22"/>
                <w:szCs w:val="22"/>
              </w:rPr>
              <w:t xml:space="preserve"> Yes</w:t>
            </w:r>
            <w:r w:rsidR="0005618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except </w:t>
            </w:r>
            <w:r w:rsidR="00056180">
              <w:rPr>
                <w:sz w:val="22"/>
                <w:szCs w:val="22"/>
              </w:rPr>
              <w:t>the Headteacher</w:t>
            </w:r>
            <w:r>
              <w:rPr>
                <w:sz w:val="22"/>
                <w:szCs w:val="22"/>
              </w:rPr>
              <w:t xml:space="preserve">. All </w:t>
            </w:r>
            <w:r w:rsidR="00056180">
              <w:rPr>
                <w:sz w:val="22"/>
                <w:szCs w:val="22"/>
              </w:rPr>
              <w:t xml:space="preserve">staff </w:t>
            </w:r>
            <w:r>
              <w:rPr>
                <w:sz w:val="22"/>
                <w:szCs w:val="22"/>
              </w:rPr>
              <w:t>had been successful</w:t>
            </w:r>
            <w:r w:rsidR="00056180">
              <w:rPr>
                <w:sz w:val="22"/>
                <w:szCs w:val="22"/>
              </w:rPr>
              <w:t xml:space="preserve"> in their appraisals</w:t>
            </w:r>
            <w:r>
              <w:rPr>
                <w:sz w:val="22"/>
                <w:szCs w:val="22"/>
              </w:rPr>
              <w:t xml:space="preserve">. As there was no end of year data it had been agreed all had been on track </w:t>
            </w:r>
            <w:r w:rsidR="00815EE8">
              <w:rPr>
                <w:sz w:val="22"/>
                <w:szCs w:val="22"/>
              </w:rPr>
              <w:t xml:space="preserve">and there were no issues of competency. This would </w:t>
            </w:r>
            <w:r w:rsidR="00A15E20">
              <w:rPr>
                <w:sz w:val="22"/>
                <w:szCs w:val="22"/>
              </w:rPr>
              <w:t xml:space="preserve">be discussed at the </w:t>
            </w:r>
            <w:r w:rsidR="00815EE8">
              <w:rPr>
                <w:sz w:val="22"/>
                <w:szCs w:val="22"/>
              </w:rPr>
              <w:t>next P</w:t>
            </w:r>
            <w:r w:rsidR="006841DF">
              <w:rPr>
                <w:sz w:val="22"/>
                <w:szCs w:val="22"/>
              </w:rPr>
              <w:t>upils and Personnel Committee meeting.</w:t>
            </w:r>
            <w:r w:rsidR="00815EE8">
              <w:rPr>
                <w:sz w:val="22"/>
                <w:szCs w:val="22"/>
              </w:rPr>
              <w:t xml:space="preserve"> </w:t>
            </w:r>
          </w:p>
          <w:p w14:paraId="7B42ED10" w14:textId="3F2304FE" w:rsidR="0098647D" w:rsidRPr="006B2D70" w:rsidRDefault="0098647D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FD362B3" w14:textId="77777777" w:rsidR="008245F3" w:rsidRDefault="008245F3" w:rsidP="00CC7175">
            <w:pPr>
              <w:rPr>
                <w:sz w:val="22"/>
                <w:szCs w:val="22"/>
              </w:rPr>
            </w:pPr>
          </w:p>
          <w:p w14:paraId="3990A05E" w14:textId="77777777" w:rsidR="006841DF" w:rsidRDefault="006841DF" w:rsidP="00CC7175">
            <w:pPr>
              <w:rPr>
                <w:sz w:val="22"/>
                <w:szCs w:val="22"/>
              </w:rPr>
            </w:pPr>
          </w:p>
          <w:p w14:paraId="4CDB264E" w14:textId="77777777" w:rsidR="006841DF" w:rsidRDefault="006841DF" w:rsidP="00CC7175">
            <w:pPr>
              <w:rPr>
                <w:sz w:val="22"/>
                <w:szCs w:val="22"/>
              </w:rPr>
            </w:pPr>
          </w:p>
          <w:p w14:paraId="518D7C3E" w14:textId="1327D2A6" w:rsidR="006841DF" w:rsidRPr="006841DF" w:rsidRDefault="006841DF" w:rsidP="00CC7175">
            <w:pPr>
              <w:rPr>
                <w:b/>
                <w:sz w:val="22"/>
                <w:szCs w:val="22"/>
              </w:rPr>
            </w:pPr>
            <w:r w:rsidRPr="006841DF">
              <w:rPr>
                <w:b/>
                <w:sz w:val="22"/>
                <w:szCs w:val="22"/>
              </w:rPr>
              <w:t>P&amp;P</w:t>
            </w:r>
          </w:p>
        </w:tc>
      </w:tr>
      <w:tr w:rsidR="009423F1" w:rsidRPr="001A5450" w14:paraId="0DB86FD0" w14:textId="77777777">
        <w:tc>
          <w:tcPr>
            <w:tcW w:w="1440" w:type="dxa"/>
          </w:tcPr>
          <w:p w14:paraId="3C87ACCD" w14:textId="77777777" w:rsidR="009423F1" w:rsidRPr="006B2D70" w:rsidRDefault="009423F1" w:rsidP="00CC7175">
            <w:pPr>
              <w:jc w:val="both"/>
              <w:rPr>
                <w:sz w:val="22"/>
                <w:szCs w:val="22"/>
              </w:rPr>
            </w:pPr>
            <w:r w:rsidRPr="008245F3">
              <w:rPr>
                <w:b/>
                <w:sz w:val="22"/>
                <w:szCs w:val="22"/>
              </w:rPr>
              <w:lastRenderedPageBreak/>
              <w:t>GB/</w:t>
            </w:r>
            <w:r>
              <w:rPr>
                <w:b/>
                <w:sz w:val="22"/>
                <w:szCs w:val="22"/>
              </w:rPr>
              <w:t>27</w:t>
            </w:r>
            <w:r w:rsidRPr="008245F3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3BFD12F5" w14:textId="77777777" w:rsidR="009423F1" w:rsidRDefault="009423F1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Fundraising </w:t>
            </w:r>
          </w:p>
          <w:p w14:paraId="76CD1CB7" w14:textId="77777777" w:rsidR="009423F1" w:rsidRPr="009423F1" w:rsidRDefault="009423F1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5D37EE9" w14:textId="77777777" w:rsidR="009423F1" w:rsidRPr="006B2D70" w:rsidRDefault="009423F1" w:rsidP="00CC7175">
            <w:pPr>
              <w:rPr>
                <w:sz w:val="22"/>
                <w:szCs w:val="22"/>
              </w:rPr>
            </w:pPr>
          </w:p>
        </w:tc>
      </w:tr>
      <w:tr w:rsidR="009423F1" w:rsidRPr="001A5450" w14:paraId="098CA272" w14:textId="77777777">
        <w:tc>
          <w:tcPr>
            <w:tcW w:w="1440" w:type="dxa"/>
          </w:tcPr>
          <w:p w14:paraId="77A636C1" w14:textId="77777777" w:rsidR="009423F1" w:rsidRPr="006B2D70" w:rsidRDefault="009423F1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AD2D586" w14:textId="28A9E35D" w:rsidR="009423F1" w:rsidRDefault="00A15E2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</w:t>
            </w:r>
            <w:r w:rsidR="00815EE8">
              <w:rPr>
                <w:sz w:val="22"/>
                <w:szCs w:val="22"/>
              </w:rPr>
              <w:t xml:space="preserve">Sponsored </w:t>
            </w:r>
            <w:r>
              <w:rPr>
                <w:sz w:val="22"/>
                <w:szCs w:val="22"/>
              </w:rPr>
              <w:t>R</w:t>
            </w:r>
            <w:r w:rsidR="00815EE8">
              <w:rPr>
                <w:sz w:val="22"/>
                <w:szCs w:val="22"/>
              </w:rPr>
              <w:t xml:space="preserve">ead had raised nearly £100 for </w:t>
            </w:r>
            <w:r>
              <w:rPr>
                <w:sz w:val="22"/>
                <w:szCs w:val="22"/>
              </w:rPr>
              <w:t xml:space="preserve">outdoor </w:t>
            </w:r>
            <w:r w:rsidR="00815EE8">
              <w:rPr>
                <w:sz w:val="22"/>
                <w:szCs w:val="22"/>
              </w:rPr>
              <w:t xml:space="preserve">book boxes. </w:t>
            </w:r>
          </w:p>
          <w:p w14:paraId="3E8F9328" w14:textId="1D0E5B57" w:rsidR="00815EE8" w:rsidRPr="006B2D70" w:rsidRDefault="00815EE8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50D47EA" w14:textId="77777777" w:rsidR="009423F1" w:rsidRPr="006B2D70" w:rsidRDefault="009423F1" w:rsidP="00CC7175">
            <w:pPr>
              <w:rPr>
                <w:sz w:val="22"/>
                <w:szCs w:val="22"/>
              </w:rPr>
            </w:pPr>
          </w:p>
        </w:tc>
      </w:tr>
      <w:tr w:rsidR="00BB619B" w:rsidRPr="001A5450" w14:paraId="59C0CDE9" w14:textId="77777777">
        <w:tc>
          <w:tcPr>
            <w:tcW w:w="1440" w:type="dxa"/>
          </w:tcPr>
          <w:p w14:paraId="734098FF" w14:textId="77777777" w:rsidR="00BB619B" w:rsidRPr="008245F3" w:rsidRDefault="00BB619B" w:rsidP="00BB619B">
            <w:pPr>
              <w:jc w:val="both"/>
              <w:rPr>
                <w:b/>
                <w:sz w:val="22"/>
                <w:szCs w:val="22"/>
              </w:rPr>
            </w:pPr>
            <w:r w:rsidRPr="008245F3">
              <w:rPr>
                <w:b/>
                <w:sz w:val="22"/>
                <w:szCs w:val="22"/>
              </w:rPr>
              <w:t>GB/</w:t>
            </w:r>
            <w:r w:rsidR="009423F1">
              <w:rPr>
                <w:b/>
                <w:sz w:val="22"/>
                <w:szCs w:val="22"/>
              </w:rPr>
              <w:t>28</w:t>
            </w:r>
            <w:r w:rsidRPr="008245F3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103A6793" w14:textId="77777777" w:rsidR="00BB619B" w:rsidRPr="00BB619B" w:rsidRDefault="00BB619B" w:rsidP="00BB619B">
            <w:pPr>
              <w:rPr>
                <w:rFonts w:cs="Arial"/>
                <w:b/>
                <w:sz w:val="22"/>
                <w:szCs w:val="22"/>
              </w:rPr>
            </w:pPr>
            <w:r w:rsidRPr="00BB619B">
              <w:rPr>
                <w:rFonts w:cs="Arial"/>
                <w:b/>
                <w:sz w:val="22"/>
                <w:szCs w:val="22"/>
              </w:rPr>
              <w:t>Information from the Corporate Director for consideration and action</w:t>
            </w:r>
          </w:p>
          <w:p w14:paraId="2BA42C79" w14:textId="77777777" w:rsidR="00BB619B" w:rsidRPr="00BB619B" w:rsidRDefault="00BB619B" w:rsidP="00BB619B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44AEF07" w14:textId="77777777" w:rsidR="00BB619B" w:rsidRPr="006B2D70" w:rsidRDefault="00BB619B" w:rsidP="00BB619B">
            <w:pPr>
              <w:rPr>
                <w:sz w:val="22"/>
                <w:szCs w:val="22"/>
              </w:rPr>
            </w:pPr>
          </w:p>
        </w:tc>
      </w:tr>
      <w:tr w:rsidR="006841DF" w:rsidRPr="001A5450" w14:paraId="16A898D0" w14:textId="77777777">
        <w:tc>
          <w:tcPr>
            <w:tcW w:w="1440" w:type="dxa"/>
          </w:tcPr>
          <w:p w14:paraId="54A852D6" w14:textId="77777777" w:rsidR="006841DF" w:rsidRPr="006B2D7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C1E6D5E" w14:textId="77777777" w:rsidR="006841DF" w:rsidRDefault="006841DF" w:rsidP="006841DF">
            <w:pPr>
              <w:rPr>
                <w:i/>
                <w:sz w:val="22"/>
                <w:szCs w:val="22"/>
              </w:rPr>
            </w:pPr>
            <w:r w:rsidRPr="00993652">
              <w:rPr>
                <w:i/>
                <w:sz w:val="22"/>
                <w:szCs w:val="22"/>
              </w:rPr>
              <w:t xml:space="preserve">Nottinghamshire’s Special Educational Needs and Disabilities Policy (2020-2023) </w:t>
            </w:r>
          </w:p>
          <w:p w14:paraId="0656713D" w14:textId="77777777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noted the new policy from the Local Authority. </w:t>
            </w:r>
          </w:p>
          <w:p w14:paraId="587ECADC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3394213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209602F7" w14:textId="77777777">
        <w:tc>
          <w:tcPr>
            <w:tcW w:w="1440" w:type="dxa"/>
          </w:tcPr>
          <w:p w14:paraId="3DEB7BCD" w14:textId="77777777" w:rsidR="006841DF" w:rsidRPr="006B2D7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D42EC94" w14:textId="77777777" w:rsidR="006841DF" w:rsidRDefault="006841DF" w:rsidP="006841DF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A Strategy for Improving Opportunities for All </w:t>
            </w:r>
          </w:p>
          <w:p w14:paraId="4B7AC52E" w14:textId="77777777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noted the report on improving standards for all. </w:t>
            </w:r>
          </w:p>
          <w:p w14:paraId="0DF93A46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D3D37E4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2341E3CB" w14:textId="77777777">
        <w:tc>
          <w:tcPr>
            <w:tcW w:w="1440" w:type="dxa"/>
          </w:tcPr>
          <w:p w14:paraId="5CFB2918" w14:textId="77777777" w:rsidR="006841DF" w:rsidRPr="00305AF5" w:rsidRDefault="006841DF" w:rsidP="006841DF">
            <w:pPr>
              <w:jc w:val="both"/>
              <w:rPr>
                <w:b/>
                <w:sz w:val="22"/>
                <w:szCs w:val="22"/>
              </w:rPr>
            </w:pPr>
            <w:r w:rsidRPr="00305AF5">
              <w:rPr>
                <w:b/>
                <w:sz w:val="22"/>
                <w:szCs w:val="22"/>
              </w:rPr>
              <w:t>GB/</w:t>
            </w:r>
            <w:r>
              <w:rPr>
                <w:b/>
                <w:sz w:val="22"/>
                <w:szCs w:val="22"/>
              </w:rPr>
              <w:t>29</w:t>
            </w:r>
            <w:r w:rsidRPr="00305AF5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2A646D24" w14:textId="77777777" w:rsidR="006841DF" w:rsidRPr="00305AF5" w:rsidRDefault="006841DF" w:rsidP="006841DF">
            <w:pPr>
              <w:rPr>
                <w:rFonts w:cs="Arial"/>
                <w:b/>
                <w:sz w:val="22"/>
                <w:szCs w:val="22"/>
              </w:rPr>
            </w:pPr>
            <w:r w:rsidRPr="00305AF5">
              <w:rPr>
                <w:rFonts w:cs="Arial"/>
                <w:b/>
                <w:sz w:val="22"/>
                <w:szCs w:val="22"/>
              </w:rPr>
              <w:t>Receive report from the Designated LAC teacher (presented at least once per year)</w:t>
            </w:r>
          </w:p>
          <w:p w14:paraId="69BBB55F" w14:textId="77777777" w:rsidR="006841DF" w:rsidRPr="00305AF5" w:rsidRDefault="006841DF" w:rsidP="006841DF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129FFA9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6B5306FD" w14:textId="77777777">
        <w:tc>
          <w:tcPr>
            <w:tcW w:w="1440" w:type="dxa"/>
          </w:tcPr>
          <w:p w14:paraId="31CC9DB7" w14:textId="77777777" w:rsidR="006841DF" w:rsidRPr="006B2D7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8D0569A" w14:textId="097DD6CB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This had been included in the Headteacher’s report. </w:t>
            </w:r>
          </w:p>
          <w:p w14:paraId="63DCF41F" w14:textId="77777777" w:rsidR="006841DF" w:rsidRDefault="006841DF" w:rsidP="006841DF">
            <w:pPr>
              <w:rPr>
                <w:sz w:val="22"/>
                <w:szCs w:val="22"/>
              </w:rPr>
            </w:pPr>
            <w:r w:rsidRPr="006841DF">
              <w:rPr>
                <w:b/>
                <w:sz w:val="22"/>
                <w:szCs w:val="22"/>
              </w:rPr>
              <w:t>Who is the LAC teacher</w:t>
            </w:r>
            <w:r>
              <w:rPr>
                <w:b/>
                <w:sz w:val="22"/>
                <w:szCs w:val="22"/>
              </w:rPr>
              <w:t>?</w:t>
            </w:r>
            <w:r>
              <w:rPr>
                <w:sz w:val="22"/>
                <w:szCs w:val="22"/>
              </w:rPr>
              <w:t xml:space="preserve"> This was the headteacher.</w:t>
            </w:r>
          </w:p>
          <w:p w14:paraId="11CB4D73" w14:textId="3BA5D4AE" w:rsidR="006841DF" w:rsidRPr="006B2D70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gridSpan w:val="2"/>
          </w:tcPr>
          <w:p w14:paraId="3F66F1B2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7522D425" w14:textId="77777777">
        <w:tc>
          <w:tcPr>
            <w:tcW w:w="1440" w:type="dxa"/>
          </w:tcPr>
          <w:p w14:paraId="6B400321" w14:textId="77777777" w:rsidR="006841DF" w:rsidRPr="00305AF5" w:rsidRDefault="006841DF" w:rsidP="006841DF">
            <w:pPr>
              <w:jc w:val="both"/>
              <w:rPr>
                <w:b/>
                <w:sz w:val="22"/>
                <w:szCs w:val="22"/>
              </w:rPr>
            </w:pPr>
            <w:r w:rsidRPr="00305AF5">
              <w:rPr>
                <w:b/>
                <w:sz w:val="22"/>
                <w:szCs w:val="22"/>
              </w:rPr>
              <w:t>GB/</w:t>
            </w:r>
            <w:r>
              <w:rPr>
                <w:b/>
                <w:sz w:val="22"/>
                <w:szCs w:val="22"/>
              </w:rPr>
              <w:t>30</w:t>
            </w:r>
            <w:r w:rsidRPr="00305AF5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11C5067F" w14:textId="77777777" w:rsidR="006841DF" w:rsidRPr="00305AF5" w:rsidRDefault="006841DF" w:rsidP="006841DF">
            <w:pPr>
              <w:rPr>
                <w:b/>
                <w:sz w:val="22"/>
                <w:szCs w:val="22"/>
              </w:rPr>
            </w:pPr>
            <w:r w:rsidRPr="00305AF5">
              <w:rPr>
                <w:b/>
                <w:sz w:val="22"/>
                <w:szCs w:val="22"/>
              </w:rPr>
              <w:t>Communication</w:t>
            </w:r>
          </w:p>
          <w:p w14:paraId="4E96F334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FFCED28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621E0D9C" w14:textId="77777777">
        <w:tc>
          <w:tcPr>
            <w:tcW w:w="1440" w:type="dxa"/>
          </w:tcPr>
          <w:p w14:paraId="70C2BFDB" w14:textId="77777777" w:rsidR="006841DF" w:rsidRPr="006B2D7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A47203A" w14:textId="77777777" w:rsidR="006841DF" w:rsidRPr="00305AF5" w:rsidRDefault="006841DF" w:rsidP="006841DF">
            <w:pPr>
              <w:rPr>
                <w:i/>
                <w:sz w:val="22"/>
                <w:szCs w:val="22"/>
              </w:rPr>
            </w:pPr>
            <w:r w:rsidRPr="00305AF5">
              <w:rPr>
                <w:i/>
                <w:sz w:val="22"/>
                <w:szCs w:val="22"/>
              </w:rPr>
              <w:t>From clerk - Governor Newsletter</w:t>
            </w:r>
          </w:p>
          <w:p w14:paraId="15AC5206" w14:textId="1F3E5E9A" w:rsidR="006841DF" w:rsidRPr="00305AF5" w:rsidRDefault="006841DF" w:rsidP="006841DF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There had been 2 issues of the Governors’ Newsletter since the previous meeting and relevant articles were outlined.</w:t>
            </w:r>
          </w:p>
        </w:tc>
        <w:tc>
          <w:tcPr>
            <w:tcW w:w="1330" w:type="dxa"/>
            <w:gridSpan w:val="2"/>
          </w:tcPr>
          <w:p w14:paraId="0ED37AE3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64439C88" w14:textId="77777777">
        <w:tc>
          <w:tcPr>
            <w:tcW w:w="1440" w:type="dxa"/>
          </w:tcPr>
          <w:p w14:paraId="35FD0DE3" w14:textId="77777777" w:rsidR="006841DF" w:rsidRPr="006B2D7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80A8CBD" w14:textId="77777777" w:rsidR="006841DF" w:rsidRPr="00F9272C" w:rsidRDefault="006841DF" w:rsidP="006841D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7C60F3E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54E04A84" w14:textId="77777777">
        <w:tc>
          <w:tcPr>
            <w:tcW w:w="1440" w:type="dxa"/>
          </w:tcPr>
          <w:p w14:paraId="10D8F389" w14:textId="77777777" w:rsidR="006841DF" w:rsidRPr="002E51DE" w:rsidRDefault="006841DF" w:rsidP="006841DF">
            <w:pPr>
              <w:jc w:val="both"/>
              <w:rPr>
                <w:b/>
                <w:sz w:val="22"/>
                <w:szCs w:val="22"/>
              </w:rPr>
            </w:pPr>
            <w:r w:rsidRPr="002E51DE">
              <w:rPr>
                <w:b/>
                <w:sz w:val="22"/>
                <w:szCs w:val="22"/>
              </w:rPr>
              <w:t>GB/</w:t>
            </w:r>
            <w:r>
              <w:rPr>
                <w:b/>
                <w:sz w:val="22"/>
                <w:szCs w:val="22"/>
              </w:rPr>
              <w:t>31</w:t>
            </w:r>
            <w:r w:rsidRPr="002E51DE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6E039859" w14:textId="77777777" w:rsidR="006841DF" w:rsidRPr="002E51DE" w:rsidRDefault="006841DF" w:rsidP="006841DF">
            <w:pPr>
              <w:rPr>
                <w:rFonts w:cs="Arial"/>
                <w:b/>
                <w:sz w:val="22"/>
                <w:szCs w:val="22"/>
              </w:rPr>
            </w:pPr>
            <w:r w:rsidRPr="002E51DE">
              <w:rPr>
                <w:rFonts w:cs="Arial"/>
                <w:b/>
                <w:sz w:val="22"/>
                <w:szCs w:val="22"/>
              </w:rPr>
              <w:t>Approval of in-service training days</w:t>
            </w:r>
          </w:p>
          <w:p w14:paraId="1AF87669" w14:textId="77777777" w:rsidR="006841DF" w:rsidRPr="002E51DE" w:rsidRDefault="006841DF" w:rsidP="006841DF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8E35929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7361D4CB" w14:textId="77777777">
        <w:tc>
          <w:tcPr>
            <w:tcW w:w="1440" w:type="dxa"/>
          </w:tcPr>
          <w:p w14:paraId="3B9794E0" w14:textId="77777777" w:rsidR="006841DF" w:rsidRPr="006B2D7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E627268" w14:textId="7D081943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following dates were agreed for INSET: </w:t>
            </w:r>
          </w:p>
          <w:p w14:paraId="7A61AE1E" w14:textId="4B31A395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Tuesday 1 September 2020</w:t>
            </w:r>
          </w:p>
          <w:p w14:paraId="06B769B5" w14:textId="4ED5C7E0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Monday 2 November 2020 </w:t>
            </w:r>
          </w:p>
          <w:p w14:paraId="7941F57F" w14:textId="6C9DF53C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Friday 12 February 2021</w:t>
            </w:r>
          </w:p>
          <w:p w14:paraId="3AA4BFF2" w14:textId="48DC848C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Monday and Tuesday 7 and 8 June 2021 </w:t>
            </w:r>
          </w:p>
          <w:p w14:paraId="12FD8DC5" w14:textId="77777777" w:rsidR="006841DF" w:rsidRDefault="006841DF" w:rsidP="006841DF">
            <w:pPr>
              <w:rPr>
                <w:sz w:val="22"/>
                <w:szCs w:val="22"/>
              </w:rPr>
            </w:pPr>
          </w:p>
          <w:p w14:paraId="35CF340E" w14:textId="7896EC97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Ghattaora had contacted the Junior school but their dates were not yet available so these dates </w:t>
            </w:r>
            <w:proofErr w:type="gramStart"/>
            <w:r>
              <w:rPr>
                <w:sz w:val="22"/>
                <w:szCs w:val="22"/>
              </w:rPr>
              <w:t>were based</w:t>
            </w:r>
            <w:proofErr w:type="gramEnd"/>
            <w:r>
              <w:rPr>
                <w:sz w:val="22"/>
                <w:szCs w:val="22"/>
              </w:rPr>
              <w:t xml:space="preserve"> on the previous year. </w:t>
            </w:r>
          </w:p>
          <w:p w14:paraId="413736EF" w14:textId="3E860088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E433554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5C23E946" w14:textId="77777777">
        <w:tc>
          <w:tcPr>
            <w:tcW w:w="1440" w:type="dxa"/>
          </w:tcPr>
          <w:p w14:paraId="0B2D6490" w14:textId="77777777" w:rsidR="006841DF" w:rsidRPr="006F2DAA" w:rsidRDefault="006841DF" w:rsidP="006841DF">
            <w:pPr>
              <w:jc w:val="both"/>
              <w:rPr>
                <w:b/>
                <w:sz w:val="22"/>
                <w:szCs w:val="22"/>
              </w:rPr>
            </w:pPr>
            <w:r w:rsidRPr="006F2DAA">
              <w:rPr>
                <w:b/>
                <w:sz w:val="22"/>
                <w:szCs w:val="22"/>
              </w:rPr>
              <w:t>GB/</w:t>
            </w:r>
            <w:r>
              <w:rPr>
                <w:b/>
                <w:sz w:val="22"/>
                <w:szCs w:val="22"/>
              </w:rPr>
              <w:t>32</w:t>
            </w:r>
            <w:r w:rsidRPr="006F2DAA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6777A2AE" w14:textId="77777777" w:rsidR="006841DF" w:rsidRPr="006F2DAA" w:rsidRDefault="006841DF" w:rsidP="006841DF">
            <w:pPr>
              <w:rPr>
                <w:rFonts w:cs="Arial"/>
                <w:b/>
                <w:sz w:val="22"/>
                <w:szCs w:val="22"/>
              </w:rPr>
            </w:pPr>
            <w:r w:rsidRPr="006F2DAA">
              <w:rPr>
                <w:rFonts w:cs="Arial"/>
                <w:b/>
                <w:sz w:val="22"/>
                <w:szCs w:val="22"/>
              </w:rPr>
              <w:t xml:space="preserve">Governor monitoring visits </w:t>
            </w:r>
          </w:p>
          <w:p w14:paraId="73A8DA27" w14:textId="77777777" w:rsidR="006841DF" w:rsidRPr="006F2DAA" w:rsidRDefault="006841DF" w:rsidP="006841DF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FC60E6B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7F164744" w14:textId="77777777">
        <w:tc>
          <w:tcPr>
            <w:tcW w:w="1440" w:type="dxa"/>
          </w:tcPr>
          <w:p w14:paraId="68B90A6E" w14:textId="77777777" w:rsidR="006841DF" w:rsidRPr="006B2D7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94509E1" w14:textId="6AB99039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 monitoring visits had taken place due to Covid19. </w:t>
            </w:r>
          </w:p>
          <w:p w14:paraId="1DD1FC4C" w14:textId="541F2115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BC8BD63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6ACE4B9B" w14:textId="77777777">
        <w:tc>
          <w:tcPr>
            <w:tcW w:w="1440" w:type="dxa"/>
          </w:tcPr>
          <w:p w14:paraId="14B906C6" w14:textId="77777777" w:rsidR="006841DF" w:rsidRPr="006F2DAA" w:rsidRDefault="006841DF" w:rsidP="006841DF">
            <w:pPr>
              <w:jc w:val="both"/>
              <w:rPr>
                <w:b/>
                <w:sz w:val="22"/>
                <w:szCs w:val="22"/>
              </w:rPr>
            </w:pPr>
            <w:r w:rsidRPr="006F2DAA">
              <w:rPr>
                <w:b/>
                <w:sz w:val="22"/>
                <w:szCs w:val="22"/>
              </w:rPr>
              <w:t>GB/</w:t>
            </w:r>
            <w:r>
              <w:rPr>
                <w:b/>
                <w:sz w:val="22"/>
                <w:szCs w:val="22"/>
              </w:rPr>
              <w:t>33</w:t>
            </w:r>
            <w:r w:rsidRPr="006F2DAA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19459234" w14:textId="77777777" w:rsidR="006841DF" w:rsidRPr="006F2DAA" w:rsidRDefault="006841DF" w:rsidP="006841DF">
            <w:pPr>
              <w:rPr>
                <w:b/>
                <w:strike/>
                <w:sz w:val="22"/>
                <w:szCs w:val="22"/>
              </w:rPr>
            </w:pPr>
            <w:r w:rsidRPr="006F2DAA">
              <w:rPr>
                <w:rFonts w:cs="Arial"/>
                <w:b/>
                <w:sz w:val="22"/>
                <w:szCs w:val="22"/>
              </w:rPr>
              <w:t>Evidence of governing body impact on school improvement and review of how the governing body has held the school’s leaders to account</w:t>
            </w:r>
          </w:p>
          <w:p w14:paraId="1D06982E" w14:textId="77777777" w:rsidR="006841DF" w:rsidRPr="009423F1" w:rsidRDefault="006841DF" w:rsidP="006841DF">
            <w:pPr>
              <w:rPr>
                <w:rFonts w:cs="Arial"/>
                <w:strike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108D489" w14:textId="77777777" w:rsidR="006841DF" w:rsidRPr="006B2D70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7179840E" w14:textId="77777777">
        <w:tc>
          <w:tcPr>
            <w:tcW w:w="1440" w:type="dxa"/>
          </w:tcPr>
          <w:p w14:paraId="07377039" w14:textId="77777777" w:rsidR="006841DF" w:rsidRPr="004B1DF7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206AEAA" w14:textId="77777777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had: </w:t>
            </w:r>
          </w:p>
          <w:p w14:paraId="4931CBE6" w14:textId="4A40E3A2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Approved the budget </w:t>
            </w:r>
          </w:p>
          <w:p w14:paraId="5E49367B" w14:textId="09BF8C11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Approved Risk Assessment for </w:t>
            </w:r>
            <w:proofErr w:type="spellStart"/>
            <w:r>
              <w:rPr>
                <w:sz w:val="22"/>
                <w:szCs w:val="22"/>
              </w:rPr>
              <w:t>Covid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F3A1A00" w14:textId="4F6A6285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Asked questions throughout the meeting </w:t>
            </w:r>
          </w:p>
          <w:p w14:paraId="2316C00C" w14:textId="77777777" w:rsidR="006841DF" w:rsidRDefault="006841DF" w:rsidP="006841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Questioned use of staff when pupils weren’t in school. </w:t>
            </w:r>
          </w:p>
          <w:p w14:paraId="74D8F85F" w14:textId="4C8B9D1A" w:rsidR="006841DF" w:rsidRPr="006C7907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2BD4128" w14:textId="77777777" w:rsidR="006841DF" w:rsidRPr="004B1DF7" w:rsidRDefault="006841DF" w:rsidP="006841DF">
            <w:pPr>
              <w:rPr>
                <w:sz w:val="22"/>
                <w:szCs w:val="22"/>
              </w:rPr>
            </w:pPr>
          </w:p>
        </w:tc>
      </w:tr>
      <w:tr w:rsidR="006841DF" w:rsidRPr="001A5450" w14:paraId="777AFBC3" w14:textId="77777777">
        <w:tc>
          <w:tcPr>
            <w:tcW w:w="1440" w:type="dxa"/>
          </w:tcPr>
          <w:p w14:paraId="5DCBF5D6" w14:textId="77777777" w:rsidR="006841DF" w:rsidRPr="001A5450" w:rsidRDefault="006841DF" w:rsidP="006841D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GB/34/20</w:t>
            </w:r>
          </w:p>
        </w:tc>
        <w:tc>
          <w:tcPr>
            <w:tcW w:w="8273" w:type="dxa"/>
          </w:tcPr>
          <w:p w14:paraId="74A2EA2E" w14:textId="77777777" w:rsidR="006841DF" w:rsidRDefault="006841DF" w:rsidP="006841DF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Confirmation of date</w:t>
            </w:r>
            <w:r>
              <w:rPr>
                <w:b/>
                <w:sz w:val="22"/>
                <w:szCs w:val="22"/>
              </w:rPr>
              <w:t>s</w:t>
            </w:r>
            <w:r w:rsidRPr="001A5450">
              <w:rPr>
                <w:b/>
                <w:sz w:val="22"/>
                <w:szCs w:val="22"/>
              </w:rPr>
              <w:t xml:space="preserve"> for </w:t>
            </w:r>
            <w:r>
              <w:rPr>
                <w:b/>
                <w:sz w:val="22"/>
                <w:szCs w:val="22"/>
              </w:rPr>
              <w:t>2020 - 2021</w:t>
            </w:r>
          </w:p>
          <w:p w14:paraId="28FEE5F1" w14:textId="77777777" w:rsidR="006841DF" w:rsidRPr="001A545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5C81282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  <w:tr w:rsidR="006841DF" w:rsidRPr="001A5450" w14:paraId="78C55D1C" w14:textId="77777777">
        <w:tc>
          <w:tcPr>
            <w:tcW w:w="1440" w:type="dxa"/>
          </w:tcPr>
          <w:p w14:paraId="44194F51" w14:textId="77777777" w:rsidR="006841DF" w:rsidRPr="001A5450" w:rsidRDefault="006841DF" w:rsidP="006841D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A04AA6C" w14:textId="77777777" w:rsidR="006841DF" w:rsidRPr="001A5450" w:rsidRDefault="006841DF" w:rsidP="006841DF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governing body </w:t>
            </w:r>
          </w:p>
          <w:p w14:paraId="400ABC76" w14:textId="77777777" w:rsidR="006841DF" w:rsidRPr="001A545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6ECE2CA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  <w:tr w:rsidR="006841DF" w:rsidRPr="001A5450" w14:paraId="679AF9E6" w14:textId="77777777">
        <w:tc>
          <w:tcPr>
            <w:tcW w:w="1440" w:type="dxa"/>
          </w:tcPr>
          <w:p w14:paraId="4691F395" w14:textId="77777777" w:rsidR="006841DF" w:rsidRPr="001A5450" w:rsidRDefault="006841DF" w:rsidP="006841D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83A7112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agreed </w:t>
            </w:r>
          </w:p>
          <w:p w14:paraId="2510A67E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ACFF948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  <w:tr w:rsidR="006841DF" w:rsidRPr="001A5450" w14:paraId="5E76983C" w14:textId="77777777">
        <w:tc>
          <w:tcPr>
            <w:tcW w:w="1440" w:type="dxa"/>
          </w:tcPr>
          <w:p w14:paraId="3F71D5FB" w14:textId="77777777" w:rsidR="006841DF" w:rsidRPr="001A5450" w:rsidRDefault="006841DF" w:rsidP="006841D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D2AC778" w14:textId="77777777" w:rsidR="006841DF" w:rsidRDefault="006841DF" w:rsidP="006841D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Autumn term 2020 – Wednesday 11 November 2020 at 6.00pm</w:t>
            </w:r>
          </w:p>
          <w:p w14:paraId="3D32EC6F" w14:textId="77777777" w:rsidR="006841DF" w:rsidRDefault="006841DF" w:rsidP="006841D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Spring term 2021 – Wednesday 10 March 2021 at 6.00pm</w:t>
            </w:r>
          </w:p>
          <w:p w14:paraId="65A52DBF" w14:textId="77777777" w:rsidR="006841DF" w:rsidRDefault="006841DF" w:rsidP="006841D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Summer term 2021 – Wednesday 16 June 2021 at 6.00pm </w:t>
            </w:r>
          </w:p>
          <w:p w14:paraId="15A295BB" w14:textId="77777777" w:rsidR="006841DF" w:rsidRDefault="006841DF" w:rsidP="006841DF">
            <w:pPr>
              <w:rPr>
                <w:sz w:val="22"/>
                <w:szCs w:val="22"/>
              </w:rPr>
            </w:pPr>
          </w:p>
          <w:p w14:paraId="5F32DC97" w14:textId="7058725E" w:rsidR="006841DF" w:rsidRDefault="006841DF" w:rsidP="006841DF">
            <w:pPr>
              <w:rPr>
                <w:sz w:val="22"/>
                <w:szCs w:val="22"/>
              </w:rPr>
            </w:pPr>
            <w:r w:rsidRPr="00770749">
              <w:rPr>
                <w:b/>
                <w:bCs/>
                <w:sz w:val="22"/>
                <w:szCs w:val="22"/>
              </w:rPr>
              <w:lastRenderedPageBreak/>
              <w:t xml:space="preserve">Was there anything governors would need to cover as the </w:t>
            </w:r>
            <w:proofErr w:type="spellStart"/>
            <w:r w:rsidRPr="00770749">
              <w:rPr>
                <w:b/>
                <w:bCs/>
                <w:sz w:val="22"/>
                <w:szCs w:val="22"/>
              </w:rPr>
              <w:t>Covid</w:t>
            </w:r>
            <w:proofErr w:type="spellEnd"/>
            <w:r w:rsidRPr="00770749">
              <w:rPr>
                <w:b/>
                <w:bCs/>
                <w:sz w:val="22"/>
                <w:szCs w:val="22"/>
              </w:rPr>
              <w:t xml:space="preserve"> situation changed?</w:t>
            </w:r>
            <w:r>
              <w:rPr>
                <w:sz w:val="22"/>
                <w:szCs w:val="22"/>
              </w:rPr>
              <w:t xml:space="preserve"> Most of the changes were operational decisions. New reception parents were being informed of the arrangements for September subject to this being possible. </w:t>
            </w:r>
          </w:p>
          <w:p w14:paraId="307E6E1B" w14:textId="7D52DE31" w:rsidR="006841DF" w:rsidRDefault="006841DF" w:rsidP="006841DF">
            <w:pPr>
              <w:rPr>
                <w:sz w:val="22"/>
                <w:szCs w:val="22"/>
              </w:rPr>
            </w:pPr>
          </w:p>
          <w:p w14:paraId="6F22FC94" w14:textId="202C7FCA" w:rsidR="006841DF" w:rsidRDefault="006841DF" w:rsidP="006841DF">
            <w:pPr>
              <w:rPr>
                <w:sz w:val="22"/>
                <w:szCs w:val="22"/>
              </w:rPr>
            </w:pPr>
            <w:r w:rsidRPr="00F0346A">
              <w:rPr>
                <w:b/>
                <w:bCs/>
                <w:sz w:val="22"/>
                <w:szCs w:val="22"/>
              </w:rPr>
              <w:t>When would the new teacher start?</w:t>
            </w:r>
            <w:r>
              <w:rPr>
                <w:sz w:val="22"/>
                <w:szCs w:val="22"/>
              </w:rPr>
              <w:t xml:space="preserve"> She was to visit at the end of June and support a </w:t>
            </w:r>
            <w:r w:rsidR="00A15E20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 xml:space="preserve">ubble and she would be given paid time in school at the end of term. </w:t>
            </w:r>
          </w:p>
          <w:p w14:paraId="0CD8E6E9" w14:textId="3D458318" w:rsidR="006841DF" w:rsidRPr="001A545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81F290C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  <w:tr w:rsidR="006841DF" w:rsidRPr="001A5450" w14:paraId="2B209850" w14:textId="77777777">
        <w:tc>
          <w:tcPr>
            <w:tcW w:w="1440" w:type="dxa"/>
          </w:tcPr>
          <w:p w14:paraId="06BB1EC6" w14:textId="77777777" w:rsidR="006841DF" w:rsidRPr="001A5450" w:rsidRDefault="006841DF" w:rsidP="006841D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GB/35/20</w:t>
            </w:r>
          </w:p>
        </w:tc>
        <w:tc>
          <w:tcPr>
            <w:tcW w:w="8273" w:type="dxa"/>
          </w:tcPr>
          <w:p w14:paraId="539857C3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Determination of confidentiality of business </w:t>
            </w:r>
          </w:p>
          <w:p w14:paraId="166BB8C5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D9C2ABE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  <w:tr w:rsidR="006841DF" w:rsidRPr="001A5450" w14:paraId="0573D70B" w14:textId="77777777">
        <w:tc>
          <w:tcPr>
            <w:tcW w:w="1440" w:type="dxa"/>
          </w:tcPr>
          <w:p w14:paraId="1C7FEE03" w14:textId="77777777" w:rsidR="006841DF" w:rsidRPr="001A5450" w:rsidRDefault="006841DF" w:rsidP="006841D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2DA9E5C" w14:textId="77777777" w:rsidR="006841DF" w:rsidRPr="001A5450" w:rsidRDefault="006841DF" w:rsidP="006841DF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It was </w:t>
            </w:r>
          </w:p>
          <w:p w14:paraId="47FA353E" w14:textId="77777777" w:rsidR="006841DF" w:rsidRPr="001A545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4D9753F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  <w:tr w:rsidR="006841DF" w:rsidRPr="001A5450" w14:paraId="59E99F39" w14:textId="77777777">
        <w:trPr>
          <w:trHeight w:val="80"/>
        </w:trPr>
        <w:tc>
          <w:tcPr>
            <w:tcW w:w="1440" w:type="dxa"/>
          </w:tcPr>
          <w:p w14:paraId="480D7CB7" w14:textId="77777777" w:rsidR="006841DF" w:rsidRPr="001A545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8764967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14:paraId="7CEAD4D9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7F48044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  <w:tr w:rsidR="006841DF" w:rsidRPr="001A5450" w14:paraId="0E4FD7C3" w14:textId="77777777">
        <w:trPr>
          <w:trHeight w:val="80"/>
        </w:trPr>
        <w:tc>
          <w:tcPr>
            <w:tcW w:w="1440" w:type="dxa"/>
          </w:tcPr>
          <w:p w14:paraId="728E2479" w14:textId="77777777" w:rsidR="006841DF" w:rsidRPr="001A545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21A1CD5" w14:textId="77777777" w:rsidR="006841DF" w:rsidRPr="001A5450" w:rsidRDefault="006841DF" w:rsidP="006841DF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all papers and reports be made available as necessary.</w:t>
            </w:r>
          </w:p>
          <w:p w14:paraId="4ED1005A" w14:textId="77777777" w:rsidR="006841DF" w:rsidRPr="001A545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30768E4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  <w:tr w:rsidR="006841DF" w:rsidRPr="001A5450" w14:paraId="19E2B178" w14:textId="77777777">
        <w:trPr>
          <w:trHeight w:val="80"/>
        </w:trPr>
        <w:tc>
          <w:tcPr>
            <w:tcW w:w="1440" w:type="dxa"/>
          </w:tcPr>
          <w:p w14:paraId="2814FAA8" w14:textId="77777777" w:rsidR="006841DF" w:rsidRPr="001A5450" w:rsidRDefault="006841DF" w:rsidP="006841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7E0B5F4" w14:textId="69BCE43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The meeting closed at 7.20pm.</w:t>
            </w:r>
          </w:p>
          <w:p w14:paraId="12B130F4" w14:textId="77777777" w:rsidR="006841DF" w:rsidRPr="001A5450" w:rsidRDefault="006841DF" w:rsidP="006841D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2AFB5EA" w14:textId="77777777" w:rsidR="006841DF" w:rsidRPr="001A5450" w:rsidRDefault="006841DF" w:rsidP="006841DF">
            <w:pPr>
              <w:rPr>
                <w:b/>
                <w:sz w:val="22"/>
                <w:szCs w:val="22"/>
              </w:rPr>
            </w:pPr>
          </w:p>
        </w:tc>
      </w:tr>
    </w:tbl>
    <w:p w14:paraId="28BF0BCE" w14:textId="77777777" w:rsidR="008D18B3" w:rsidRDefault="008D18B3" w:rsidP="00663EB5">
      <w:pPr>
        <w:jc w:val="both"/>
        <w:rPr>
          <w:sz w:val="22"/>
          <w:szCs w:val="22"/>
        </w:rPr>
      </w:pPr>
    </w:p>
    <w:p w14:paraId="4434B50D" w14:textId="77777777" w:rsidR="001A10A8" w:rsidRDefault="001A10A8" w:rsidP="00663EB5">
      <w:pPr>
        <w:jc w:val="both"/>
        <w:rPr>
          <w:sz w:val="22"/>
          <w:szCs w:val="22"/>
        </w:rPr>
      </w:pPr>
    </w:p>
    <w:p w14:paraId="35129E0C" w14:textId="77777777" w:rsidR="009A7F7F" w:rsidRPr="001A5450" w:rsidRDefault="009A7F7F" w:rsidP="00663EB5">
      <w:pPr>
        <w:jc w:val="both"/>
        <w:rPr>
          <w:sz w:val="22"/>
          <w:szCs w:val="22"/>
        </w:rPr>
      </w:pPr>
      <w:r w:rsidRPr="001A5450">
        <w:rPr>
          <w:sz w:val="22"/>
          <w:szCs w:val="22"/>
        </w:rPr>
        <w:t>Signed ....................................</w:t>
      </w:r>
      <w:r w:rsidR="00663EB5" w:rsidRPr="001A5450">
        <w:rPr>
          <w:sz w:val="22"/>
          <w:szCs w:val="22"/>
        </w:rPr>
        <w:t>..................</w:t>
      </w:r>
      <w:r w:rsidRPr="001A5450">
        <w:rPr>
          <w:sz w:val="22"/>
          <w:szCs w:val="22"/>
        </w:rPr>
        <w:t>...........</w:t>
      </w:r>
      <w:r w:rsidR="00DF0D06">
        <w:rPr>
          <w:sz w:val="22"/>
          <w:szCs w:val="22"/>
        </w:rPr>
        <w:t xml:space="preserve">  </w:t>
      </w:r>
      <w:r w:rsidRPr="001A5450">
        <w:rPr>
          <w:sz w:val="22"/>
          <w:szCs w:val="22"/>
        </w:rPr>
        <w:t>(chair)</w:t>
      </w:r>
      <w:r w:rsidRPr="001A5450">
        <w:rPr>
          <w:sz w:val="22"/>
          <w:szCs w:val="22"/>
        </w:rPr>
        <w:tab/>
        <w:t>Date ........................................</w:t>
      </w:r>
    </w:p>
    <w:sectPr w:rsidR="009A7F7F" w:rsidRPr="001A5450" w:rsidSect="00762182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89B15" w14:textId="77777777" w:rsidR="00881B5E" w:rsidRDefault="00881B5E">
      <w:r>
        <w:separator/>
      </w:r>
    </w:p>
  </w:endnote>
  <w:endnote w:type="continuationSeparator" w:id="0">
    <w:p w14:paraId="4BAD67B8" w14:textId="77777777" w:rsidR="00881B5E" w:rsidRDefault="0088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54935" w14:textId="77777777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1D639D7" w14:textId="77777777" w:rsidR="001C51E2" w:rsidRDefault="001C51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24E32" w14:textId="0FD37B70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6884">
      <w:rPr>
        <w:rStyle w:val="PageNumber"/>
        <w:noProof/>
      </w:rPr>
      <w:t>5</w:t>
    </w:r>
    <w:r>
      <w:rPr>
        <w:rStyle w:val="PageNumber"/>
      </w:rPr>
      <w:fldChar w:fldCharType="end"/>
    </w:r>
  </w:p>
  <w:p w14:paraId="5E2E7FD9" w14:textId="77777777" w:rsidR="001C51E2" w:rsidRDefault="001C51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21C03" w14:textId="5B686634" w:rsidR="001C51E2" w:rsidRDefault="001C51E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D6884">
      <w:rPr>
        <w:noProof/>
      </w:rPr>
      <w:t>1</w:t>
    </w:r>
    <w:r>
      <w:rPr>
        <w:noProof/>
      </w:rPr>
      <w:fldChar w:fldCharType="end"/>
    </w:r>
  </w:p>
  <w:p w14:paraId="2C396CB8" w14:textId="77777777" w:rsidR="001C51E2" w:rsidRDefault="001C51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6D34E0" w14:textId="77777777" w:rsidR="00881B5E" w:rsidRDefault="00881B5E">
      <w:r>
        <w:separator/>
      </w:r>
    </w:p>
  </w:footnote>
  <w:footnote w:type="continuationSeparator" w:id="0">
    <w:p w14:paraId="0580ED05" w14:textId="77777777" w:rsidR="00881B5E" w:rsidRDefault="00881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10E897" w14:textId="77777777" w:rsidR="001C51E2" w:rsidRPr="008F5417" w:rsidRDefault="001C51E2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  <w:t xml:space="preserve">        </w:t>
    </w:r>
    <w:r w:rsidRPr="008F5417">
      <w:rPr>
        <w:b/>
        <w:sz w:val="22"/>
        <w:szCs w:val="22"/>
      </w:rPr>
      <w:t>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A4558"/>
    <w:multiLevelType w:val="hybridMultilevel"/>
    <w:tmpl w:val="2498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18"/>
    <w:rsid w:val="0001252D"/>
    <w:rsid w:val="00014B57"/>
    <w:rsid w:val="00016D04"/>
    <w:rsid w:val="00020504"/>
    <w:rsid w:val="00021712"/>
    <w:rsid w:val="00022B15"/>
    <w:rsid w:val="00023080"/>
    <w:rsid w:val="00023B4E"/>
    <w:rsid w:val="00030843"/>
    <w:rsid w:val="0003102D"/>
    <w:rsid w:val="000416E2"/>
    <w:rsid w:val="00041C0D"/>
    <w:rsid w:val="0004200F"/>
    <w:rsid w:val="00042D41"/>
    <w:rsid w:val="00047FE0"/>
    <w:rsid w:val="000543BF"/>
    <w:rsid w:val="00056180"/>
    <w:rsid w:val="00057FAA"/>
    <w:rsid w:val="0006086D"/>
    <w:rsid w:val="0006663C"/>
    <w:rsid w:val="00076B14"/>
    <w:rsid w:val="00087D3B"/>
    <w:rsid w:val="00090B17"/>
    <w:rsid w:val="00094923"/>
    <w:rsid w:val="000949C9"/>
    <w:rsid w:val="00097394"/>
    <w:rsid w:val="000A418E"/>
    <w:rsid w:val="000A56B3"/>
    <w:rsid w:val="000B294D"/>
    <w:rsid w:val="000B2ED6"/>
    <w:rsid w:val="000B63A2"/>
    <w:rsid w:val="000C0BE3"/>
    <w:rsid w:val="000C172F"/>
    <w:rsid w:val="000C378E"/>
    <w:rsid w:val="000C3C19"/>
    <w:rsid w:val="000C43FF"/>
    <w:rsid w:val="000C5955"/>
    <w:rsid w:val="000C7F87"/>
    <w:rsid w:val="000D11B0"/>
    <w:rsid w:val="000D7A8A"/>
    <w:rsid w:val="000E672E"/>
    <w:rsid w:val="000F1A65"/>
    <w:rsid w:val="000F2A70"/>
    <w:rsid w:val="000F2E42"/>
    <w:rsid w:val="000F44EE"/>
    <w:rsid w:val="000F66FF"/>
    <w:rsid w:val="00103832"/>
    <w:rsid w:val="001043F2"/>
    <w:rsid w:val="0010673B"/>
    <w:rsid w:val="00112CA2"/>
    <w:rsid w:val="00117CCE"/>
    <w:rsid w:val="001200B2"/>
    <w:rsid w:val="0012077C"/>
    <w:rsid w:val="00122141"/>
    <w:rsid w:val="00125DDD"/>
    <w:rsid w:val="00127C87"/>
    <w:rsid w:val="00130B15"/>
    <w:rsid w:val="001339BF"/>
    <w:rsid w:val="00135501"/>
    <w:rsid w:val="00136967"/>
    <w:rsid w:val="0014006D"/>
    <w:rsid w:val="001415E4"/>
    <w:rsid w:val="00141C44"/>
    <w:rsid w:val="00145328"/>
    <w:rsid w:val="00163E7E"/>
    <w:rsid w:val="001669D2"/>
    <w:rsid w:val="00174FF3"/>
    <w:rsid w:val="00177823"/>
    <w:rsid w:val="00181801"/>
    <w:rsid w:val="0018555D"/>
    <w:rsid w:val="001930A6"/>
    <w:rsid w:val="00196695"/>
    <w:rsid w:val="0019689C"/>
    <w:rsid w:val="00197B1E"/>
    <w:rsid w:val="001A083C"/>
    <w:rsid w:val="001A10A8"/>
    <w:rsid w:val="001A1308"/>
    <w:rsid w:val="001A5318"/>
    <w:rsid w:val="001A5450"/>
    <w:rsid w:val="001A6417"/>
    <w:rsid w:val="001B51B1"/>
    <w:rsid w:val="001C0C4A"/>
    <w:rsid w:val="001C1086"/>
    <w:rsid w:val="001C14A2"/>
    <w:rsid w:val="001C2C1A"/>
    <w:rsid w:val="001C441A"/>
    <w:rsid w:val="001C51E2"/>
    <w:rsid w:val="001C58DD"/>
    <w:rsid w:val="001C6093"/>
    <w:rsid w:val="001C7A66"/>
    <w:rsid w:val="001D1618"/>
    <w:rsid w:val="001D2265"/>
    <w:rsid w:val="001D2BFC"/>
    <w:rsid w:val="001D3BCC"/>
    <w:rsid w:val="001E001D"/>
    <w:rsid w:val="001E0FDC"/>
    <w:rsid w:val="001E17EF"/>
    <w:rsid w:val="001F1429"/>
    <w:rsid w:val="0020063A"/>
    <w:rsid w:val="00201A30"/>
    <w:rsid w:val="00204C0D"/>
    <w:rsid w:val="002054AD"/>
    <w:rsid w:val="00206BF9"/>
    <w:rsid w:val="00210A38"/>
    <w:rsid w:val="002129B2"/>
    <w:rsid w:val="00212BB8"/>
    <w:rsid w:val="00213FEF"/>
    <w:rsid w:val="00221332"/>
    <w:rsid w:val="00224C18"/>
    <w:rsid w:val="002252F1"/>
    <w:rsid w:val="00225ABB"/>
    <w:rsid w:val="002306B3"/>
    <w:rsid w:val="00231E22"/>
    <w:rsid w:val="0023546E"/>
    <w:rsid w:val="00235FD8"/>
    <w:rsid w:val="002400FE"/>
    <w:rsid w:val="00241555"/>
    <w:rsid w:val="00242DA6"/>
    <w:rsid w:val="00246637"/>
    <w:rsid w:val="00246D10"/>
    <w:rsid w:val="00252AE3"/>
    <w:rsid w:val="00253583"/>
    <w:rsid w:val="00256165"/>
    <w:rsid w:val="00257F76"/>
    <w:rsid w:val="00264947"/>
    <w:rsid w:val="00270074"/>
    <w:rsid w:val="00272307"/>
    <w:rsid w:val="00275AC0"/>
    <w:rsid w:val="00276C31"/>
    <w:rsid w:val="00280ECF"/>
    <w:rsid w:val="00285D39"/>
    <w:rsid w:val="00286C74"/>
    <w:rsid w:val="002905FB"/>
    <w:rsid w:val="002909BA"/>
    <w:rsid w:val="00295B7D"/>
    <w:rsid w:val="00297F5B"/>
    <w:rsid w:val="002A769B"/>
    <w:rsid w:val="002B0556"/>
    <w:rsid w:val="002B067C"/>
    <w:rsid w:val="002B40CE"/>
    <w:rsid w:val="002B4139"/>
    <w:rsid w:val="002C39DE"/>
    <w:rsid w:val="002C3F8D"/>
    <w:rsid w:val="002D15DD"/>
    <w:rsid w:val="002D1CF2"/>
    <w:rsid w:val="002E10DE"/>
    <w:rsid w:val="002E3759"/>
    <w:rsid w:val="002E51DE"/>
    <w:rsid w:val="002E71C2"/>
    <w:rsid w:val="002F47AE"/>
    <w:rsid w:val="002F6A57"/>
    <w:rsid w:val="002F6D05"/>
    <w:rsid w:val="00300E4C"/>
    <w:rsid w:val="003045B9"/>
    <w:rsid w:val="00305AF5"/>
    <w:rsid w:val="00307E78"/>
    <w:rsid w:val="00310EB3"/>
    <w:rsid w:val="00311DA7"/>
    <w:rsid w:val="003137EA"/>
    <w:rsid w:val="00320551"/>
    <w:rsid w:val="00327B80"/>
    <w:rsid w:val="00343703"/>
    <w:rsid w:val="00347A21"/>
    <w:rsid w:val="00351137"/>
    <w:rsid w:val="003557AE"/>
    <w:rsid w:val="00356FFF"/>
    <w:rsid w:val="0036120F"/>
    <w:rsid w:val="003639BB"/>
    <w:rsid w:val="003658E1"/>
    <w:rsid w:val="00366A4E"/>
    <w:rsid w:val="003776FF"/>
    <w:rsid w:val="00381437"/>
    <w:rsid w:val="0038230C"/>
    <w:rsid w:val="0038537F"/>
    <w:rsid w:val="003A090C"/>
    <w:rsid w:val="003A203C"/>
    <w:rsid w:val="003A4AA8"/>
    <w:rsid w:val="003A67ED"/>
    <w:rsid w:val="003B1693"/>
    <w:rsid w:val="003B1843"/>
    <w:rsid w:val="003B7141"/>
    <w:rsid w:val="003B7BC7"/>
    <w:rsid w:val="003C1239"/>
    <w:rsid w:val="003C13DC"/>
    <w:rsid w:val="003C3D06"/>
    <w:rsid w:val="003C63C5"/>
    <w:rsid w:val="003C66AF"/>
    <w:rsid w:val="003E05C7"/>
    <w:rsid w:val="003E121A"/>
    <w:rsid w:val="003E1D2C"/>
    <w:rsid w:val="003E29A0"/>
    <w:rsid w:val="003E3832"/>
    <w:rsid w:val="003F4407"/>
    <w:rsid w:val="003F441C"/>
    <w:rsid w:val="003F79DB"/>
    <w:rsid w:val="00401354"/>
    <w:rsid w:val="0040784B"/>
    <w:rsid w:val="00407871"/>
    <w:rsid w:val="004105C0"/>
    <w:rsid w:val="00411B25"/>
    <w:rsid w:val="004145B4"/>
    <w:rsid w:val="0042224E"/>
    <w:rsid w:val="0042521A"/>
    <w:rsid w:val="00427418"/>
    <w:rsid w:val="00431A75"/>
    <w:rsid w:val="00434EC3"/>
    <w:rsid w:val="0044483F"/>
    <w:rsid w:val="00445B5E"/>
    <w:rsid w:val="00451C8D"/>
    <w:rsid w:val="00455E2B"/>
    <w:rsid w:val="004607D2"/>
    <w:rsid w:val="00461F7D"/>
    <w:rsid w:val="004647EC"/>
    <w:rsid w:val="00467A01"/>
    <w:rsid w:val="00473CE9"/>
    <w:rsid w:val="00476E3E"/>
    <w:rsid w:val="00483756"/>
    <w:rsid w:val="00486EAF"/>
    <w:rsid w:val="00487025"/>
    <w:rsid w:val="00490D66"/>
    <w:rsid w:val="004911B7"/>
    <w:rsid w:val="004916E8"/>
    <w:rsid w:val="0049217F"/>
    <w:rsid w:val="00493D6D"/>
    <w:rsid w:val="00494280"/>
    <w:rsid w:val="004A0CA2"/>
    <w:rsid w:val="004A312C"/>
    <w:rsid w:val="004A3C01"/>
    <w:rsid w:val="004A4917"/>
    <w:rsid w:val="004A7DE7"/>
    <w:rsid w:val="004B1DF7"/>
    <w:rsid w:val="004B3AE5"/>
    <w:rsid w:val="004B7C29"/>
    <w:rsid w:val="004C2131"/>
    <w:rsid w:val="004D0882"/>
    <w:rsid w:val="004D109A"/>
    <w:rsid w:val="004D7EC7"/>
    <w:rsid w:val="004E0701"/>
    <w:rsid w:val="004E5023"/>
    <w:rsid w:val="004E73D9"/>
    <w:rsid w:val="004F22F1"/>
    <w:rsid w:val="004F2ED0"/>
    <w:rsid w:val="004F4D42"/>
    <w:rsid w:val="0050072B"/>
    <w:rsid w:val="00502E4F"/>
    <w:rsid w:val="00511573"/>
    <w:rsid w:val="00513EEB"/>
    <w:rsid w:val="005152A1"/>
    <w:rsid w:val="005277EA"/>
    <w:rsid w:val="0053277A"/>
    <w:rsid w:val="00532789"/>
    <w:rsid w:val="0053602D"/>
    <w:rsid w:val="005374FF"/>
    <w:rsid w:val="00537BB9"/>
    <w:rsid w:val="00540022"/>
    <w:rsid w:val="00541294"/>
    <w:rsid w:val="00543A32"/>
    <w:rsid w:val="00547383"/>
    <w:rsid w:val="005568CE"/>
    <w:rsid w:val="00556B77"/>
    <w:rsid w:val="0055767B"/>
    <w:rsid w:val="0056146C"/>
    <w:rsid w:val="00562B18"/>
    <w:rsid w:val="005631D3"/>
    <w:rsid w:val="00573026"/>
    <w:rsid w:val="00573F95"/>
    <w:rsid w:val="0057555C"/>
    <w:rsid w:val="00575BAA"/>
    <w:rsid w:val="00580477"/>
    <w:rsid w:val="00581662"/>
    <w:rsid w:val="00582E48"/>
    <w:rsid w:val="0058686A"/>
    <w:rsid w:val="005870E7"/>
    <w:rsid w:val="005918B4"/>
    <w:rsid w:val="005948A7"/>
    <w:rsid w:val="005A1240"/>
    <w:rsid w:val="005A400C"/>
    <w:rsid w:val="005B30D2"/>
    <w:rsid w:val="005B4354"/>
    <w:rsid w:val="005B5DEA"/>
    <w:rsid w:val="005B65AC"/>
    <w:rsid w:val="005C1403"/>
    <w:rsid w:val="005C36A8"/>
    <w:rsid w:val="005D36AB"/>
    <w:rsid w:val="005D79B1"/>
    <w:rsid w:val="005E094E"/>
    <w:rsid w:val="005E1E77"/>
    <w:rsid w:val="005E281B"/>
    <w:rsid w:val="005E5007"/>
    <w:rsid w:val="005F25D7"/>
    <w:rsid w:val="005F7D5F"/>
    <w:rsid w:val="006002E9"/>
    <w:rsid w:val="00602317"/>
    <w:rsid w:val="0060452A"/>
    <w:rsid w:val="006050F2"/>
    <w:rsid w:val="006062CB"/>
    <w:rsid w:val="00613D67"/>
    <w:rsid w:val="00615B4F"/>
    <w:rsid w:val="00616415"/>
    <w:rsid w:val="00625C53"/>
    <w:rsid w:val="006301BA"/>
    <w:rsid w:val="00630BD3"/>
    <w:rsid w:val="00631E5C"/>
    <w:rsid w:val="00632067"/>
    <w:rsid w:val="00637CFD"/>
    <w:rsid w:val="00642C20"/>
    <w:rsid w:val="00645214"/>
    <w:rsid w:val="00645B2A"/>
    <w:rsid w:val="0065129A"/>
    <w:rsid w:val="00657A95"/>
    <w:rsid w:val="00663EB5"/>
    <w:rsid w:val="00667AF7"/>
    <w:rsid w:val="00673BC4"/>
    <w:rsid w:val="00674ACD"/>
    <w:rsid w:val="006841DF"/>
    <w:rsid w:val="00684ABB"/>
    <w:rsid w:val="00686A91"/>
    <w:rsid w:val="006875CB"/>
    <w:rsid w:val="006938A6"/>
    <w:rsid w:val="006A139D"/>
    <w:rsid w:val="006A13A1"/>
    <w:rsid w:val="006A160A"/>
    <w:rsid w:val="006B278B"/>
    <w:rsid w:val="006B2D70"/>
    <w:rsid w:val="006B5376"/>
    <w:rsid w:val="006C14D2"/>
    <w:rsid w:val="006C1C02"/>
    <w:rsid w:val="006C2A61"/>
    <w:rsid w:val="006C7907"/>
    <w:rsid w:val="006E1D8F"/>
    <w:rsid w:val="006F0FE8"/>
    <w:rsid w:val="006F2DAA"/>
    <w:rsid w:val="006F422E"/>
    <w:rsid w:val="006F4731"/>
    <w:rsid w:val="006F6D51"/>
    <w:rsid w:val="006F75A3"/>
    <w:rsid w:val="007054F0"/>
    <w:rsid w:val="00705AAD"/>
    <w:rsid w:val="0071215F"/>
    <w:rsid w:val="00712BE2"/>
    <w:rsid w:val="00713951"/>
    <w:rsid w:val="00717D14"/>
    <w:rsid w:val="00720562"/>
    <w:rsid w:val="007205D5"/>
    <w:rsid w:val="007209D6"/>
    <w:rsid w:val="007307BE"/>
    <w:rsid w:val="0073157D"/>
    <w:rsid w:val="007324FD"/>
    <w:rsid w:val="00732D6F"/>
    <w:rsid w:val="00734879"/>
    <w:rsid w:val="00734EFD"/>
    <w:rsid w:val="00737FF7"/>
    <w:rsid w:val="00740D2E"/>
    <w:rsid w:val="00740E25"/>
    <w:rsid w:val="0074297D"/>
    <w:rsid w:val="007458D8"/>
    <w:rsid w:val="0075082E"/>
    <w:rsid w:val="00762182"/>
    <w:rsid w:val="00764E5D"/>
    <w:rsid w:val="00770617"/>
    <w:rsid w:val="00770749"/>
    <w:rsid w:val="0077098D"/>
    <w:rsid w:val="00771ED0"/>
    <w:rsid w:val="00782218"/>
    <w:rsid w:val="00782D86"/>
    <w:rsid w:val="007839AC"/>
    <w:rsid w:val="00786B81"/>
    <w:rsid w:val="00786FFE"/>
    <w:rsid w:val="00787E3D"/>
    <w:rsid w:val="00794018"/>
    <w:rsid w:val="00794AEF"/>
    <w:rsid w:val="00794E9B"/>
    <w:rsid w:val="007968BA"/>
    <w:rsid w:val="007A11C9"/>
    <w:rsid w:val="007B16A9"/>
    <w:rsid w:val="007B2798"/>
    <w:rsid w:val="007C248F"/>
    <w:rsid w:val="007C32F3"/>
    <w:rsid w:val="007C5583"/>
    <w:rsid w:val="007D0806"/>
    <w:rsid w:val="007F0FD1"/>
    <w:rsid w:val="007F271D"/>
    <w:rsid w:val="007F2DE3"/>
    <w:rsid w:val="007F5326"/>
    <w:rsid w:val="007F607D"/>
    <w:rsid w:val="007F66ED"/>
    <w:rsid w:val="00801872"/>
    <w:rsid w:val="00805124"/>
    <w:rsid w:val="00805A87"/>
    <w:rsid w:val="00805BC9"/>
    <w:rsid w:val="00807C69"/>
    <w:rsid w:val="008110D0"/>
    <w:rsid w:val="0081277D"/>
    <w:rsid w:val="00815EE8"/>
    <w:rsid w:val="008169B2"/>
    <w:rsid w:val="00816E76"/>
    <w:rsid w:val="00822240"/>
    <w:rsid w:val="008245F3"/>
    <w:rsid w:val="008266A9"/>
    <w:rsid w:val="008276B7"/>
    <w:rsid w:val="008319ED"/>
    <w:rsid w:val="00833464"/>
    <w:rsid w:val="00834B40"/>
    <w:rsid w:val="008376B9"/>
    <w:rsid w:val="008429AD"/>
    <w:rsid w:val="0084589B"/>
    <w:rsid w:val="00847666"/>
    <w:rsid w:val="0085167D"/>
    <w:rsid w:val="00852751"/>
    <w:rsid w:val="00855CBF"/>
    <w:rsid w:val="00855DF4"/>
    <w:rsid w:val="0086181A"/>
    <w:rsid w:val="00862D86"/>
    <w:rsid w:val="00864A1D"/>
    <w:rsid w:val="00867C6A"/>
    <w:rsid w:val="0087592F"/>
    <w:rsid w:val="008763D7"/>
    <w:rsid w:val="0087772E"/>
    <w:rsid w:val="008809AD"/>
    <w:rsid w:val="00881B5E"/>
    <w:rsid w:val="008910C6"/>
    <w:rsid w:val="00894CA2"/>
    <w:rsid w:val="008A4C1B"/>
    <w:rsid w:val="008A55E0"/>
    <w:rsid w:val="008B4982"/>
    <w:rsid w:val="008B5897"/>
    <w:rsid w:val="008B7F2A"/>
    <w:rsid w:val="008C1EC5"/>
    <w:rsid w:val="008C2789"/>
    <w:rsid w:val="008C2E30"/>
    <w:rsid w:val="008C3148"/>
    <w:rsid w:val="008C4769"/>
    <w:rsid w:val="008C53F3"/>
    <w:rsid w:val="008D02B7"/>
    <w:rsid w:val="008D18B3"/>
    <w:rsid w:val="008D18F2"/>
    <w:rsid w:val="008D253A"/>
    <w:rsid w:val="008D5BED"/>
    <w:rsid w:val="008D60FB"/>
    <w:rsid w:val="008D677D"/>
    <w:rsid w:val="008E2240"/>
    <w:rsid w:val="008E4D44"/>
    <w:rsid w:val="008E59D0"/>
    <w:rsid w:val="008E7189"/>
    <w:rsid w:val="008F1B0B"/>
    <w:rsid w:val="008F3347"/>
    <w:rsid w:val="008F3A82"/>
    <w:rsid w:val="008F5417"/>
    <w:rsid w:val="008F6C62"/>
    <w:rsid w:val="009019B7"/>
    <w:rsid w:val="00904E9B"/>
    <w:rsid w:val="00912284"/>
    <w:rsid w:val="00922C4E"/>
    <w:rsid w:val="00937F6B"/>
    <w:rsid w:val="0094110A"/>
    <w:rsid w:val="009423F1"/>
    <w:rsid w:val="009436AA"/>
    <w:rsid w:val="00952031"/>
    <w:rsid w:val="00954A3C"/>
    <w:rsid w:val="00954CD8"/>
    <w:rsid w:val="009555D9"/>
    <w:rsid w:val="0095591C"/>
    <w:rsid w:val="00956031"/>
    <w:rsid w:val="00960F18"/>
    <w:rsid w:val="00961A15"/>
    <w:rsid w:val="0097269F"/>
    <w:rsid w:val="009742AF"/>
    <w:rsid w:val="0097463F"/>
    <w:rsid w:val="00981FAE"/>
    <w:rsid w:val="0098394E"/>
    <w:rsid w:val="009839DD"/>
    <w:rsid w:val="00984C9B"/>
    <w:rsid w:val="00984F34"/>
    <w:rsid w:val="009850E3"/>
    <w:rsid w:val="009862FA"/>
    <w:rsid w:val="0098647D"/>
    <w:rsid w:val="00986600"/>
    <w:rsid w:val="009867CE"/>
    <w:rsid w:val="0099122A"/>
    <w:rsid w:val="009931AF"/>
    <w:rsid w:val="0099508E"/>
    <w:rsid w:val="009961D6"/>
    <w:rsid w:val="009A7F7F"/>
    <w:rsid w:val="009B1058"/>
    <w:rsid w:val="009C186B"/>
    <w:rsid w:val="009C23A7"/>
    <w:rsid w:val="009C37F5"/>
    <w:rsid w:val="009C5576"/>
    <w:rsid w:val="009C5588"/>
    <w:rsid w:val="009C62CC"/>
    <w:rsid w:val="009D3E3B"/>
    <w:rsid w:val="009D501A"/>
    <w:rsid w:val="009D55E4"/>
    <w:rsid w:val="009E3809"/>
    <w:rsid w:val="009E64A9"/>
    <w:rsid w:val="009E6909"/>
    <w:rsid w:val="009F0C6B"/>
    <w:rsid w:val="009F436D"/>
    <w:rsid w:val="009F4757"/>
    <w:rsid w:val="009F7CCA"/>
    <w:rsid w:val="00A05C82"/>
    <w:rsid w:val="00A05DB7"/>
    <w:rsid w:val="00A10050"/>
    <w:rsid w:val="00A121E9"/>
    <w:rsid w:val="00A12569"/>
    <w:rsid w:val="00A1306C"/>
    <w:rsid w:val="00A13D1C"/>
    <w:rsid w:val="00A14598"/>
    <w:rsid w:val="00A15E20"/>
    <w:rsid w:val="00A22B2C"/>
    <w:rsid w:val="00A2362B"/>
    <w:rsid w:val="00A3198B"/>
    <w:rsid w:val="00A32C87"/>
    <w:rsid w:val="00A33969"/>
    <w:rsid w:val="00A33BAC"/>
    <w:rsid w:val="00A343A5"/>
    <w:rsid w:val="00A3760A"/>
    <w:rsid w:val="00A40F33"/>
    <w:rsid w:val="00A42193"/>
    <w:rsid w:val="00A4625A"/>
    <w:rsid w:val="00A466D8"/>
    <w:rsid w:val="00A46877"/>
    <w:rsid w:val="00A4796E"/>
    <w:rsid w:val="00A47C53"/>
    <w:rsid w:val="00A50CF9"/>
    <w:rsid w:val="00A56C75"/>
    <w:rsid w:val="00A56EAF"/>
    <w:rsid w:val="00A61F6D"/>
    <w:rsid w:val="00A62F04"/>
    <w:rsid w:val="00A63BA8"/>
    <w:rsid w:val="00A65E98"/>
    <w:rsid w:val="00A7652A"/>
    <w:rsid w:val="00A81BBB"/>
    <w:rsid w:val="00A8520B"/>
    <w:rsid w:val="00A86113"/>
    <w:rsid w:val="00A92FE6"/>
    <w:rsid w:val="00A964D1"/>
    <w:rsid w:val="00AA202B"/>
    <w:rsid w:val="00AA3ECE"/>
    <w:rsid w:val="00AA4C12"/>
    <w:rsid w:val="00AA5177"/>
    <w:rsid w:val="00AA5DAE"/>
    <w:rsid w:val="00AA6378"/>
    <w:rsid w:val="00AB0BC4"/>
    <w:rsid w:val="00AB4517"/>
    <w:rsid w:val="00AB4FDB"/>
    <w:rsid w:val="00AB6E54"/>
    <w:rsid w:val="00AC4FEB"/>
    <w:rsid w:val="00AD297F"/>
    <w:rsid w:val="00AD2ADA"/>
    <w:rsid w:val="00AD3AEB"/>
    <w:rsid w:val="00AD47F3"/>
    <w:rsid w:val="00AD7422"/>
    <w:rsid w:val="00AE3DB5"/>
    <w:rsid w:val="00AE5B0C"/>
    <w:rsid w:val="00AE76FC"/>
    <w:rsid w:val="00AF3A45"/>
    <w:rsid w:val="00AF4219"/>
    <w:rsid w:val="00AF4FCD"/>
    <w:rsid w:val="00AF5C05"/>
    <w:rsid w:val="00AF7048"/>
    <w:rsid w:val="00AF7556"/>
    <w:rsid w:val="00AF7C56"/>
    <w:rsid w:val="00B010AD"/>
    <w:rsid w:val="00B014DA"/>
    <w:rsid w:val="00B07CC8"/>
    <w:rsid w:val="00B07F54"/>
    <w:rsid w:val="00B104AA"/>
    <w:rsid w:val="00B11D9C"/>
    <w:rsid w:val="00B13546"/>
    <w:rsid w:val="00B21919"/>
    <w:rsid w:val="00B21AD0"/>
    <w:rsid w:val="00B2207F"/>
    <w:rsid w:val="00B301B5"/>
    <w:rsid w:val="00B31B8C"/>
    <w:rsid w:val="00B333FE"/>
    <w:rsid w:val="00B34BD9"/>
    <w:rsid w:val="00B363F9"/>
    <w:rsid w:val="00B36BB0"/>
    <w:rsid w:val="00B3767F"/>
    <w:rsid w:val="00B402DE"/>
    <w:rsid w:val="00B429D4"/>
    <w:rsid w:val="00B42AE1"/>
    <w:rsid w:val="00B45667"/>
    <w:rsid w:val="00B45ACA"/>
    <w:rsid w:val="00B474A9"/>
    <w:rsid w:val="00B51D8C"/>
    <w:rsid w:val="00B5364A"/>
    <w:rsid w:val="00B53DB7"/>
    <w:rsid w:val="00B5501D"/>
    <w:rsid w:val="00B6012A"/>
    <w:rsid w:val="00B628D1"/>
    <w:rsid w:val="00B73954"/>
    <w:rsid w:val="00B7758D"/>
    <w:rsid w:val="00B77C90"/>
    <w:rsid w:val="00B80B14"/>
    <w:rsid w:val="00B81D2A"/>
    <w:rsid w:val="00B845B7"/>
    <w:rsid w:val="00B847F5"/>
    <w:rsid w:val="00B848C7"/>
    <w:rsid w:val="00B86620"/>
    <w:rsid w:val="00B91E57"/>
    <w:rsid w:val="00BA6EA0"/>
    <w:rsid w:val="00BA7FB9"/>
    <w:rsid w:val="00BB39D3"/>
    <w:rsid w:val="00BB43C7"/>
    <w:rsid w:val="00BB4E3F"/>
    <w:rsid w:val="00BB52D3"/>
    <w:rsid w:val="00BB619B"/>
    <w:rsid w:val="00BC3385"/>
    <w:rsid w:val="00BD2A70"/>
    <w:rsid w:val="00BD6884"/>
    <w:rsid w:val="00BD76FB"/>
    <w:rsid w:val="00BE0529"/>
    <w:rsid w:val="00BE2B0E"/>
    <w:rsid w:val="00BE3EAF"/>
    <w:rsid w:val="00BE5821"/>
    <w:rsid w:val="00BE7575"/>
    <w:rsid w:val="00BF121B"/>
    <w:rsid w:val="00BF3E62"/>
    <w:rsid w:val="00BF5CDB"/>
    <w:rsid w:val="00BF60C9"/>
    <w:rsid w:val="00BF650F"/>
    <w:rsid w:val="00BF6C0F"/>
    <w:rsid w:val="00BF7131"/>
    <w:rsid w:val="00BF739D"/>
    <w:rsid w:val="00C02EEF"/>
    <w:rsid w:val="00C0761B"/>
    <w:rsid w:val="00C07981"/>
    <w:rsid w:val="00C07D60"/>
    <w:rsid w:val="00C1109C"/>
    <w:rsid w:val="00C16DA3"/>
    <w:rsid w:val="00C203C4"/>
    <w:rsid w:val="00C21E68"/>
    <w:rsid w:val="00C2371C"/>
    <w:rsid w:val="00C247FE"/>
    <w:rsid w:val="00C25C3F"/>
    <w:rsid w:val="00C276E8"/>
    <w:rsid w:val="00C3271A"/>
    <w:rsid w:val="00C420A7"/>
    <w:rsid w:val="00C46AED"/>
    <w:rsid w:val="00C47218"/>
    <w:rsid w:val="00C55CDA"/>
    <w:rsid w:val="00C56276"/>
    <w:rsid w:val="00C572B9"/>
    <w:rsid w:val="00C57E3A"/>
    <w:rsid w:val="00C60898"/>
    <w:rsid w:val="00C62ED7"/>
    <w:rsid w:val="00C677A1"/>
    <w:rsid w:val="00C73173"/>
    <w:rsid w:val="00C76D58"/>
    <w:rsid w:val="00C805F3"/>
    <w:rsid w:val="00C824C6"/>
    <w:rsid w:val="00C83E1C"/>
    <w:rsid w:val="00C846D5"/>
    <w:rsid w:val="00C84C32"/>
    <w:rsid w:val="00C86274"/>
    <w:rsid w:val="00C9004B"/>
    <w:rsid w:val="00C90C77"/>
    <w:rsid w:val="00C94891"/>
    <w:rsid w:val="00C96000"/>
    <w:rsid w:val="00C9760E"/>
    <w:rsid w:val="00CB12CB"/>
    <w:rsid w:val="00CB3638"/>
    <w:rsid w:val="00CB4193"/>
    <w:rsid w:val="00CB479F"/>
    <w:rsid w:val="00CB580C"/>
    <w:rsid w:val="00CC1130"/>
    <w:rsid w:val="00CC37B4"/>
    <w:rsid w:val="00CC7175"/>
    <w:rsid w:val="00CD32CC"/>
    <w:rsid w:val="00CE095B"/>
    <w:rsid w:val="00CE3DEA"/>
    <w:rsid w:val="00CE4584"/>
    <w:rsid w:val="00CE5321"/>
    <w:rsid w:val="00D03F0A"/>
    <w:rsid w:val="00D144CB"/>
    <w:rsid w:val="00D15C91"/>
    <w:rsid w:val="00D170B8"/>
    <w:rsid w:val="00D22E65"/>
    <w:rsid w:val="00D232D6"/>
    <w:rsid w:val="00D33CA6"/>
    <w:rsid w:val="00D33EF7"/>
    <w:rsid w:val="00D36B79"/>
    <w:rsid w:val="00D42C45"/>
    <w:rsid w:val="00D4307A"/>
    <w:rsid w:val="00D43B55"/>
    <w:rsid w:val="00D466A4"/>
    <w:rsid w:val="00D479BD"/>
    <w:rsid w:val="00D51875"/>
    <w:rsid w:val="00D55E02"/>
    <w:rsid w:val="00D631CA"/>
    <w:rsid w:val="00D6366D"/>
    <w:rsid w:val="00D64833"/>
    <w:rsid w:val="00D73238"/>
    <w:rsid w:val="00D74BD3"/>
    <w:rsid w:val="00D76B5E"/>
    <w:rsid w:val="00D80A01"/>
    <w:rsid w:val="00D81A46"/>
    <w:rsid w:val="00D8349E"/>
    <w:rsid w:val="00D864D5"/>
    <w:rsid w:val="00D86AF6"/>
    <w:rsid w:val="00DA254C"/>
    <w:rsid w:val="00DB1B08"/>
    <w:rsid w:val="00DB250D"/>
    <w:rsid w:val="00DB29E1"/>
    <w:rsid w:val="00DB2D25"/>
    <w:rsid w:val="00DB3DE2"/>
    <w:rsid w:val="00DB6434"/>
    <w:rsid w:val="00DC7DDA"/>
    <w:rsid w:val="00DD302F"/>
    <w:rsid w:val="00DE1480"/>
    <w:rsid w:val="00DE2684"/>
    <w:rsid w:val="00DE7BEA"/>
    <w:rsid w:val="00DF0D06"/>
    <w:rsid w:val="00DF1BD7"/>
    <w:rsid w:val="00DF1DEC"/>
    <w:rsid w:val="00DF2C19"/>
    <w:rsid w:val="00E00EBB"/>
    <w:rsid w:val="00E02CF2"/>
    <w:rsid w:val="00E1057B"/>
    <w:rsid w:val="00E12927"/>
    <w:rsid w:val="00E143DC"/>
    <w:rsid w:val="00E1615C"/>
    <w:rsid w:val="00E214E0"/>
    <w:rsid w:val="00E256B0"/>
    <w:rsid w:val="00E30721"/>
    <w:rsid w:val="00E36584"/>
    <w:rsid w:val="00E43C63"/>
    <w:rsid w:val="00E46679"/>
    <w:rsid w:val="00E51214"/>
    <w:rsid w:val="00E51B89"/>
    <w:rsid w:val="00E51D36"/>
    <w:rsid w:val="00E5351A"/>
    <w:rsid w:val="00E5761C"/>
    <w:rsid w:val="00E57A29"/>
    <w:rsid w:val="00E605B1"/>
    <w:rsid w:val="00E60709"/>
    <w:rsid w:val="00E61DB7"/>
    <w:rsid w:val="00E6233A"/>
    <w:rsid w:val="00E62455"/>
    <w:rsid w:val="00E627E0"/>
    <w:rsid w:val="00E64162"/>
    <w:rsid w:val="00E643EC"/>
    <w:rsid w:val="00E64CDF"/>
    <w:rsid w:val="00E66798"/>
    <w:rsid w:val="00E711D7"/>
    <w:rsid w:val="00E74EDF"/>
    <w:rsid w:val="00E91107"/>
    <w:rsid w:val="00E9440F"/>
    <w:rsid w:val="00E95FF7"/>
    <w:rsid w:val="00EB3A2E"/>
    <w:rsid w:val="00EB5219"/>
    <w:rsid w:val="00EB7014"/>
    <w:rsid w:val="00EC297D"/>
    <w:rsid w:val="00EC5FF1"/>
    <w:rsid w:val="00EC6781"/>
    <w:rsid w:val="00EC76AE"/>
    <w:rsid w:val="00ED1117"/>
    <w:rsid w:val="00ED69F0"/>
    <w:rsid w:val="00ED6E83"/>
    <w:rsid w:val="00EE5F6C"/>
    <w:rsid w:val="00EE7E65"/>
    <w:rsid w:val="00EF09A6"/>
    <w:rsid w:val="00EF1936"/>
    <w:rsid w:val="00EF5D09"/>
    <w:rsid w:val="00EF64A1"/>
    <w:rsid w:val="00EF6847"/>
    <w:rsid w:val="00EF76EA"/>
    <w:rsid w:val="00F0346A"/>
    <w:rsid w:val="00F03B7E"/>
    <w:rsid w:val="00F04252"/>
    <w:rsid w:val="00F06AFE"/>
    <w:rsid w:val="00F12704"/>
    <w:rsid w:val="00F1371C"/>
    <w:rsid w:val="00F16CBA"/>
    <w:rsid w:val="00F21400"/>
    <w:rsid w:val="00F21BBF"/>
    <w:rsid w:val="00F36578"/>
    <w:rsid w:val="00F37DB1"/>
    <w:rsid w:val="00F40170"/>
    <w:rsid w:val="00F4074C"/>
    <w:rsid w:val="00F44161"/>
    <w:rsid w:val="00F543F0"/>
    <w:rsid w:val="00F566E9"/>
    <w:rsid w:val="00F57BEB"/>
    <w:rsid w:val="00F60383"/>
    <w:rsid w:val="00F610C7"/>
    <w:rsid w:val="00F63F98"/>
    <w:rsid w:val="00F72D2B"/>
    <w:rsid w:val="00F7610F"/>
    <w:rsid w:val="00F81864"/>
    <w:rsid w:val="00F8372D"/>
    <w:rsid w:val="00F8454C"/>
    <w:rsid w:val="00F87520"/>
    <w:rsid w:val="00F908A2"/>
    <w:rsid w:val="00F94792"/>
    <w:rsid w:val="00F94DC4"/>
    <w:rsid w:val="00F9699F"/>
    <w:rsid w:val="00F96F81"/>
    <w:rsid w:val="00F97452"/>
    <w:rsid w:val="00FA31DA"/>
    <w:rsid w:val="00FA3B70"/>
    <w:rsid w:val="00FA6499"/>
    <w:rsid w:val="00FB4CD7"/>
    <w:rsid w:val="00FB6C5B"/>
    <w:rsid w:val="00FB795C"/>
    <w:rsid w:val="00FB7D9D"/>
    <w:rsid w:val="00FC149F"/>
    <w:rsid w:val="00FD50C6"/>
    <w:rsid w:val="00FE1283"/>
    <w:rsid w:val="00FE23CD"/>
    <w:rsid w:val="00FE27B4"/>
    <w:rsid w:val="00FE4586"/>
    <w:rsid w:val="00FE6223"/>
    <w:rsid w:val="00FF01D8"/>
    <w:rsid w:val="00FF051E"/>
    <w:rsid w:val="00FF280D"/>
    <w:rsid w:val="00FF409A"/>
    <w:rsid w:val="00FF463C"/>
    <w:rsid w:val="00FF614F"/>
    <w:rsid w:val="00FF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EA9DC"/>
  <w15:chartTrackingRefBased/>
  <w15:docId w15:val="{B179AB54-4BD6-46B4-A89A-55D87D9A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CharCharCharCharCharCharCharCharChar1CharCharCharCharChar">
    <w:name w:val="Char Char Char Char Char Char Char Char Char Char Char Char1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link w:val="FooterChar"/>
    <w:uiPriority w:val="99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981FA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5113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">
    <w:name w:val="Char Char Char Char Char Char"/>
    <w:basedOn w:val="Normal"/>
    <w:rsid w:val="00C21E68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">
    <w:name w:val="Char Char Char Char Char Char Char"/>
    <w:basedOn w:val="Normal"/>
    <w:rsid w:val="0099508E"/>
    <w:pPr>
      <w:keepLines/>
      <w:spacing w:after="300" w:line="240" w:lineRule="atLeast"/>
    </w:pPr>
    <w:rPr>
      <w:lang w:val="en-US" w:eastAsia="en-US"/>
    </w:rPr>
  </w:style>
  <w:style w:type="character" w:customStyle="1" w:styleId="FooterChar">
    <w:name w:val="Footer Char"/>
    <w:link w:val="Footer"/>
    <w:uiPriority w:val="99"/>
    <w:rsid w:val="00A92FE6"/>
    <w:rPr>
      <w:rFonts w:ascii="Arial" w:hAnsi="Arial"/>
      <w:sz w:val="24"/>
      <w:szCs w:val="24"/>
    </w:rPr>
  </w:style>
  <w:style w:type="paragraph" w:customStyle="1" w:styleId="CharCharCharCharCharCharCharCharCharCharChar">
    <w:name w:val="Char Char Char Char Char Char Char Char Char Char Char"/>
    <w:basedOn w:val="Normal"/>
    <w:rsid w:val="0098394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al"/>
    <w:rsid w:val="00490D66"/>
    <w:pPr>
      <w:keepLines/>
      <w:spacing w:after="300" w:line="240" w:lineRule="atLeast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37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08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B86620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rsid w:val="00645214"/>
    <w:rPr>
      <w:color w:val="0563C1"/>
      <w:u w:val="single"/>
    </w:rPr>
  </w:style>
  <w:style w:type="paragraph" w:customStyle="1" w:styleId="CharCharCharCharCharCharCharCharCharCharCharChar1CharCharCharCharCharCharChar0">
    <w:name w:val="Char Char Char Char Char Char Char Char Char Char Char Char1 Char Char Char Char Char Char Char"/>
    <w:basedOn w:val="Normal"/>
    <w:rsid w:val="00B474A9"/>
    <w:pPr>
      <w:keepLines/>
      <w:spacing w:after="300" w:line="240" w:lineRule="atLeas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EE41B-5669-49AF-8E4B-3E0C113EB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Minutes[1]</Template>
  <TotalTime>0</TotalTime>
  <Pages>5</Pages>
  <Words>1349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8873</CharactersWithSpaces>
  <SharedDoc>false</SharedDoc>
  <HLinks>
    <vt:vector size="6" baseType="variant"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mailto:jo.bray@nottscc.gov.uk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keywords/>
  <cp:lastModifiedBy>Francesca Parr</cp:lastModifiedBy>
  <cp:revision>2</cp:revision>
  <cp:lastPrinted>2018-04-17T12:40:00Z</cp:lastPrinted>
  <dcterms:created xsi:type="dcterms:W3CDTF">2021-04-27T12:33:00Z</dcterms:created>
  <dcterms:modified xsi:type="dcterms:W3CDTF">2021-04-27T12:33:00Z</dcterms:modified>
</cp:coreProperties>
</file>