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ayout w:type="fixed"/>
        <w:tblLook w:val="01E0" w:firstRow="1" w:lastRow="1" w:firstColumn="1" w:lastColumn="1" w:noHBand="0" w:noVBand="0"/>
      </w:tblPr>
      <w:tblGrid>
        <w:gridCol w:w="2329"/>
        <w:gridCol w:w="3057"/>
        <w:gridCol w:w="5386"/>
      </w:tblGrid>
      <w:tr w:rsidR="00C47218" w:rsidRPr="001A5450">
        <w:trPr>
          <w:trHeight w:val="1072"/>
        </w:trPr>
        <w:tc>
          <w:tcPr>
            <w:tcW w:w="2500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47218" w:rsidRPr="001A5450" w:rsidRDefault="00C47218" w:rsidP="00663EB5">
            <w:pPr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1A5450">
              <w:rPr>
                <w:b/>
                <w:sz w:val="36"/>
                <w:szCs w:val="36"/>
              </w:rPr>
              <w:t>MINUTES OF MEETING</w:t>
            </w:r>
          </w:p>
        </w:tc>
        <w:tc>
          <w:tcPr>
            <w:tcW w:w="2500" w:type="pct"/>
            <w:tcBorders>
              <w:bottom w:val="single" w:sz="4" w:space="0" w:color="auto"/>
            </w:tcBorders>
            <w:shd w:val="clear" w:color="auto" w:fill="auto"/>
          </w:tcPr>
          <w:p w:rsidR="00C47218" w:rsidRPr="001A5450" w:rsidRDefault="00B45ACA" w:rsidP="00CB3638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2952750" cy="495300"/>
                  <wp:effectExtent l="0" t="0" r="0" b="0"/>
                  <wp:docPr id="1" name="Picture 1" descr="NCC-l-head-bl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CC-l-head-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1919" w:rsidRPr="001A5450" w:rsidTr="009D501A">
        <w:trPr>
          <w:trHeight w:val="23"/>
        </w:trPr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:rsidR="00B21919" w:rsidRPr="001A5450" w:rsidRDefault="00B21919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School: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B21919" w:rsidRPr="001A5450" w:rsidRDefault="0064238C" w:rsidP="00663EB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Carlton Standhill Infant </w:t>
            </w:r>
          </w:p>
        </w:tc>
      </w:tr>
      <w:tr w:rsidR="00C47218" w:rsidRPr="001A5450" w:rsidTr="009D501A"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:rsidR="00C47218" w:rsidRPr="001A5450" w:rsidRDefault="00C47218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Meeting title: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C47218" w:rsidRPr="001A5450" w:rsidRDefault="00C07D60" w:rsidP="002129B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Autumn</w:t>
            </w:r>
            <w:r w:rsidR="006B278B">
              <w:rPr>
                <w:b/>
                <w:sz w:val="22"/>
                <w:szCs w:val="22"/>
              </w:rPr>
              <w:t xml:space="preserve"> </w:t>
            </w:r>
            <w:r w:rsidR="005948A7" w:rsidRPr="001A5450">
              <w:rPr>
                <w:b/>
                <w:sz w:val="22"/>
                <w:szCs w:val="22"/>
              </w:rPr>
              <w:t xml:space="preserve">term meeting of the governing body </w:t>
            </w:r>
          </w:p>
        </w:tc>
      </w:tr>
      <w:tr w:rsidR="00C47218" w:rsidRPr="001A5450" w:rsidTr="009D501A">
        <w:trPr>
          <w:trHeight w:val="131"/>
        </w:trPr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:rsidR="00C47218" w:rsidRPr="001A5450" w:rsidRDefault="00C47218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Date</w:t>
            </w:r>
            <w:r w:rsidR="00FB7D9D" w:rsidRPr="001A5450">
              <w:rPr>
                <w:b/>
                <w:sz w:val="22"/>
                <w:szCs w:val="22"/>
              </w:rPr>
              <w:t xml:space="preserve"> and time</w:t>
            </w:r>
            <w:r w:rsidRPr="001A5450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C47218" w:rsidRPr="001A5450" w:rsidRDefault="0064238C" w:rsidP="001C14A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Thursday 7 November </w:t>
            </w:r>
            <w:r w:rsidR="005948A7" w:rsidRPr="001A5450">
              <w:rPr>
                <w:b/>
                <w:sz w:val="22"/>
                <w:szCs w:val="22"/>
              </w:rPr>
              <w:t>201</w:t>
            </w:r>
            <w:r w:rsidR="001C14A2">
              <w:rPr>
                <w:b/>
                <w:sz w:val="22"/>
                <w:szCs w:val="22"/>
              </w:rPr>
              <w:t>9</w:t>
            </w:r>
            <w:r w:rsidR="001D2265" w:rsidRPr="001A5450">
              <w:rPr>
                <w:b/>
                <w:sz w:val="22"/>
                <w:szCs w:val="22"/>
              </w:rPr>
              <w:t xml:space="preserve"> </w:t>
            </w:r>
            <w:r w:rsidR="00F737E0">
              <w:rPr>
                <w:b/>
                <w:sz w:val="22"/>
                <w:szCs w:val="22"/>
              </w:rPr>
              <w:t xml:space="preserve">at </w:t>
            </w:r>
            <w:r>
              <w:rPr>
                <w:b/>
                <w:sz w:val="22"/>
                <w:szCs w:val="22"/>
              </w:rPr>
              <w:t>6.00</w:t>
            </w:r>
            <w:r w:rsidR="00E02CF2">
              <w:rPr>
                <w:b/>
                <w:sz w:val="22"/>
                <w:szCs w:val="22"/>
              </w:rPr>
              <w:t>pm</w:t>
            </w:r>
          </w:p>
        </w:tc>
      </w:tr>
      <w:tr w:rsidR="00C47218" w:rsidRPr="001A5450" w:rsidTr="009D501A"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:rsidR="00C47218" w:rsidRPr="001A5450" w:rsidRDefault="00C47218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C47218" w:rsidRPr="001A5450" w:rsidRDefault="00537BB9" w:rsidP="005E1E77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A</w:t>
            </w:r>
            <w:r w:rsidR="005948A7" w:rsidRPr="001A5450">
              <w:rPr>
                <w:b/>
                <w:sz w:val="22"/>
                <w:szCs w:val="22"/>
              </w:rPr>
              <w:t xml:space="preserve">t the </w:t>
            </w:r>
            <w:r w:rsidR="005E1E77">
              <w:rPr>
                <w:b/>
                <w:sz w:val="22"/>
                <w:szCs w:val="22"/>
              </w:rPr>
              <w:t>school</w:t>
            </w:r>
          </w:p>
        </w:tc>
      </w:tr>
    </w:tbl>
    <w:p w:rsidR="00C47218" w:rsidRPr="001A5450" w:rsidRDefault="00C47218" w:rsidP="00663EB5"/>
    <w:tbl>
      <w:tblPr>
        <w:tblW w:w="18885" w:type="dxa"/>
        <w:tblBorders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709"/>
        <w:gridCol w:w="7900"/>
        <w:gridCol w:w="7900"/>
      </w:tblGrid>
      <w:tr w:rsidR="0064238C" w:rsidRPr="001A5450" w:rsidTr="0064238C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64238C" w:rsidRPr="001A5450" w:rsidRDefault="0064238C" w:rsidP="0064238C">
            <w:pPr>
              <w:pStyle w:val="Heading4"/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Membership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left w:val="nil"/>
              <w:bottom w:val="nil"/>
              <w:right w:val="nil"/>
            </w:tcBorders>
          </w:tcPr>
          <w:p w:rsidR="0064238C" w:rsidRPr="001A5450" w:rsidRDefault="00716228" w:rsidP="006423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Vacancy (Co-opted) </w:t>
            </w:r>
          </w:p>
        </w:tc>
        <w:tc>
          <w:tcPr>
            <w:tcW w:w="7900" w:type="dxa"/>
            <w:tcBorders>
              <w:left w:val="nil"/>
              <w:bottom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</w:tr>
      <w:tr w:rsidR="0064238C" w:rsidRPr="001A5450" w:rsidTr="0064238C">
        <w:trPr>
          <w:trHeight w:val="80"/>
        </w:trPr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‘A’ denotes absence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Jackie Bucknall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</w:tr>
      <w:tr w:rsidR="0064238C" w:rsidRPr="001A5450" w:rsidTr="0064238C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Joy Clarke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</w:tr>
      <w:tr w:rsidR="0064238C" w:rsidRPr="001A5450" w:rsidTr="0064238C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Ms Emma Edwards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</w:tr>
      <w:tr w:rsidR="0064238C" w:rsidRPr="001A5450" w:rsidTr="0064238C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Emma Fletcher (Chair)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</w:tr>
      <w:tr w:rsidR="0064238C" w:rsidRPr="001A5450" w:rsidTr="0064238C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4238C" w:rsidRPr="001A5450" w:rsidRDefault="003609BE" w:rsidP="006423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Sarah Flint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</w:tr>
      <w:tr w:rsidR="0064238C" w:rsidRPr="001A5450" w:rsidTr="0064238C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Sarah Ghattaora (Headteacher)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</w:tr>
      <w:tr w:rsidR="0064238C" w:rsidRPr="001A5450" w:rsidTr="0064238C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Terry Morley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</w:tr>
      <w:tr w:rsidR="0064238C" w:rsidRPr="001A5450" w:rsidTr="0064238C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4238C" w:rsidRPr="001A5450" w:rsidRDefault="00716228" w:rsidP="006423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Rosemary Ward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</w:tr>
      <w:tr w:rsidR="0064238C" w:rsidRPr="001A5450" w:rsidTr="0064238C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Adam Wilson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</w:tr>
      <w:tr w:rsidR="0064238C" w:rsidRPr="001A5450" w:rsidTr="0064238C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Connor Worrall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</w:tr>
      <w:tr w:rsidR="0064238C" w:rsidRPr="001A5450" w:rsidTr="0064238C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:rsidR="0064238C" w:rsidRPr="001A5450" w:rsidRDefault="00BC5939" w:rsidP="006423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Vacancy (</w:t>
            </w:r>
            <w:r w:rsidR="0030107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 xml:space="preserve">o-opted)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:rsidR="0064238C" w:rsidRPr="001A5450" w:rsidRDefault="0064238C" w:rsidP="0064238C">
            <w:pPr>
              <w:rPr>
                <w:sz w:val="22"/>
                <w:szCs w:val="22"/>
              </w:rPr>
            </w:pPr>
          </w:p>
        </w:tc>
      </w:tr>
    </w:tbl>
    <w:p w:rsidR="005948A7" w:rsidRPr="001A5450" w:rsidRDefault="005948A7" w:rsidP="00663EB5">
      <w:pPr>
        <w:rPr>
          <w:sz w:val="22"/>
          <w:szCs w:val="22"/>
        </w:rPr>
      </w:pPr>
    </w:p>
    <w:tbl>
      <w:tblPr>
        <w:tblW w:w="10985" w:type="dxa"/>
        <w:tblBorders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709"/>
        <w:gridCol w:w="7900"/>
      </w:tblGrid>
      <w:tr w:rsidR="005948A7" w:rsidRPr="001A5450" w:rsidTr="00041C0D">
        <w:trPr>
          <w:trHeight w:val="297"/>
        </w:trPr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:rsidR="005948A7" w:rsidRPr="001A5450" w:rsidRDefault="005948A7" w:rsidP="00663EB5">
            <w:pPr>
              <w:rPr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In attendance</w:t>
            </w:r>
            <w:r w:rsidRPr="001A5450">
              <w:rPr>
                <w:sz w:val="22"/>
                <w:szCs w:val="22"/>
              </w:rPr>
              <w:tab/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:rsidR="005948A7" w:rsidRPr="001A5450" w:rsidRDefault="0034415F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S Smith </w:t>
            </w:r>
            <w:r w:rsidR="005948A7" w:rsidRPr="001A5450">
              <w:rPr>
                <w:sz w:val="22"/>
                <w:szCs w:val="22"/>
              </w:rPr>
              <w:t>(clerk to the governors)</w:t>
            </w:r>
          </w:p>
        </w:tc>
      </w:tr>
    </w:tbl>
    <w:p w:rsidR="005948A7" w:rsidRPr="001A5450" w:rsidRDefault="005948A7" w:rsidP="00663EB5">
      <w:pPr>
        <w:jc w:val="both"/>
        <w:rPr>
          <w:b/>
          <w:sz w:val="22"/>
          <w:szCs w:val="22"/>
        </w:rPr>
      </w:pPr>
    </w:p>
    <w:tbl>
      <w:tblPr>
        <w:tblW w:w="11043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1440"/>
        <w:gridCol w:w="8273"/>
        <w:gridCol w:w="7"/>
        <w:gridCol w:w="1323"/>
      </w:tblGrid>
      <w:tr w:rsidR="005948A7" w:rsidRPr="001A5450">
        <w:tc>
          <w:tcPr>
            <w:tcW w:w="1440" w:type="dxa"/>
          </w:tcPr>
          <w:p w:rsidR="005948A7" w:rsidRPr="00F737E0" w:rsidRDefault="005948A7" w:rsidP="001C14A2">
            <w:pPr>
              <w:pStyle w:val="BodyText2"/>
              <w:rPr>
                <w:sz w:val="22"/>
                <w:szCs w:val="22"/>
              </w:rPr>
            </w:pPr>
            <w:r w:rsidRPr="00F737E0">
              <w:rPr>
                <w:sz w:val="22"/>
                <w:szCs w:val="22"/>
              </w:rPr>
              <w:t>GB/</w:t>
            </w:r>
            <w:r w:rsidR="00887E70">
              <w:rPr>
                <w:sz w:val="22"/>
                <w:szCs w:val="22"/>
              </w:rPr>
              <w:t>36</w:t>
            </w:r>
            <w:r w:rsidRPr="00F737E0">
              <w:rPr>
                <w:sz w:val="22"/>
                <w:szCs w:val="22"/>
              </w:rPr>
              <w:t>/</w:t>
            </w:r>
            <w:r w:rsidR="00855DF4" w:rsidRPr="00F737E0">
              <w:rPr>
                <w:sz w:val="22"/>
                <w:szCs w:val="22"/>
              </w:rPr>
              <w:t>1</w:t>
            </w:r>
            <w:r w:rsidR="001C14A2" w:rsidRPr="00F737E0">
              <w:rPr>
                <w:sz w:val="22"/>
                <w:szCs w:val="22"/>
              </w:rPr>
              <w:t>9</w:t>
            </w:r>
          </w:p>
        </w:tc>
        <w:tc>
          <w:tcPr>
            <w:tcW w:w="8280" w:type="dxa"/>
            <w:gridSpan w:val="2"/>
          </w:tcPr>
          <w:p w:rsidR="005948A7" w:rsidRPr="001A5450" w:rsidRDefault="005948A7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Apologies for absence  </w:t>
            </w:r>
          </w:p>
          <w:p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:rsidR="001415E4" w:rsidRPr="001A5450" w:rsidRDefault="001415E4" w:rsidP="001415E4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Action</w:t>
            </w:r>
          </w:p>
          <w:p w:rsidR="005948A7" w:rsidRPr="001A5450" w:rsidRDefault="005948A7" w:rsidP="00663EB5">
            <w:pPr>
              <w:rPr>
                <w:b/>
                <w:sz w:val="22"/>
                <w:szCs w:val="22"/>
              </w:rPr>
            </w:pPr>
          </w:p>
        </w:tc>
      </w:tr>
      <w:tr w:rsidR="00502E4F" w:rsidRPr="001A5450">
        <w:tc>
          <w:tcPr>
            <w:tcW w:w="1440" w:type="dxa"/>
          </w:tcPr>
          <w:p w:rsidR="00502E4F" w:rsidRPr="00F737E0" w:rsidRDefault="00502E4F" w:rsidP="00502E4F">
            <w:pPr>
              <w:rPr>
                <w:b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:rsidR="003609BE" w:rsidRDefault="0044483F" w:rsidP="00663EB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 xml:space="preserve">Apologies for absence were received from </w:t>
            </w:r>
            <w:r w:rsidR="00046279">
              <w:rPr>
                <w:sz w:val="22"/>
                <w:szCs w:val="22"/>
              </w:rPr>
              <w:t>Mrs Ward (holiday)</w:t>
            </w:r>
            <w:r w:rsidR="003609BE">
              <w:rPr>
                <w:sz w:val="22"/>
                <w:szCs w:val="22"/>
              </w:rPr>
              <w:t xml:space="preserve"> </w:t>
            </w:r>
            <w:r w:rsidR="007E6477">
              <w:rPr>
                <w:sz w:val="22"/>
                <w:szCs w:val="22"/>
              </w:rPr>
              <w:t xml:space="preserve">and </w:t>
            </w:r>
            <w:r w:rsidR="00046279">
              <w:rPr>
                <w:sz w:val="22"/>
                <w:szCs w:val="22"/>
              </w:rPr>
              <w:t>Miss Flint (</w:t>
            </w:r>
            <w:r w:rsidR="003609BE">
              <w:rPr>
                <w:sz w:val="22"/>
                <w:szCs w:val="22"/>
              </w:rPr>
              <w:t>personal</w:t>
            </w:r>
            <w:r w:rsidR="00046279">
              <w:rPr>
                <w:sz w:val="22"/>
                <w:szCs w:val="22"/>
              </w:rPr>
              <w:t>)</w:t>
            </w:r>
            <w:r w:rsidR="007E6477">
              <w:rPr>
                <w:sz w:val="22"/>
                <w:szCs w:val="22"/>
              </w:rPr>
              <w:t xml:space="preserve">. </w:t>
            </w:r>
            <w:r w:rsidR="003609BE">
              <w:rPr>
                <w:sz w:val="22"/>
                <w:szCs w:val="22"/>
              </w:rPr>
              <w:t xml:space="preserve"> </w:t>
            </w:r>
          </w:p>
          <w:p w:rsidR="0044483F" w:rsidRPr="001A5450" w:rsidRDefault="0044483F" w:rsidP="00663EB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:rsidR="00502E4F" w:rsidRPr="001A5450" w:rsidRDefault="00502E4F" w:rsidP="00663EB5">
            <w:pPr>
              <w:rPr>
                <w:b/>
                <w:sz w:val="22"/>
                <w:szCs w:val="22"/>
              </w:rPr>
            </w:pPr>
          </w:p>
        </w:tc>
      </w:tr>
      <w:tr w:rsidR="005948A7" w:rsidRPr="001A5450">
        <w:tc>
          <w:tcPr>
            <w:tcW w:w="1440" w:type="dxa"/>
          </w:tcPr>
          <w:p w:rsidR="005948A7" w:rsidRPr="00F737E0" w:rsidRDefault="005948A7" w:rsidP="00502E4F">
            <w:pPr>
              <w:rPr>
                <w:b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:rsidR="005948A7" w:rsidRPr="001A5450" w:rsidRDefault="005948A7" w:rsidP="00663EB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It was</w:t>
            </w:r>
          </w:p>
          <w:p w:rsidR="005948A7" w:rsidRPr="001A5450" w:rsidRDefault="005948A7" w:rsidP="00663EB5">
            <w:pPr>
              <w:rPr>
                <w:b/>
                <w:sz w:val="22"/>
                <w:szCs w:val="22"/>
              </w:rPr>
            </w:pPr>
          </w:p>
        </w:tc>
        <w:tc>
          <w:tcPr>
            <w:tcW w:w="1323" w:type="dxa"/>
          </w:tcPr>
          <w:p w:rsidR="005948A7" w:rsidRPr="001A5450" w:rsidRDefault="005948A7" w:rsidP="00663EB5">
            <w:pPr>
              <w:rPr>
                <w:b/>
                <w:sz w:val="22"/>
                <w:szCs w:val="22"/>
              </w:rPr>
            </w:pPr>
          </w:p>
        </w:tc>
      </w:tr>
      <w:tr w:rsidR="005948A7" w:rsidRPr="001A5450">
        <w:tc>
          <w:tcPr>
            <w:tcW w:w="1440" w:type="dxa"/>
          </w:tcPr>
          <w:p w:rsidR="005948A7" w:rsidRPr="00F737E0" w:rsidRDefault="005948A7" w:rsidP="00663EB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:rsidR="005948A7" w:rsidRPr="001A5450" w:rsidRDefault="005948A7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resolved</w:t>
            </w:r>
          </w:p>
          <w:p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:rsidR="005948A7" w:rsidRPr="001A5450" w:rsidRDefault="005948A7" w:rsidP="00663EB5">
            <w:pPr>
              <w:rPr>
                <w:b/>
                <w:sz w:val="22"/>
                <w:szCs w:val="22"/>
              </w:rPr>
            </w:pPr>
          </w:p>
        </w:tc>
      </w:tr>
      <w:tr w:rsidR="00AF7C56" w:rsidRPr="001A5450">
        <w:tc>
          <w:tcPr>
            <w:tcW w:w="1440" w:type="dxa"/>
          </w:tcPr>
          <w:p w:rsidR="00AF7C56" w:rsidRPr="00F737E0" w:rsidRDefault="00AF7C56" w:rsidP="00663EB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:rsidR="00AF7C56" w:rsidRDefault="00AF7C56" w:rsidP="00AF7C56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that the governing body consent to these absences.</w:t>
            </w:r>
          </w:p>
          <w:p w:rsidR="00AF7C56" w:rsidRPr="001A5450" w:rsidRDefault="00AF7C56" w:rsidP="00663EB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:rsidR="00AF7C56" w:rsidRPr="001A5450" w:rsidRDefault="00AF7C56" w:rsidP="00663EB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F737E0" w:rsidRDefault="00F737E0" w:rsidP="00CC7175">
            <w:pPr>
              <w:jc w:val="both"/>
              <w:rPr>
                <w:b/>
                <w:sz w:val="22"/>
                <w:szCs w:val="22"/>
              </w:rPr>
            </w:pPr>
            <w:r w:rsidRPr="00F737E0">
              <w:rPr>
                <w:b/>
                <w:sz w:val="22"/>
                <w:szCs w:val="22"/>
              </w:rPr>
              <w:t>GB/</w:t>
            </w:r>
            <w:r w:rsidR="00887E70">
              <w:rPr>
                <w:b/>
                <w:sz w:val="22"/>
                <w:szCs w:val="22"/>
              </w:rPr>
              <w:t>37</w:t>
            </w:r>
            <w:r w:rsidRPr="00F737E0">
              <w:rPr>
                <w:b/>
                <w:sz w:val="22"/>
                <w:szCs w:val="22"/>
              </w:rPr>
              <w:t>/19</w:t>
            </w:r>
          </w:p>
        </w:tc>
        <w:tc>
          <w:tcPr>
            <w:tcW w:w="828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Declaration of interest </w:t>
            </w:r>
          </w:p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23" w:type="dxa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F737E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:rsidR="00CC7175" w:rsidRDefault="00CC7175" w:rsidP="00CC717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There were no declarations of interest, either direct or indirect, for items of business on the agenda.</w:t>
            </w:r>
          </w:p>
          <w:p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07D60" w:rsidRPr="001A5450">
        <w:tc>
          <w:tcPr>
            <w:tcW w:w="1440" w:type="dxa"/>
          </w:tcPr>
          <w:p w:rsidR="00C07D60" w:rsidRPr="00F737E0" w:rsidRDefault="00C07D60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:rsidR="00C07D60" w:rsidRPr="00C07D60" w:rsidRDefault="00C07D60" w:rsidP="00CC7175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Review and sign Register of Business Interest/Declaration of Eligibility</w:t>
            </w:r>
          </w:p>
        </w:tc>
        <w:tc>
          <w:tcPr>
            <w:tcW w:w="1323" w:type="dxa"/>
          </w:tcPr>
          <w:p w:rsidR="00C07D60" w:rsidRPr="001A5450" w:rsidRDefault="00C07D60" w:rsidP="00CC7175">
            <w:pPr>
              <w:rPr>
                <w:b/>
                <w:sz w:val="22"/>
                <w:szCs w:val="22"/>
              </w:rPr>
            </w:pPr>
          </w:p>
        </w:tc>
      </w:tr>
      <w:tr w:rsidR="00C07D60" w:rsidRPr="001A5450">
        <w:tc>
          <w:tcPr>
            <w:tcW w:w="1440" w:type="dxa"/>
          </w:tcPr>
          <w:p w:rsidR="00C07D60" w:rsidRPr="00F737E0" w:rsidRDefault="00C07D60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:rsidR="00313D3C" w:rsidRDefault="003609BE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Register of Business interest forms were distributed and signed by governors. Mrs Ghattaora </w:t>
            </w:r>
            <w:r w:rsidR="005950AD">
              <w:rPr>
                <w:sz w:val="22"/>
                <w:szCs w:val="22"/>
              </w:rPr>
              <w:t xml:space="preserve">agreed to </w:t>
            </w:r>
            <w:r>
              <w:rPr>
                <w:sz w:val="22"/>
                <w:szCs w:val="22"/>
              </w:rPr>
              <w:t xml:space="preserve">ensure governors not present signed a copy. </w:t>
            </w:r>
          </w:p>
          <w:p w:rsidR="003609BE" w:rsidRPr="00C07D60" w:rsidRDefault="003609BE" w:rsidP="00CC717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:rsidR="00C07D60" w:rsidRPr="001A5450" w:rsidRDefault="003609BE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SG</w:t>
            </w:r>
          </w:p>
        </w:tc>
      </w:tr>
      <w:tr w:rsidR="00C07D60" w:rsidRPr="001A5450">
        <w:tc>
          <w:tcPr>
            <w:tcW w:w="1440" w:type="dxa"/>
          </w:tcPr>
          <w:p w:rsidR="00C07D60" w:rsidRPr="00F737E0" w:rsidRDefault="00C07D60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:rsidR="00C07D60" w:rsidRDefault="00C07D60" w:rsidP="00CC7175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Review and sign Governor Code of Conduct</w:t>
            </w:r>
          </w:p>
          <w:p w:rsidR="00C07D60" w:rsidRPr="00C07D60" w:rsidRDefault="00046279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Governors signed a form to say they agreed to the Governor Code of Conduct. A copy of the Code of Conduct was available on Gove</w:t>
            </w:r>
            <w:r w:rsidR="007E6477">
              <w:rPr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 xml:space="preserve">norHub. </w:t>
            </w:r>
          </w:p>
        </w:tc>
        <w:tc>
          <w:tcPr>
            <w:tcW w:w="1323" w:type="dxa"/>
          </w:tcPr>
          <w:p w:rsidR="00C07D60" w:rsidRPr="001A5450" w:rsidRDefault="00C07D60" w:rsidP="00CC7175">
            <w:pPr>
              <w:rPr>
                <w:b/>
                <w:sz w:val="22"/>
                <w:szCs w:val="22"/>
              </w:rPr>
            </w:pPr>
          </w:p>
        </w:tc>
      </w:tr>
      <w:tr w:rsidR="00C07D60" w:rsidRPr="001A5450">
        <w:tc>
          <w:tcPr>
            <w:tcW w:w="1440" w:type="dxa"/>
          </w:tcPr>
          <w:p w:rsidR="00C07D60" w:rsidRPr="00F737E0" w:rsidRDefault="00C07D60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:rsidR="00313D3C" w:rsidRPr="00C07D60" w:rsidRDefault="00313D3C" w:rsidP="00CC717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:rsidR="00C07D60" w:rsidRPr="001A5450" w:rsidRDefault="00C07D60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F737E0" w:rsidRDefault="00F737E0" w:rsidP="00CC7175">
            <w:pPr>
              <w:jc w:val="both"/>
              <w:rPr>
                <w:b/>
                <w:sz w:val="22"/>
                <w:szCs w:val="22"/>
              </w:rPr>
            </w:pPr>
            <w:r w:rsidRPr="00F737E0">
              <w:rPr>
                <w:b/>
                <w:sz w:val="22"/>
                <w:szCs w:val="22"/>
              </w:rPr>
              <w:t>GB/</w:t>
            </w:r>
            <w:r w:rsidR="00887E70">
              <w:rPr>
                <w:b/>
                <w:sz w:val="22"/>
                <w:szCs w:val="22"/>
              </w:rPr>
              <w:t>38</w:t>
            </w:r>
            <w:r w:rsidRPr="00F737E0">
              <w:rPr>
                <w:b/>
                <w:sz w:val="22"/>
                <w:szCs w:val="22"/>
              </w:rPr>
              <w:t>/19</w:t>
            </w:r>
          </w:p>
        </w:tc>
        <w:tc>
          <w:tcPr>
            <w:tcW w:w="828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Review of membership</w:t>
            </w:r>
          </w:p>
          <w:p w:rsidR="00CC7175" w:rsidRDefault="00CC7175" w:rsidP="00CC7175">
            <w:pPr>
              <w:rPr>
                <w:b/>
                <w:sz w:val="22"/>
                <w:szCs w:val="22"/>
              </w:rPr>
            </w:pPr>
          </w:p>
          <w:p w:rsidR="00046279" w:rsidRDefault="00046279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Governors noted that Mr </w:t>
            </w:r>
            <w:proofErr w:type="spellStart"/>
            <w:r>
              <w:rPr>
                <w:sz w:val="22"/>
                <w:szCs w:val="22"/>
              </w:rPr>
              <w:t>Astill</w:t>
            </w:r>
            <w:proofErr w:type="spellEnd"/>
            <w:r>
              <w:rPr>
                <w:sz w:val="22"/>
                <w:szCs w:val="22"/>
              </w:rPr>
              <w:t xml:space="preserve"> had resigned from the governing body after 9 </w:t>
            </w:r>
            <w:proofErr w:type="spellStart"/>
            <w:r>
              <w:rPr>
                <w:sz w:val="22"/>
                <w:szCs w:val="22"/>
              </w:rPr>
              <w:t>years</w:t>
            </w:r>
            <w:r w:rsidR="007E6477">
              <w:rPr>
                <w:sz w:val="22"/>
                <w:szCs w:val="22"/>
              </w:rPr>
              <w:t xml:space="preserve"> service</w:t>
            </w:r>
            <w:proofErr w:type="spellEnd"/>
            <w:r>
              <w:rPr>
                <w:sz w:val="22"/>
                <w:szCs w:val="22"/>
              </w:rPr>
              <w:t>. Governors thanked him for his hard work during his time on the governing body</w:t>
            </w:r>
            <w:r w:rsidR="007E6477">
              <w:rPr>
                <w:sz w:val="22"/>
                <w:szCs w:val="22"/>
              </w:rPr>
              <w:t xml:space="preserve"> and a card wold be sent expressing their thanks. </w:t>
            </w:r>
          </w:p>
          <w:p w:rsidR="00046279" w:rsidRPr="00046279" w:rsidRDefault="00046279" w:rsidP="00CC717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:rsidR="00CC7175" w:rsidRDefault="00CC7175" w:rsidP="00CC7175">
            <w:pPr>
              <w:rPr>
                <w:b/>
                <w:sz w:val="22"/>
                <w:szCs w:val="22"/>
              </w:rPr>
            </w:pPr>
          </w:p>
          <w:p w:rsidR="007E6477" w:rsidRDefault="007E6477" w:rsidP="00CC7175">
            <w:pPr>
              <w:rPr>
                <w:b/>
                <w:sz w:val="22"/>
                <w:szCs w:val="22"/>
              </w:rPr>
            </w:pPr>
          </w:p>
          <w:p w:rsidR="007E6477" w:rsidRDefault="007E6477" w:rsidP="00CC7175">
            <w:pPr>
              <w:rPr>
                <w:b/>
                <w:sz w:val="22"/>
                <w:szCs w:val="22"/>
              </w:rPr>
            </w:pPr>
          </w:p>
          <w:p w:rsidR="007E6477" w:rsidRDefault="007E6477" w:rsidP="00CC7175">
            <w:pPr>
              <w:rPr>
                <w:b/>
                <w:sz w:val="22"/>
                <w:szCs w:val="22"/>
              </w:rPr>
            </w:pPr>
          </w:p>
          <w:p w:rsidR="007E6477" w:rsidRPr="001A5450" w:rsidRDefault="007E6477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SG/EF</w:t>
            </w:r>
          </w:p>
        </w:tc>
      </w:tr>
      <w:tr w:rsidR="00CC7175" w:rsidRPr="001A5450">
        <w:tc>
          <w:tcPr>
            <w:tcW w:w="1440" w:type="dxa"/>
          </w:tcPr>
          <w:p w:rsidR="00CC7175" w:rsidRPr="00F737E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:rsidR="00887E70" w:rsidRDefault="00046279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Governors discussed the </w:t>
            </w:r>
            <w:r w:rsidR="007E6477">
              <w:rPr>
                <w:sz w:val="22"/>
                <w:szCs w:val="22"/>
              </w:rPr>
              <w:t xml:space="preserve">position of </w:t>
            </w:r>
            <w:r>
              <w:rPr>
                <w:sz w:val="22"/>
                <w:szCs w:val="22"/>
              </w:rPr>
              <w:t xml:space="preserve">co-opted governors and agreed to appoint Mr Wilson as a co-opted governor. </w:t>
            </w:r>
            <w:r w:rsidR="007E6477">
              <w:rPr>
                <w:sz w:val="22"/>
                <w:szCs w:val="22"/>
              </w:rPr>
              <w:t xml:space="preserve">This did not bring an imbalance of parents on the governing body. </w:t>
            </w:r>
          </w:p>
          <w:p w:rsidR="00046279" w:rsidRDefault="00046279" w:rsidP="00CC7175">
            <w:pPr>
              <w:rPr>
                <w:sz w:val="22"/>
                <w:szCs w:val="22"/>
              </w:rPr>
            </w:pPr>
          </w:p>
          <w:p w:rsidR="00046279" w:rsidRDefault="00046279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Ward had asked to resign once a replacement co-opted governor had been found. This would enable her to complete the appraisal meeting later in the term. </w:t>
            </w:r>
          </w:p>
          <w:p w:rsidR="00046279" w:rsidRDefault="00046279" w:rsidP="00CC7175">
            <w:pPr>
              <w:rPr>
                <w:sz w:val="22"/>
                <w:szCs w:val="22"/>
              </w:rPr>
            </w:pPr>
          </w:p>
          <w:p w:rsidR="00046279" w:rsidRDefault="00046279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Ghattaora would advertise for a parent governor. </w:t>
            </w:r>
          </w:p>
          <w:p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:rsidR="00CC7175" w:rsidRDefault="00CC7175" w:rsidP="00CC7175">
            <w:pPr>
              <w:rPr>
                <w:b/>
                <w:sz w:val="22"/>
                <w:szCs w:val="22"/>
              </w:rPr>
            </w:pPr>
          </w:p>
          <w:p w:rsidR="007E6477" w:rsidRDefault="007E6477" w:rsidP="00CC7175">
            <w:pPr>
              <w:rPr>
                <w:b/>
                <w:sz w:val="22"/>
                <w:szCs w:val="22"/>
              </w:rPr>
            </w:pPr>
          </w:p>
          <w:p w:rsidR="007E6477" w:rsidRDefault="007E6477" w:rsidP="00CC7175">
            <w:pPr>
              <w:rPr>
                <w:b/>
                <w:sz w:val="22"/>
                <w:szCs w:val="22"/>
              </w:rPr>
            </w:pPr>
          </w:p>
          <w:p w:rsidR="007E6477" w:rsidRDefault="007E6477" w:rsidP="00CC7175">
            <w:pPr>
              <w:rPr>
                <w:b/>
                <w:sz w:val="22"/>
                <w:szCs w:val="22"/>
              </w:rPr>
            </w:pPr>
          </w:p>
          <w:p w:rsidR="007E6477" w:rsidRDefault="007E6477" w:rsidP="00CC7175">
            <w:pPr>
              <w:rPr>
                <w:b/>
                <w:sz w:val="22"/>
                <w:szCs w:val="22"/>
              </w:rPr>
            </w:pPr>
          </w:p>
          <w:p w:rsidR="007E6477" w:rsidRDefault="007E6477" w:rsidP="00CC7175">
            <w:pPr>
              <w:rPr>
                <w:b/>
                <w:sz w:val="22"/>
                <w:szCs w:val="22"/>
              </w:rPr>
            </w:pPr>
          </w:p>
          <w:p w:rsidR="007E6477" w:rsidRDefault="007E6477" w:rsidP="00CC7175">
            <w:pPr>
              <w:rPr>
                <w:b/>
                <w:sz w:val="22"/>
                <w:szCs w:val="22"/>
              </w:rPr>
            </w:pPr>
          </w:p>
          <w:p w:rsidR="007E6477" w:rsidRPr="001A5450" w:rsidRDefault="007E6477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SG</w:t>
            </w:r>
          </w:p>
        </w:tc>
      </w:tr>
      <w:tr w:rsidR="00CC7175" w:rsidRPr="001A5450">
        <w:tc>
          <w:tcPr>
            <w:tcW w:w="1440" w:type="dxa"/>
          </w:tcPr>
          <w:p w:rsidR="00CC7175" w:rsidRPr="00F737E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:rsidR="00313D3C" w:rsidRDefault="00105499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Fletcher had agreed to remain on the governing body for a year to support the governing body th</w:t>
            </w:r>
            <w:r w:rsidR="00C52ADA">
              <w:rPr>
                <w:sz w:val="22"/>
                <w:szCs w:val="22"/>
              </w:rPr>
              <w:t xml:space="preserve">rough </w:t>
            </w:r>
            <w:r>
              <w:rPr>
                <w:sz w:val="22"/>
                <w:szCs w:val="22"/>
              </w:rPr>
              <w:t>the transition</w:t>
            </w:r>
            <w:r w:rsidR="00C52ADA">
              <w:rPr>
                <w:sz w:val="22"/>
                <w:szCs w:val="22"/>
              </w:rPr>
              <w:t xml:space="preserve"> period</w:t>
            </w:r>
            <w:r>
              <w:rPr>
                <w:sz w:val="22"/>
                <w:szCs w:val="22"/>
              </w:rPr>
              <w:t xml:space="preserve">. </w:t>
            </w:r>
          </w:p>
          <w:p w:rsidR="00313D3C" w:rsidRPr="001A5450" w:rsidRDefault="00313D3C" w:rsidP="00CC717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07D60" w:rsidRPr="001A5450">
        <w:tc>
          <w:tcPr>
            <w:tcW w:w="1440" w:type="dxa"/>
          </w:tcPr>
          <w:p w:rsidR="00C07D60" w:rsidRPr="00F737E0" w:rsidRDefault="00F737E0" w:rsidP="00CC7175">
            <w:pPr>
              <w:jc w:val="both"/>
              <w:rPr>
                <w:b/>
                <w:sz w:val="22"/>
                <w:szCs w:val="22"/>
              </w:rPr>
            </w:pPr>
            <w:r w:rsidRPr="00F737E0">
              <w:rPr>
                <w:b/>
                <w:sz w:val="22"/>
                <w:szCs w:val="22"/>
              </w:rPr>
              <w:t>GB/</w:t>
            </w:r>
            <w:r w:rsidR="00AE3229">
              <w:rPr>
                <w:b/>
                <w:sz w:val="22"/>
                <w:szCs w:val="22"/>
              </w:rPr>
              <w:t>3</w:t>
            </w:r>
            <w:r w:rsidR="004B23DB">
              <w:rPr>
                <w:b/>
                <w:sz w:val="22"/>
                <w:szCs w:val="22"/>
              </w:rPr>
              <w:t>9</w:t>
            </w:r>
            <w:r w:rsidRPr="00F737E0">
              <w:rPr>
                <w:b/>
                <w:sz w:val="22"/>
                <w:szCs w:val="22"/>
              </w:rPr>
              <w:t>/19</w:t>
            </w:r>
          </w:p>
        </w:tc>
        <w:tc>
          <w:tcPr>
            <w:tcW w:w="8273" w:type="dxa"/>
          </w:tcPr>
          <w:p w:rsidR="00C07D60" w:rsidRDefault="00C07D60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Determination of term of office for chair and vice-chair</w:t>
            </w:r>
          </w:p>
          <w:p w:rsidR="00C07D60" w:rsidRDefault="00C07D60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07D60" w:rsidRPr="001A5450" w:rsidRDefault="00C07D60" w:rsidP="00CC7175">
            <w:pPr>
              <w:rPr>
                <w:sz w:val="22"/>
                <w:szCs w:val="22"/>
              </w:rPr>
            </w:pPr>
          </w:p>
        </w:tc>
      </w:tr>
      <w:tr w:rsidR="00C07D60" w:rsidRPr="001A5450">
        <w:tc>
          <w:tcPr>
            <w:tcW w:w="1440" w:type="dxa"/>
          </w:tcPr>
          <w:p w:rsidR="00C07D60" w:rsidRPr="00F737E0" w:rsidRDefault="00C07D60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313D3C" w:rsidRDefault="0034415F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governors agreed to continue with a one</w:t>
            </w:r>
            <w:r w:rsidR="008E1B0C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year term of office for both the chair and vice chair. </w:t>
            </w:r>
          </w:p>
          <w:p w:rsidR="00313D3C" w:rsidRPr="00C07D60" w:rsidRDefault="00313D3C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07D60" w:rsidRPr="00C07D60" w:rsidRDefault="00C07D60" w:rsidP="00CC7175">
            <w:pPr>
              <w:rPr>
                <w:sz w:val="22"/>
                <w:szCs w:val="22"/>
              </w:rPr>
            </w:pPr>
          </w:p>
        </w:tc>
      </w:tr>
      <w:tr w:rsidR="00C07D60" w:rsidRPr="001A5450">
        <w:tc>
          <w:tcPr>
            <w:tcW w:w="1440" w:type="dxa"/>
          </w:tcPr>
          <w:p w:rsidR="00C07D60" w:rsidRPr="00F737E0" w:rsidRDefault="00F737E0" w:rsidP="00CC7175">
            <w:pPr>
              <w:jc w:val="both"/>
              <w:rPr>
                <w:b/>
                <w:sz w:val="22"/>
                <w:szCs w:val="22"/>
              </w:rPr>
            </w:pPr>
            <w:r w:rsidRPr="00F737E0">
              <w:rPr>
                <w:b/>
                <w:sz w:val="22"/>
                <w:szCs w:val="22"/>
              </w:rPr>
              <w:t>GB/</w:t>
            </w:r>
            <w:r w:rsidR="004B23DB">
              <w:rPr>
                <w:b/>
                <w:sz w:val="22"/>
                <w:szCs w:val="22"/>
              </w:rPr>
              <w:t>40</w:t>
            </w:r>
            <w:r w:rsidRPr="00F737E0">
              <w:rPr>
                <w:b/>
                <w:sz w:val="22"/>
                <w:szCs w:val="22"/>
              </w:rPr>
              <w:t>/19</w:t>
            </w:r>
          </w:p>
        </w:tc>
        <w:tc>
          <w:tcPr>
            <w:tcW w:w="8273" w:type="dxa"/>
          </w:tcPr>
          <w:p w:rsidR="00C07D60" w:rsidRPr="00C07D60" w:rsidRDefault="00C07D60" w:rsidP="00CC7175">
            <w:pPr>
              <w:rPr>
                <w:b/>
                <w:sz w:val="22"/>
                <w:szCs w:val="22"/>
              </w:rPr>
            </w:pPr>
            <w:r w:rsidRPr="00C07D60">
              <w:rPr>
                <w:b/>
                <w:sz w:val="22"/>
                <w:szCs w:val="22"/>
              </w:rPr>
              <w:t>Election of chair</w:t>
            </w:r>
          </w:p>
          <w:p w:rsidR="00C07D60" w:rsidRPr="00C07D60" w:rsidRDefault="00C07D60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07D60" w:rsidRPr="00C07D60" w:rsidRDefault="00C07D60" w:rsidP="00CC7175">
            <w:pPr>
              <w:rPr>
                <w:sz w:val="22"/>
                <w:szCs w:val="22"/>
              </w:rPr>
            </w:pPr>
          </w:p>
        </w:tc>
      </w:tr>
      <w:tr w:rsidR="00C07D60" w:rsidRPr="001A5450">
        <w:tc>
          <w:tcPr>
            <w:tcW w:w="1440" w:type="dxa"/>
          </w:tcPr>
          <w:p w:rsidR="00C07D60" w:rsidRPr="00F737E0" w:rsidRDefault="00C07D60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34415F" w:rsidRDefault="00105499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Adam Wilson </w:t>
            </w:r>
            <w:r w:rsidR="0034415F">
              <w:rPr>
                <w:sz w:val="22"/>
                <w:szCs w:val="22"/>
              </w:rPr>
              <w:t>was proposed and seconded for the position of chair of the governing body. There were no other nominations.</w:t>
            </w:r>
            <w:r w:rsidR="008E1B0C">
              <w:rPr>
                <w:sz w:val="22"/>
                <w:szCs w:val="22"/>
              </w:rPr>
              <w:t xml:space="preserve"> It was</w:t>
            </w:r>
            <w:r w:rsidR="0034415F">
              <w:rPr>
                <w:sz w:val="22"/>
                <w:szCs w:val="22"/>
              </w:rPr>
              <w:t xml:space="preserve"> resolved that </w:t>
            </w:r>
            <w:r>
              <w:rPr>
                <w:sz w:val="22"/>
                <w:szCs w:val="22"/>
              </w:rPr>
              <w:t xml:space="preserve">Mr Wilson </w:t>
            </w:r>
            <w:r w:rsidR="0034415F">
              <w:rPr>
                <w:sz w:val="22"/>
                <w:szCs w:val="22"/>
              </w:rPr>
              <w:t xml:space="preserve">be appointed as chair of the governing body. </w:t>
            </w:r>
          </w:p>
          <w:p w:rsidR="00313D3C" w:rsidRPr="00C07D60" w:rsidRDefault="00313D3C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07D60" w:rsidRPr="00C07D60" w:rsidRDefault="00C07D60" w:rsidP="00CC7175">
            <w:pPr>
              <w:rPr>
                <w:sz w:val="22"/>
                <w:szCs w:val="22"/>
              </w:rPr>
            </w:pPr>
          </w:p>
        </w:tc>
      </w:tr>
      <w:tr w:rsidR="00C07D60" w:rsidRPr="001A5450">
        <w:tc>
          <w:tcPr>
            <w:tcW w:w="1440" w:type="dxa"/>
          </w:tcPr>
          <w:p w:rsidR="00C07D60" w:rsidRPr="00F737E0" w:rsidRDefault="00F737E0" w:rsidP="00CC7175">
            <w:pPr>
              <w:jc w:val="both"/>
              <w:rPr>
                <w:b/>
                <w:sz w:val="22"/>
                <w:szCs w:val="22"/>
              </w:rPr>
            </w:pPr>
            <w:r w:rsidRPr="00F737E0">
              <w:rPr>
                <w:b/>
                <w:sz w:val="22"/>
                <w:szCs w:val="22"/>
              </w:rPr>
              <w:t>GB/</w:t>
            </w:r>
            <w:r w:rsidR="004B23DB">
              <w:rPr>
                <w:b/>
                <w:sz w:val="22"/>
                <w:szCs w:val="22"/>
              </w:rPr>
              <w:t>41</w:t>
            </w:r>
            <w:r w:rsidRPr="00F737E0">
              <w:rPr>
                <w:b/>
                <w:sz w:val="22"/>
                <w:szCs w:val="22"/>
              </w:rPr>
              <w:t>/19</w:t>
            </w:r>
          </w:p>
        </w:tc>
        <w:tc>
          <w:tcPr>
            <w:tcW w:w="8273" w:type="dxa"/>
          </w:tcPr>
          <w:p w:rsidR="00C07D60" w:rsidRPr="00C07D60" w:rsidRDefault="00C07D60" w:rsidP="00CC7175">
            <w:pPr>
              <w:rPr>
                <w:b/>
                <w:sz w:val="22"/>
                <w:szCs w:val="22"/>
              </w:rPr>
            </w:pPr>
            <w:r w:rsidRPr="00C07D60">
              <w:rPr>
                <w:b/>
                <w:sz w:val="22"/>
                <w:szCs w:val="22"/>
              </w:rPr>
              <w:t>Election of vice-chair</w:t>
            </w:r>
          </w:p>
          <w:p w:rsidR="00C07D60" w:rsidRPr="00C07D60" w:rsidRDefault="00C07D60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07D60" w:rsidRPr="00C07D60" w:rsidRDefault="00C07D60" w:rsidP="00CC7175">
            <w:pPr>
              <w:rPr>
                <w:sz w:val="22"/>
                <w:szCs w:val="22"/>
              </w:rPr>
            </w:pPr>
          </w:p>
        </w:tc>
      </w:tr>
      <w:tr w:rsidR="00C07D60" w:rsidRPr="001A5450">
        <w:tc>
          <w:tcPr>
            <w:tcW w:w="1440" w:type="dxa"/>
          </w:tcPr>
          <w:p w:rsidR="00C07D60" w:rsidRPr="00F737E0" w:rsidRDefault="00C07D60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C07D60" w:rsidRDefault="00105499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Fletcher </w:t>
            </w:r>
            <w:r w:rsidR="0034415F">
              <w:rPr>
                <w:sz w:val="22"/>
                <w:szCs w:val="22"/>
              </w:rPr>
              <w:t xml:space="preserve">was proposed and seconded for the position of vice chair of the governing body. There were no other nominations. </w:t>
            </w:r>
            <w:r w:rsidR="008E1B0C">
              <w:rPr>
                <w:sz w:val="22"/>
                <w:szCs w:val="22"/>
              </w:rPr>
              <w:t>I</w:t>
            </w:r>
            <w:r w:rsidR="0034415F">
              <w:rPr>
                <w:sz w:val="22"/>
                <w:szCs w:val="22"/>
              </w:rPr>
              <w:t xml:space="preserve">t was resolved that </w:t>
            </w:r>
            <w:r>
              <w:rPr>
                <w:sz w:val="22"/>
                <w:szCs w:val="22"/>
              </w:rPr>
              <w:t xml:space="preserve">Mrs Fletcher </w:t>
            </w:r>
            <w:r w:rsidR="0034415F">
              <w:rPr>
                <w:sz w:val="22"/>
                <w:szCs w:val="22"/>
              </w:rPr>
              <w:t xml:space="preserve">be appointed as vice chair of the governing body. </w:t>
            </w:r>
          </w:p>
          <w:p w:rsidR="00313D3C" w:rsidRPr="00C07D60" w:rsidRDefault="00313D3C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07D60" w:rsidRPr="00C07D60" w:rsidRDefault="00C07D60" w:rsidP="00CC7175">
            <w:pPr>
              <w:rPr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F737E0" w:rsidRDefault="00F737E0" w:rsidP="00CC7175">
            <w:pPr>
              <w:jc w:val="both"/>
              <w:rPr>
                <w:b/>
                <w:sz w:val="22"/>
                <w:szCs w:val="22"/>
              </w:rPr>
            </w:pPr>
            <w:r w:rsidRPr="00F737E0">
              <w:rPr>
                <w:b/>
                <w:sz w:val="22"/>
                <w:szCs w:val="22"/>
              </w:rPr>
              <w:t>GB/</w:t>
            </w:r>
            <w:r w:rsidR="004B23DB">
              <w:rPr>
                <w:b/>
                <w:sz w:val="22"/>
                <w:szCs w:val="22"/>
              </w:rPr>
              <w:t>42</w:t>
            </w:r>
            <w:r w:rsidRPr="00F737E0">
              <w:rPr>
                <w:b/>
                <w:sz w:val="22"/>
                <w:szCs w:val="22"/>
              </w:rPr>
              <w:t>/19</w:t>
            </w:r>
          </w:p>
        </w:tc>
        <w:tc>
          <w:tcPr>
            <w:tcW w:w="8273" w:type="dxa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Approval of minutes of </w:t>
            </w:r>
            <w:r w:rsidR="002129B2">
              <w:rPr>
                <w:b/>
                <w:sz w:val="22"/>
                <w:szCs w:val="22"/>
              </w:rPr>
              <w:t>s</w:t>
            </w:r>
            <w:r w:rsidR="00F4074C">
              <w:rPr>
                <w:b/>
                <w:sz w:val="22"/>
                <w:szCs w:val="22"/>
              </w:rPr>
              <w:t>ummer</w:t>
            </w:r>
            <w:r>
              <w:rPr>
                <w:b/>
                <w:sz w:val="22"/>
                <w:szCs w:val="22"/>
              </w:rPr>
              <w:t xml:space="preserve"> term meeting</w:t>
            </w:r>
          </w:p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F737E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Pr="001A5450" w:rsidRDefault="00CC7175" w:rsidP="00CC7175">
            <w:pPr>
              <w:pStyle w:val="Header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 xml:space="preserve">The minutes of the </w:t>
            </w:r>
            <w:r w:rsidR="002129B2">
              <w:rPr>
                <w:sz w:val="22"/>
                <w:szCs w:val="22"/>
              </w:rPr>
              <w:t>s</w:t>
            </w:r>
            <w:r w:rsidR="00F4074C">
              <w:rPr>
                <w:sz w:val="22"/>
                <w:szCs w:val="22"/>
              </w:rPr>
              <w:t>ummer</w:t>
            </w:r>
            <w:r w:rsidR="002129B2">
              <w:rPr>
                <w:sz w:val="22"/>
                <w:szCs w:val="22"/>
              </w:rPr>
              <w:t xml:space="preserve"> term meeting held on</w:t>
            </w:r>
            <w:r w:rsidR="00F216F7">
              <w:rPr>
                <w:sz w:val="22"/>
                <w:szCs w:val="22"/>
              </w:rPr>
              <w:t xml:space="preserve"> </w:t>
            </w:r>
            <w:r w:rsidR="004B23DB">
              <w:rPr>
                <w:sz w:val="22"/>
                <w:szCs w:val="22"/>
              </w:rPr>
              <w:t xml:space="preserve">Wednesday 12 </w:t>
            </w:r>
            <w:proofErr w:type="gramStart"/>
            <w:r w:rsidR="004B23DB">
              <w:rPr>
                <w:sz w:val="22"/>
                <w:szCs w:val="22"/>
              </w:rPr>
              <w:t>June</w:t>
            </w:r>
            <w:r w:rsidR="002129B2">
              <w:rPr>
                <w:sz w:val="22"/>
                <w:szCs w:val="22"/>
              </w:rPr>
              <w:t>,</w:t>
            </w:r>
            <w:proofErr w:type="gramEnd"/>
            <w:r w:rsidR="002129B2">
              <w:rPr>
                <w:sz w:val="22"/>
                <w:szCs w:val="22"/>
              </w:rPr>
              <w:t xml:space="preserve"> 2019</w:t>
            </w:r>
            <w:r w:rsidRPr="001A5450">
              <w:rPr>
                <w:sz w:val="22"/>
                <w:szCs w:val="22"/>
              </w:rPr>
              <w:t xml:space="preserve"> having been previously circulated were confirmed and signed by the chair.</w:t>
            </w:r>
          </w:p>
          <w:p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F737E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Default="00CC7175" w:rsidP="00CC7175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Review of actions</w:t>
            </w:r>
          </w:p>
          <w:p w:rsidR="00CC7175" w:rsidRDefault="00CC7175" w:rsidP="00CC7175">
            <w:pPr>
              <w:rPr>
                <w:sz w:val="22"/>
                <w:szCs w:val="22"/>
              </w:rPr>
            </w:pPr>
          </w:p>
          <w:p w:rsidR="00105499" w:rsidRDefault="00105499" w:rsidP="00CC7175">
            <w:pPr>
              <w:rPr>
                <w:sz w:val="22"/>
                <w:szCs w:val="22"/>
              </w:rPr>
            </w:pPr>
            <w:r w:rsidRPr="005950AD">
              <w:rPr>
                <w:i/>
                <w:sz w:val="22"/>
                <w:szCs w:val="22"/>
              </w:rPr>
              <w:t xml:space="preserve">GB/21/19 </w:t>
            </w:r>
            <w:r w:rsidR="005950AD" w:rsidRPr="005950AD">
              <w:rPr>
                <w:i/>
                <w:sz w:val="22"/>
                <w:szCs w:val="22"/>
              </w:rPr>
              <w:t>School Library</w:t>
            </w:r>
            <w:r w:rsidR="005950A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Changes had been made to the library and the Education Library Service was well used</w:t>
            </w:r>
            <w:r w:rsidR="008E1B0C">
              <w:rPr>
                <w:sz w:val="22"/>
                <w:szCs w:val="22"/>
              </w:rPr>
              <w:t xml:space="preserve"> to provide a variety of good quality books. </w:t>
            </w:r>
          </w:p>
          <w:p w:rsidR="00105499" w:rsidRDefault="00105499" w:rsidP="00CC7175">
            <w:pPr>
              <w:rPr>
                <w:sz w:val="22"/>
                <w:szCs w:val="22"/>
              </w:rPr>
            </w:pPr>
            <w:r w:rsidRPr="005950AD">
              <w:rPr>
                <w:i/>
                <w:sz w:val="22"/>
                <w:szCs w:val="22"/>
              </w:rPr>
              <w:t>GB/25/19 School Complaints Procedures</w:t>
            </w:r>
            <w:r>
              <w:rPr>
                <w:sz w:val="22"/>
                <w:szCs w:val="22"/>
              </w:rPr>
              <w:t xml:space="preserve"> The School Complaints Procedures </w:t>
            </w:r>
            <w:proofErr w:type="gramStart"/>
            <w:r>
              <w:rPr>
                <w:sz w:val="22"/>
                <w:szCs w:val="22"/>
              </w:rPr>
              <w:t>had been updated</w:t>
            </w:r>
            <w:proofErr w:type="gramEnd"/>
            <w:r>
              <w:rPr>
                <w:sz w:val="22"/>
                <w:szCs w:val="22"/>
              </w:rPr>
              <w:t xml:space="preserve"> in line with NCC guidance. </w:t>
            </w:r>
            <w:r w:rsidR="008E1B0C">
              <w:rPr>
                <w:sz w:val="22"/>
                <w:szCs w:val="22"/>
              </w:rPr>
              <w:t xml:space="preserve">Mr Morley </w:t>
            </w:r>
            <w:r>
              <w:rPr>
                <w:sz w:val="22"/>
                <w:szCs w:val="22"/>
              </w:rPr>
              <w:t xml:space="preserve">agreed to take the role of Complaints Governor. </w:t>
            </w:r>
          </w:p>
          <w:p w:rsidR="00105499" w:rsidRDefault="00105499" w:rsidP="00CC7175">
            <w:pPr>
              <w:rPr>
                <w:sz w:val="22"/>
                <w:szCs w:val="22"/>
              </w:rPr>
            </w:pPr>
          </w:p>
          <w:p w:rsidR="00105499" w:rsidRDefault="00105499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6.25pm Mr Wilson joined the meeting.</w:t>
            </w:r>
          </w:p>
          <w:p w:rsidR="00105499" w:rsidRDefault="00105499" w:rsidP="00CC7175">
            <w:pPr>
              <w:rPr>
                <w:sz w:val="22"/>
                <w:szCs w:val="22"/>
              </w:rPr>
            </w:pPr>
          </w:p>
          <w:p w:rsidR="00105499" w:rsidRDefault="00105499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Governors discussed virtual attendance</w:t>
            </w:r>
            <w:r w:rsidR="008E1B0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Mrs Ghattaora would explore this further and circulate a draft policy </w:t>
            </w:r>
            <w:r w:rsidR="00711DA6">
              <w:rPr>
                <w:sz w:val="22"/>
                <w:szCs w:val="22"/>
              </w:rPr>
              <w:t xml:space="preserve">to governors. </w:t>
            </w:r>
            <w:r>
              <w:rPr>
                <w:sz w:val="22"/>
                <w:szCs w:val="22"/>
              </w:rPr>
              <w:t xml:space="preserve"> </w:t>
            </w:r>
          </w:p>
          <w:p w:rsidR="00105499" w:rsidRPr="004B23DB" w:rsidRDefault="00105499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Default="00CC7175" w:rsidP="00CC7175">
            <w:pPr>
              <w:rPr>
                <w:b/>
                <w:sz w:val="22"/>
                <w:szCs w:val="22"/>
              </w:rPr>
            </w:pPr>
          </w:p>
          <w:p w:rsidR="008E1B0C" w:rsidRDefault="008E1B0C" w:rsidP="00CC7175">
            <w:pPr>
              <w:rPr>
                <w:b/>
                <w:sz w:val="22"/>
                <w:szCs w:val="22"/>
              </w:rPr>
            </w:pPr>
          </w:p>
          <w:p w:rsidR="008E1B0C" w:rsidRDefault="008E1B0C" w:rsidP="00CC7175">
            <w:pPr>
              <w:rPr>
                <w:b/>
                <w:sz w:val="22"/>
                <w:szCs w:val="22"/>
              </w:rPr>
            </w:pPr>
          </w:p>
          <w:p w:rsidR="008E1B0C" w:rsidRDefault="008E1B0C" w:rsidP="00CC7175">
            <w:pPr>
              <w:rPr>
                <w:b/>
                <w:sz w:val="22"/>
                <w:szCs w:val="22"/>
              </w:rPr>
            </w:pPr>
          </w:p>
          <w:p w:rsidR="008E1B0C" w:rsidRDefault="008E1B0C" w:rsidP="00CC7175">
            <w:pPr>
              <w:rPr>
                <w:b/>
                <w:sz w:val="22"/>
                <w:szCs w:val="22"/>
              </w:rPr>
            </w:pPr>
          </w:p>
          <w:p w:rsidR="008E1B0C" w:rsidRDefault="008E1B0C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TM</w:t>
            </w:r>
          </w:p>
          <w:p w:rsidR="008E1B0C" w:rsidRDefault="008E1B0C" w:rsidP="00CC7175">
            <w:pPr>
              <w:rPr>
                <w:b/>
                <w:sz w:val="22"/>
                <w:szCs w:val="22"/>
              </w:rPr>
            </w:pPr>
          </w:p>
          <w:p w:rsidR="008E1B0C" w:rsidRDefault="008E1B0C" w:rsidP="00CC7175">
            <w:pPr>
              <w:rPr>
                <w:b/>
                <w:sz w:val="22"/>
                <w:szCs w:val="22"/>
              </w:rPr>
            </w:pPr>
          </w:p>
          <w:p w:rsidR="008E1B0C" w:rsidRDefault="008E1B0C" w:rsidP="00CC7175">
            <w:pPr>
              <w:rPr>
                <w:b/>
                <w:sz w:val="22"/>
                <w:szCs w:val="22"/>
              </w:rPr>
            </w:pPr>
          </w:p>
          <w:p w:rsidR="008E1B0C" w:rsidRDefault="008E1B0C" w:rsidP="00CC7175">
            <w:pPr>
              <w:rPr>
                <w:b/>
                <w:sz w:val="22"/>
                <w:szCs w:val="22"/>
              </w:rPr>
            </w:pPr>
          </w:p>
          <w:p w:rsidR="008E1B0C" w:rsidRPr="001A5450" w:rsidRDefault="008E1B0C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SG</w:t>
            </w:r>
          </w:p>
        </w:tc>
      </w:tr>
      <w:tr w:rsidR="00CC7175" w:rsidRPr="001A5450">
        <w:tc>
          <w:tcPr>
            <w:tcW w:w="1440" w:type="dxa"/>
          </w:tcPr>
          <w:p w:rsidR="00CC7175" w:rsidRPr="00F737E0" w:rsidRDefault="00F737E0" w:rsidP="00CC7175">
            <w:pPr>
              <w:jc w:val="both"/>
              <w:rPr>
                <w:b/>
                <w:sz w:val="22"/>
                <w:szCs w:val="22"/>
              </w:rPr>
            </w:pPr>
            <w:r w:rsidRPr="00F737E0">
              <w:rPr>
                <w:b/>
                <w:sz w:val="22"/>
                <w:szCs w:val="22"/>
              </w:rPr>
              <w:t>GB/</w:t>
            </w:r>
            <w:r w:rsidR="004B23DB">
              <w:rPr>
                <w:b/>
                <w:sz w:val="22"/>
                <w:szCs w:val="22"/>
              </w:rPr>
              <w:t>43</w:t>
            </w:r>
            <w:r w:rsidRPr="00F737E0">
              <w:rPr>
                <w:b/>
                <w:sz w:val="22"/>
                <w:szCs w:val="22"/>
              </w:rPr>
              <w:t>/19</w:t>
            </w:r>
          </w:p>
        </w:tc>
        <w:tc>
          <w:tcPr>
            <w:tcW w:w="8273" w:type="dxa"/>
          </w:tcPr>
          <w:p w:rsidR="00CC7175" w:rsidRDefault="00CC7175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Receipt of minutes and approval of policies from committees and working parties</w:t>
            </w:r>
          </w:p>
          <w:p w:rsidR="00CC7175" w:rsidRPr="00B2207F" w:rsidRDefault="00CC7175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F737E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711DA6" w:rsidRPr="002306B3" w:rsidRDefault="008E1B0C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Ms D Mear (school clerical assistant) </w:t>
            </w:r>
            <w:r w:rsidR="00711DA6">
              <w:rPr>
                <w:sz w:val="22"/>
                <w:szCs w:val="22"/>
              </w:rPr>
              <w:t xml:space="preserve">was to attend minute taking training and would take minutes for the committees in future. </w:t>
            </w: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F737E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Pr="004B23DB" w:rsidRDefault="00CC7175" w:rsidP="0034415F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1A6417" w:rsidRPr="001A5450">
        <w:tc>
          <w:tcPr>
            <w:tcW w:w="1440" w:type="dxa"/>
          </w:tcPr>
          <w:p w:rsidR="001A6417" w:rsidRPr="00F737E0" w:rsidRDefault="00F737E0" w:rsidP="00CC7175">
            <w:pPr>
              <w:jc w:val="both"/>
              <w:rPr>
                <w:b/>
                <w:sz w:val="22"/>
                <w:szCs w:val="22"/>
              </w:rPr>
            </w:pPr>
            <w:r w:rsidRPr="00F737E0">
              <w:rPr>
                <w:b/>
                <w:sz w:val="22"/>
                <w:szCs w:val="22"/>
              </w:rPr>
              <w:t>GB/</w:t>
            </w:r>
            <w:r w:rsidR="004B23DB">
              <w:rPr>
                <w:b/>
                <w:sz w:val="22"/>
                <w:szCs w:val="22"/>
              </w:rPr>
              <w:t>44</w:t>
            </w:r>
            <w:r w:rsidRPr="00F737E0">
              <w:rPr>
                <w:b/>
                <w:sz w:val="22"/>
                <w:szCs w:val="22"/>
              </w:rPr>
              <w:t>/19</w:t>
            </w:r>
          </w:p>
        </w:tc>
        <w:tc>
          <w:tcPr>
            <w:tcW w:w="8273" w:type="dxa"/>
          </w:tcPr>
          <w:p w:rsidR="001A6417" w:rsidRDefault="001A6417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Financial reporting</w:t>
            </w:r>
          </w:p>
          <w:p w:rsidR="001A6417" w:rsidRDefault="001A6417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1A6417" w:rsidRPr="001A5450" w:rsidRDefault="001A6417" w:rsidP="00CC7175">
            <w:pPr>
              <w:rPr>
                <w:b/>
                <w:sz w:val="22"/>
                <w:szCs w:val="22"/>
              </w:rPr>
            </w:pPr>
          </w:p>
        </w:tc>
      </w:tr>
      <w:tr w:rsidR="001A6417" w:rsidRPr="001A5450">
        <w:tc>
          <w:tcPr>
            <w:tcW w:w="1440" w:type="dxa"/>
          </w:tcPr>
          <w:p w:rsidR="001A6417" w:rsidRPr="00F737E0" w:rsidRDefault="001A6417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F4074C" w:rsidRPr="005950AD" w:rsidRDefault="00770617" w:rsidP="005950AD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Year-end</w:t>
            </w:r>
            <w:r w:rsidR="00F4074C">
              <w:rPr>
                <w:i/>
                <w:sz w:val="22"/>
                <w:szCs w:val="22"/>
              </w:rPr>
              <w:t xml:space="preserve"> re-forecast</w:t>
            </w:r>
          </w:p>
        </w:tc>
        <w:tc>
          <w:tcPr>
            <w:tcW w:w="1330" w:type="dxa"/>
            <w:gridSpan w:val="2"/>
          </w:tcPr>
          <w:p w:rsidR="001A6417" w:rsidRPr="001A6417" w:rsidRDefault="001A6417" w:rsidP="00CC7175">
            <w:pPr>
              <w:rPr>
                <w:sz w:val="22"/>
                <w:szCs w:val="22"/>
              </w:rPr>
            </w:pPr>
          </w:p>
        </w:tc>
      </w:tr>
      <w:tr w:rsidR="001A6417" w:rsidRPr="001A5450">
        <w:tc>
          <w:tcPr>
            <w:tcW w:w="1440" w:type="dxa"/>
          </w:tcPr>
          <w:p w:rsidR="001A6417" w:rsidRPr="00F737E0" w:rsidRDefault="001A6417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313D3C" w:rsidRDefault="008E1B0C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year-end re-forecast </w:t>
            </w:r>
            <w:r w:rsidR="00711DA6">
              <w:rPr>
                <w:sz w:val="22"/>
                <w:szCs w:val="22"/>
              </w:rPr>
              <w:t xml:space="preserve">was covered in the headteacher’s report. </w:t>
            </w:r>
          </w:p>
          <w:p w:rsidR="00711DA6" w:rsidRDefault="00711DA6" w:rsidP="00CC7175">
            <w:pPr>
              <w:rPr>
                <w:sz w:val="22"/>
                <w:szCs w:val="22"/>
              </w:rPr>
            </w:pPr>
          </w:p>
          <w:p w:rsidR="00A07DA1" w:rsidRDefault="00A07DA1" w:rsidP="00CC7175">
            <w:pPr>
              <w:rPr>
                <w:sz w:val="22"/>
                <w:szCs w:val="22"/>
              </w:rPr>
            </w:pPr>
          </w:p>
          <w:p w:rsidR="00A07DA1" w:rsidRDefault="00A07DA1" w:rsidP="00CC7175">
            <w:pPr>
              <w:rPr>
                <w:sz w:val="22"/>
                <w:szCs w:val="22"/>
              </w:rPr>
            </w:pPr>
          </w:p>
          <w:p w:rsidR="00A07DA1" w:rsidRPr="001A6417" w:rsidRDefault="00A07DA1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1A6417" w:rsidRPr="001A6417" w:rsidRDefault="001A6417" w:rsidP="00CC7175">
            <w:pPr>
              <w:rPr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F737E0" w:rsidRDefault="00F737E0" w:rsidP="00CC7175">
            <w:pPr>
              <w:jc w:val="both"/>
              <w:rPr>
                <w:b/>
                <w:sz w:val="22"/>
                <w:szCs w:val="22"/>
              </w:rPr>
            </w:pPr>
            <w:r w:rsidRPr="00F737E0">
              <w:rPr>
                <w:b/>
                <w:sz w:val="22"/>
                <w:szCs w:val="22"/>
              </w:rPr>
              <w:lastRenderedPageBreak/>
              <w:t>GB/</w:t>
            </w:r>
            <w:r w:rsidR="004B23DB">
              <w:rPr>
                <w:b/>
                <w:sz w:val="22"/>
                <w:szCs w:val="22"/>
              </w:rPr>
              <w:t>45</w:t>
            </w:r>
            <w:r w:rsidRPr="00F737E0">
              <w:rPr>
                <w:b/>
                <w:sz w:val="22"/>
                <w:szCs w:val="22"/>
              </w:rPr>
              <w:t>/19</w:t>
            </w:r>
          </w:p>
        </w:tc>
        <w:tc>
          <w:tcPr>
            <w:tcW w:w="8273" w:type="dxa"/>
          </w:tcPr>
          <w:p w:rsidR="00CC7175" w:rsidRDefault="00CC7175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Headteacher’s report </w:t>
            </w:r>
          </w:p>
          <w:p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F737E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313D3C" w:rsidRDefault="0034415F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headteacher presented her report which had been available on GovernorHub before the meeting. </w:t>
            </w:r>
          </w:p>
          <w:p w:rsidR="00313D3C" w:rsidRDefault="00313D3C" w:rsidP="00CC7175">
            <w:pPr>
              <w:rPr>
                <w:sz w:val="22"/>
                <w:szCs w:val="22"/>
              </w:rPr>
            </w:pPr>
          </w:p>
          <w:p w:rsidR="00313D3C" w:rsidRDefault="00711DA6" w:rsidP="00CC7175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Pupil movement</w:t>
            </w:r>
            <w:r>
              <w:rPr>
                <w:sz w:val="22"/>
                <w:szCs w:val="22"/>
              </w:rPr>
              <w:t xml:space="preserve"> Governors commented that the pupil movements were not due to the school and recognised the frustration </w:t>
            </w:r>
            <w:r w:rsidR="008E1B0C">
              <w:rPr>
                <w:sz w:val="22"/>
                <w:szCs w:val="22"/>
              </w:rPr>
              <w:t>these presented.</w:t>
            </w:r>
            <w:r>
              <w:rPr>
                <w:sz w:val="22"/>
                <w:szCs w:val="22"/>
              </w:rPr>
              <w:t xml:space="preserve"> </w:t>
            </w:r>
          </w:p>
          <w:p w:rsidR="00711DA6" w:rsidRPr="00711DA6" w:rsidRDefault="00711DA6" w:rsidP="00CC7175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How many vacancies are there? </w:t>
            </w:r>
            <w:r>
              <w:rPr>
                <w:sz w:val="22"/>
                <w:szCs w:val="22"/>
              </w:rPr>
              <w:t xml:space="preserve">There </w:t>
            </w:r>
            <w:r w:rsidR="008E1B0C">
              <w:rPr>
                <w:sz w:val="22"/>
                <w:szCs w:val="22"/>
              </w:rPr>
              <w:t xml:space="preserve">were </w:t>
            </w:r>
            <w:r>
              <w:rPr>
                <w:sz w:val="22"/>
                <w:szCs w:val="22"/>
              </w:rPr>
              <w:t xml:space="preserve">2 vacancies. </w:t>
            </w:r>
          </w:p>
          <w:p w:rsidR="00711DA6" w:rsidRDefault="00711DA6" w:rsidP="00CC7175">
            <w:pPr>
              <w:rPr>
                <w:sz w:val="22"/>
                <w:szCs w:val="22"/>
              </w:rPr>
            </w:pPr>
          </w:p>
          <w:p w:rsidR="008E1B0C" w:rsidRDefault="00711DA6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Governors discussed the lack of a national figure for Pupil Premium pupil attendance. </w:t>
            </w:r>
          </w:p>
          <w:p w:rsidR="00711DA6" w:rsidRPr="00711DA6" w:rsidRDefault="00711DA6" w:rsidP="00CC7175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Are you still having to work hard to maintain attendance? </w:t>
            </w:r>
            <w:r>
              <w:rPr>
                <w:sz w:val="22"/>
                <w:szCs w:val="22"/>
              </w:rPr>
              <w:t xml:space="preserve">Yes, and </w:t>
            </w:r>
            <w:r w:rsidR="00432929">
              <w:rPr>
                <w:sz w:val="22"/>
                <w:szCs w:val="22"/>
              </w:rPr>
              <w:t xml:space="preserve">there were still pupils in school from families with a </w:t>
            </w:r>
            <w:r w:rsidR="008E1B0C">
              <w:rPr>
                <w:sz w:val="22"/>
                <w:szCs w:val="22"/>
              </w:rPr>
              <w:t xml:space="preserve">history of </w:t>
            </w:r>
            <w:r w:rsidR="00432929">
              <w:rPr>
                <w:sz w:val="22"/>
                <w:szCs w:val="22"/>
              </w:rPr>
              <w:t xml:space="preserve">poor attendance. Mrs Ghattaora was sending letters stating she would not authorise absences from those families without a medical note. </w:t>
            </w:r>
          </w:p>
          <w:p w:rsidR="00313D3C" w:rsidRPr="008A44AC" w:rsidRDefault="008A44AC" w:rsidP="00CC7175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What could be done to narrow the gap? </w:t>
            </w:r>
            <w:r w:rsidR="008E1B0C" w:rsidRPr="008E1B0C">
              <w:rPr>
                <w:sz w:val="22"/>
                <w:szCs w:val="22"/>
              </w:rPr>
              <w:t>The school did not have</w:t>
            </w:r>
            <w:r w:rsidR="008E1B0C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facilities to run a breakfast club. Attendance figures were above national figures. </w:t>
            </w:r>
          </w:p>
          <w:p w:rsidR="00313D3C" w:rsidRDefault="00313D3C" w:rsidP="00CC7175">
            <w:pPr>
              <w:rPr>
                <w:sz w:val="22"/>
                <w:szCs w:val="22"/>
              </w:rPr>
            </w:pPr>
          </w:p>
          <w:p w:rsidR="008A44AC" w:rsidRDefault="008A44AC" w:rsidP="00CC7175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Governors commented on the rise in mid-day </w:t>
            </w:r>
            <w:r w:rsidR="008E1B0C">
              <w:rPr>
                <w:b/>
                <w:sz w:val="22"/>
                <w:szCs w:val="22"/>
              </w:rPr>
              <w:t xml:space="preserve">staff </w:t>
            </w:r>
            <w:r>
              <w:rPr>
                <w:b/>
                <w:sz w:val="22"/>
                <w:szCs w:val="22"/>
              </w:rPr>
              <w:t xml:space="preserve">absences. </w:t>
            </w:r>
          </w:p>
          <w:p w:rsidR="008A44AC" w:rsidRPr="008A44AC" w:rsidRDefault="008A44AC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6B2D70" w:rsidRDefault="00CC7175" w:rsidP="00CC7175">
            <w:pPr>
              <w:rPr>
                <w:sz w:val="22"/>
                <w:szCs w:val="22"/>
              </w:rPr>
            </w:pPr>
          </w:p>
        </w:tc>
      </w:tr>
      <w:tr w:rsidR="00711DA6" w:rsidRPr="001A5450">
        <w:tc>
          <w:tcPr>
            <w:tcW w:w="1440" w:type="dxa"/>
          </w:tcPr>
          <w:p w:rsidR="00711DA6" w:rsidRPr="00F737E0" w:rsidRDefault="00711DA6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711DA6" w:rsidRDefault="008A44AC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Standards had been discussed at the School Review Committee meeting. </w:t>
            </w:r>
          </w:p>
          <w:p w:rsidR="008A44AC" w:rsidRDefault="008A44AC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711DA6" w:rsidRPr="006B2D70" w:rsidRDefault="00711DA6" w:rsidP="00CC7175">
            <w:pPr>
              <w:rPr>
                <w:sz w:val="22"/>
                <w:szCs w:val="22"/>
              </w:rPr>
            </w:pPr>
          </w:p>
        </w:tc>
      </w:tr>
      <w:tr w:rsidR="00711DA6" w:rsidRPr="001A5450">
        <w:tc>
          <w:tcPr>
            <w:tcW w:w="1440" w:type="dxa"/>
          </w:tcPr>
          <w:p w:rsidR="00711DA6" w:rsidRPr="00F737E0" w:rsidRDefault="00711DA6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711DA6" w:rsidRDefault="006D1674" w:rsidP="00CC7175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Phonics </w:t>
            </w:r>
            <w:r>
              <w:rPr>
                <w:sz w:val="22"/>
                <w:szCs w:val="22"/>
              </w:rPr>
              <w:t>Grouping children had not given pupils experience of work above their level of working</w:t>
            </w:r>
            <w:r w:rsidR="003000DB">
              <w:rPr>
                <w:sz w:val="22"/>
                <w:szCs w:val="22"/>
              </w:rPr>
              <w:t xml:space="preserve"> which had not given them the opportunity of progressing. </w:t>
            </w:r>
          </w:p>
          <w:p w:rsidR="006D1674" w:rsidRDefault="006D1674" w:rsidP="00CC7175">
            <w:pPr>
              <w:rPr>
                <w:sz w:val="22"/>
                <w:szCs w:val="22"/>
              </w:rPr>
            </w:pPr>
            <w:r w:rsidRPr="008E1B0C">
              <w:rPr>
                <w:b/>
                <w:sz w:val="22"/>
                <w:szCs w:val="22"/>
              </w:rPr>
              <w:t>Have you looked to see what will happen with year 2</w:t>
            </w:r>
            <w:r w:rsidR="003000DB">
              <w:rPr>
                <w:b/>
                <w:sz w:val="22"/>
                <w:szCs w:val="22"/>
              </w:rPr>
              <w:t xml:space="preserve"> phonics this year</w:t>
            </w:r>
            <w:r w:rsidRPr="008E1B0C">
              <w:rPr>
                <w:b/>
                <w:sz w:val="22"/>
                <w:szCs w:val="22"/>
              </w:rPr>
              <w:t>?</w:t>
            </w:r>
            <w:r>
              <w:rPr>
                <w:sz w:val="22"/>
                <w:szCs w:val="22"/>
              </w:rPr>
              <w:t xml:space="preserve"> </w:t>
            </w:r>
            <w:r w:rsidR="003000DB">
              <w:rPr>
                <w:sz w:val="22"/>
                <w:szCs w:val="22"/>
              </w:rPr>
              <w:t xml:space="preserve">Many results had been </w:t>
            </w:r>
            <w:r>
              <w:rPr>
                <w:sz w:val="22"/>
                <w:szCs w:val="22"/>
              </w:rPr>
              <w:t xml:space="preserve">close to a pass so it was anticipated this would improve with year 2 tests. </w:t>
            </w:r>
          </w:p>
          <w:p w:rsidR="006D1674" w:rsidRPr="006D1674" w:rsidRDefault="006D1674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711DA6" w:rsidRPr="006B2D70" w:rsidRDefault="00711DA6" w:rsidP="00CC7175">
            <w:pPr>
              <w:rPr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F737E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Pr="006D1674" w:rsidRDefault="006D1674" w:rsidP="0034415F">
            <w:pPr>
              <w:rPr>
                <w:i/>
                <w:sz w:val="22"/>
                <w:szCs w:val="22"/>
              </w:rPr>
            </w:pPr>
            <w:r w:rsidRPr="006D1674">
              <w:rPr>
                <w:i/>
                <w:sz w:val="22"/>
                <w:szCs w:val="22"/>
              </w:rPr>
              <w:t xml:space="preserve">Governor monitoring </w:t>
            </w:r>
          </w:p>
          <w:p w:rsidR="006D1674" w:rsidRDefault="006D1674" w:rsidP="003441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Governors were reminded of the importance of visiting the school and meeting with staff. Mrs Ghattaora would develop a timetable for governor</w:t>
            </w:r>
            <w:r w:rsidR="00E90CCF">
              <w:rPr>
                <w:sz w:val="22"/>
                <w:szCs w:val="22"/>
              </w:rPr>
              <w:t xml:space="preserve"> v</w:t>
            </w:r>
            <w:r>
              <w:rPr>
                <w:sz w:val="22"/>
                <w:szCs w:val="22"/>
              </w:rPr>
              <w:t>isit</w:t>
            </w:r>
            <w:r w:rsidR="00E90CCF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 xml:space="preserve">. </w:t>
            </w:r>
          </w:p>
          <w:p w:rsidR="006D1674" w:rsidRDefault="006D1674" w:rsidP="0034415F">
            <w:pPr>
              <w:rPr>
                <w:sz w:val="22"/>
                <w:szCs w:val="22"/>
              </w:rPr>
            </w:pPr>
          </w:p>
          <w:p w:rsidR="006D1674" w:rsidRDefault="006D1674" w:rsidP="003441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Training for governor visits would be arranged to support governors in this aspect of their role. </w:t>
            </w:r>
          </w:p>
          <w:p w:rsidR="006D1674" w:rsidRPr="004B23DB" w:rsidRDefault="006D1674" w:rsidP="0034415F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Default="00CC7175" w:rsidP="00CC7175">
            <w:pPr>
              <w:rPr>
                <w:sz w:val="22"/>
                <w:szCs w:val="22"/>
              </w:rPr>
            </w:pPr>
          </w:p>
          <w:p w:rsidR="006D1674" w:rsidRDefault="006D1674" w:rsidP="00CC7175">
            <w:pPr>
              <w:rPr>
                <w:sz w:val="22"/>
                <w:szCs w:val="22"/>
              </w:rPr>
            </w:pPr>
          </w:p>
          <w:p w:rsidR="006D1674" w:rsidRPr="006D1674" w:rsidRDefault="006D1674" w:rsidP="00CC7175">
            <w:pPr>
              <w:rPr>
                <w:b/>
                <w:sz w:val="22"/>
                <w:szCs w:val="22"/>
              </w:rPr>
            </w:pPr>
            <w:r w:rsidRPr="006D1674">
              <w:rPr>
                <w:b/>
                <w:sz w:val="22"/>
                <w:szCs w:val="22"/>
              </w:rPr>
              <w:t>SG</w:t>
            </w:r>
          </w:p>
          <w:p w:rsidR="006D1674" w:rsidRPr="006D1674" w:rsidRDefault="006D1674" w:rsidP="00CC7175">
            <w:pPr>
              <w:rPr>
                <w:b/>
                <w:sz w:val="22"/>
                <w:szCs w:val="22"/>
              </w:rPr>
            </w:pPr>
          </w:p>
          <w:p w:rsidR="006D1674" w:rsidRPr="006B2D70" w:rsidRDefault="006D1674" w:rsidP="00CC7175">
            <w:pPr>
              <w:rPr>
                <w:sz w:val="22"/>
                <w:szCs w:val="22"/>
              </w:rPr>
            </w:pPr>
            <w:r w:rsidRPr="006D1674">
              <w:rPr>
                <w:b/>
                <w:sz w:val="22"/>
                <w:szCs w:val="22"/>
              </w:rPr>
              <w:t>SG</w:t>
            </w:r>
          </w:p>
        </w:tc>
      </w:tr>
      <w:tr w:rsidR="006D1674" w:rsidRPr="001A5450">
        <w:tc>
          <w:tcPr>
            <w:tcW w:w="1440" w:type="dxa"/>
          </w:tcPr>
          <w:p w:rsidR="006D1674" w:rsidRPr="00F737E0" w:rsidRDefault="006D1674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6D1674" w:rsidRDefault="006D1674" w:rsidP="0034415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How are staff coping with the child needing handling? </w:t>
            </w:r>
            <w:r w:rsidRPr="006D1674">
              <w:rPr>
                <w:sz w:val="22"/>
                <w:szCs w:val="22"/>
              </w:rPr>
              <w:t>They were coping and provision was in place for the child.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6D1674" w:rsidRPr="006D1674" w:rsidRDefault="006D1674" w:rsidP="0034415F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What impact is this having on staff time? </w:t>
            </w:r>
            <w:r w:rsidRPr="006D1674">
              <w:rPr>
                <w:sz w:val="22"/>
                <w:szCs w:val="22"/>
              </w:rPr>
              <w:t>There was some SEN funding, tho</w:t>
            </w:r>
            <w:r w:rsidR="003000DB">
              <w:rPr>
                <w:sz w:val="22"/>
                <w:szCs w:val="22"/>
              </w:rPr>
              <w:t xml:space="preserve">ugh </w:t>
            </w:r>
            <w:r w:rsidRPr="006D1674">
              <w:rPr>
                <w:sz w:val="22"/>
                <w:szCs w:val="22"/>
              </w:rPr>
              <w:t xml:space="preserve">some </w:t>
            </w:r>
            <w:r w:rsidR="003000DB">
              <w:rPr>
                <w:sz w:val="22"/>
                <w:szCs w:val="22"/>
              </w:rPr>
              <w:t xml:space="preserve">funding </w:t>
            </w:r>
            <w:r w:rsidR="00E90CCF">
              <w:rPr>
                <w:sz w:val="22"/>
                <w:szCs w:val="22"/>
              </w:rPr>
              <w:t xml:space="preserve">always </w:t>
            </w:r>
            <w:r w:rsidRPr="006D1674">
              <w:rPr>
                <w:sz w:val="22"/>
                <w:szCs w:val="22"/>
              </w:rPr>
              <w:t>came from the school budget. There was group support in the afternoons which was funded.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D1674">
              <w:rPr>
                <w:sz w:val="22"/>
                <w:szCs w:val="22"/>
              </w:rPr>
              <w:t>There was an impact on the rest of the class</w:t>
            </w:r>
            <w:r>
              <w:rPr>
                <w:sz w:val="22"/>
                <w:szCs w:val="22"/>
              </w:rPr>
              <w:t xml:space="preserve"> with reduced TA provision</w:t>
            </w:r>
            <w:r w:rsidRPr="006D1674">
              <w:rPr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6D1674" w:rsidRPr="006D1674" w:rsidRDefault="006D1674" w:rsidP="0034415F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6D1674" w:rsidRPr="006B2D70" w:rsidRDefault="006D1674" w:rsidP="00CC7175">
            <w:pPr>
              <w:rPr>
                <w:sz w:val="22"/>
                <w:szCs w:val="22"/>
              </w:rPr>
            </w:pPr>
          </w:p>
        </w:tc>
      </w:tr>
      <w:tr w:rsidR="006D1674" w:rsidRPr="001A5450">
        <w:tc>
          <w:tcPr>
            <w:tcW w:w="1440" w:type="dxa"/>
          </w:tcPr>
          <w:p w:rsidR="006D1674" w:rsidRPr="00F737E0" w:rsidRDefault="006D1674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6D1674" w:rsidRDefault="00E90CCF" w:rsidP="003441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s</w:t>
            </w:r>
            <w:r w:rsidR="007D37DC">
              <w:rPr>
                <w:sz w:val="22"/>
                <w:szCs w:val="22"/>
              </w:rPr>
              <w:t>chool had received a quote for decorating the other upstairs room</w:t>
            </w:r>
            <w:r w:rsidR="003000DB">
              <w:rPr>
                <w:sz w:val="22"/>
                <w:szCs w:val="22"/>
              </w:rPr>
              <w:t>.</w:t>
            </w:r>
            <w:r w:rsidR="007D37DC">
              <w:rPr>
                <w:sz w:val="22"/>
                <w:szCs w:val="22"/>
              </w:rPr>
              <w:t xml:space="preserve"> The site manager had saved a considerable amount having done </w:t>
            </w:r>
            <w:r w:rsidR="003000DB">
              <w:rPr>
                <w:sz w:val="22"/>
                <w:szCs w:val="22"/>
              </w:rPr>
              <w:t xml:space="preserve">much of the </w:t>
            </w:r>
            <w:r w:rsidR="007D37DC">
              <w:rPr>
                <w:sz w:val="22"/>
                <w:szCs w:val="22"/>
              </w:rPr>
              <w:t xml:space="preserve">work himself. </w:t>
            </w:r>
          </w:p>
          <w:p w:rsidR="007D37DC" w:rsidRDefault="007D37DC" w:rsidP="003441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Governors agreed the decorating be done subject to a suitable quote. This would be under the headteacher’s spending limit. </w:t>
            </w:r>
          </w:p>
          <w:p w:rsidR="007D37DC" w:rsidRPr="007D37DC" w:rsidRDefault="003000DB" w:rsidP="0034415F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Were there plans to paint </w:t>
            </w:r>
            <w:r w:rsidR="007D37DC">
              <w:rPr>
                <w:b/>
                <w:sz w:val="22"/>
                <w:szCs w:val="22"/>
              </w:rPr>
              <w:t xml:space="preserve">the front outside stone wall? </w:t>
            </w:r>
            <w:r w:rsidR="007D37DC">
              <w:rPr>
                <w:sz w:val="22"/>
                <w:szCs w:val="22"/>
              </w:rPr>
              <w:t>Mrs Ghattaora would ask for a quote for the wall at the same time</w:t>
            </w:r>
            <w:r>
              <w:rPr>
                <w:sz w:val="22"/>
                <w:szCs w:val="22"/>
              </w:rPr>
              <w:t xml:space="preserve"> and proceed if appropriate. </w:t>
            </w:r>
          </w:p>
        </w:tc>
        <w:tc>
          <w:tcPr>
            <w:tcW w:w="1330" w:type="dxa"/>
            <w:gridSpan w:val="2"/>
          </w:tcPr>
          <w:p w:rsidR="006D1674" w:rsidRDefault="006D1674" w:rsidP="00CC7175">
            <w:pPr>
              <w:rPr>
                <w:sz w:val="22"/>
                <w:szCs w:val="22"/>
              </w:rPr>
            </w:pPr>
          </w:p>
          <w:p w:rsidR="003000DB" w:rsidRDefault="003000DB" w:rsidP="00CC7175">
            <w:pPr>
              <w:rPr>
                <w:sz w:val="22"/>
                <w:szCs w:val="22"/>
              </w:rPr>
            </w:pPr>
          </w:p>
          <w:p w:rsidR="003000DB" w:rsidRDefault="003000DB" w:rsidP="00CC7175">
            <w:pPr>
              <w:rPr>
                <w:sz w:val="22"/>
                <w:szCs w:val="22"/>
              </w:rPr>
            </w:pPr>
          </w:p>
          <w:p w:rsidR="003000DB" w:rsidRDefault="003000DB" w:rsidP="00CC7175">
            <w:pPr>
              <w:rPr>
                <w:sz w:val="22"/>
                <w:szCs w:val="22"/>
              </w:rPr>
            </w:pPr>
          </w:p>
          <w:p w:rsidR="003000DB" w:rsidRDefault="003000DB" w:rsidP="00CC7175">
            <w:pPr>
              <w:rPr>
                <w:sz w:val="22"/>
                <w:szCs w:val="22"/>
              </w:rPr>
            </w:pPr>
          </w:p>
          <w:p w:rsidR="003000DB" w:rsidRPr="003000DB" w:rsidRDefault="003000DB" w:rsidP="00CC7175">
            <w:pPr>
              <w:rPr>
                <w:b/>
                <w:sz w:val="22"/>
                <w:szCs w:val="22"/>
              </w:rPr>
            </w:pPr>
            <w:r w:rsidRPr="003000DB">
              <w:rPr>
                <w:b/>
                <w:sz w:val="22"/>
                <w:szCs w:val="22"/>
              </w:rPr>
              <w:t>SG</w:t>
            </w:r>
          </w:p>
        </w:tc>
      </w:tr>
      <w:tr w:rsidR="006D1674" w:rsidRPr="001A5450">
        <w:tc>
          <w:tcPr>
            <w:tcW w:w="1440" w:type="dxa"/>
          </w:tcPr>
          <w:p w:rsidR="006D1674" w:rsidRPr="00F737E0" w:rsidRDefault="006D1674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6D1674" w:rsidRDefault="007D37DC" w:rsidP="0034415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How is the boiler? </w:t>
            </w:r>
            <w:r w:rsidRPr="007D37DC">
              <w:rPr>
                <w:sz w:val="22"/>
                <w:szCs w:val="22"/>
              </w:rPr>
              <w:t>It had been sorted for a small amount</w:t>
            </w:r>
            <w:r w:rsidR="003000DB">
              <w:rPr>
                <w:sz w:val="22"/>
                <w:szCs w:val="22"/>
              </w:rPr>
              <w:t xml:space="preserve"> and was now working</w:t>
            </w:r>
            <w:r w:rsidRPr="007D37DC">
              <w:rPr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7D37DC" w:rsidRDefault="007D37DC" w:rsidP="0034415F">
            <w:pPr>
              <w:rPr>
                <w:b/>
                <w:sz w:val="22"/>
                <w:szCs w:val="22"/>
              </w:rPr>
            </w:pPr>
          </w:p>
          <w:p w:rsidR="007D37DC" w:rsidRDefault="007D37DC" w:rsidP="0034415F">
            <w:pPr>
              <w:rPr>
                <w:sz w:val="22"/>
                <w:szCs w:val="22"/>
              </w:rPr>
            </w:pPr>
            <w:r w:rsidRPr="007D37DC">
              <w:rPr>
                <w:b/>
                <w:sz w:val="22"/>
                <w:szCs w:val="22"/>
              </w:rPr>
              <w:t xml:space="preserve">Would it benefit children if some of the spare funding was used to support SEND pupils? </w:t>
            </w:r>
            <w:r w:rsidR="003000DB" w:rsidRPr="003000DB">
              <w:rPr>
                <w:sz w:val="22"/>
                <w:szCs w:val="22"/>
              </w:rPr>
              <w:t>Support</w:t>
            </w:r>
            <w:r w:rsidR="003000DB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was covered and there was some flexibility in school</w:t>
            </w:r>
            <w:r w:rsidR="003000DB">
              <w:rPr>
                <w:sz w:val="22"/>
                <w:szCs w:val="22"/>
              </w:rPr>
              <w:t xml:space="preserve"> with teaching assistants</w:t>
            </w:r>
            <w:r>
              <w:rPr>
                <w:sz w:val="22"/>
                <w:szCs w:val="22"/>
              </w:rPr>
              <w:t xml:space="preserve">. The surplus would enable a budget to be set </w:t>
            </w:r>
            <w:r w:rsidR="003000DB">
              <w:rPr>
                <w:sz w:val="22"/>
                <w:szCs w:val="22"/>
              </w:rPr>
              <w:t>for</w:t>
            </w:r>
            <w:r>
              <w:rPr>
                <w:sz w:val="22"/>
                <w:szCs w:val="22"/>
              </w:rPr>
              <w:t xml:space="preserve"> the next two years. </w:t>
            </w:r>
          </w:p>
          <w:p w:rsidR="007D37DC" w:rsidRPr="007D37DC" w:rsidRDefault="007D37DC" w:rsidP="0034415F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6D1674" w:rsidRPr="006B2D70" w:rsidRDefault="006D1674" w:rsidP="00CC7175">
            <w:pPr>
              <w:rPr>
                <w:sz w:val="22"/>
                <w:szCs w:val="22"/>
              </w:rPr>
            </w:pPr>
          </w:p>
        </w:tc>
      </w:tr>
      <w:tr w:rsidR="007D37DC" w:rsidRPr="001A5450">
        <w:tc>
          <w:tcPr>
            <w:tcW w:w="1440" w:type="dxa"/>
          </w:tcPr>
          <w:p w:rsidR="007D37DC" w:rsidRPr="00F737E0" w:rsidRDefault="007D37DC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7D37DC" w:rsidRPr="007D37DC" w:rsidRDefault="007D37DC" w:rsidP="0034415F">
            <w:pPr>
              <w:rPr>
                <w:sz w:val="22"/>
                <w:szCs w:val="22"/>
              </w:rPr>
            </w:pPr>
            <w:r w:rsidRPr="007D37DC">
              <w:rPr>
                <w:sz w:val="22"/>
                <w:szCs w:val="22"/>
              </w:rPr>
              <w:t xml:space="preserve">Governors asked that their thanks be passed to the site manager for the work </w:t>
            </w:r>
            <w:r w:rsidR="003000DB">
              <w:rPr>
                <w:sz w:val="22"/>
                <w:szCs w:val="22"/>
              </w:rPr>
              <w:t xml:space="preserve">he </w:t>
            </w:r>
            <w:r w:rsidRPr="007D37DC">
              <w:rPr>
                <w:sz w:val="22"/>
                <w:szCs w:val="22"/>
              </w:rPr>
              <w:t xml:space="preserve">had had been doing to the school. </w:t>
            </w:r>
          </w:p>
        </w:tc>
        <w:tc>
          <w:tcPr>
            <w:tcW w:w="1330" w:type="dxa"/>
            <w:gridSpan w:val="2"/>
          </w:tcPr>
          <w:p w:rsidR="007D37DC" w:rsidRPr="007D37DC" w:rsidRDefault="007D37DC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SG</w:t>
            </w:r>
          </w:p>
        </w:tc>
      </w:tr>
      <w:tr w:rsidR="007D37DC" w:rsidRPr="001A5450">
        <w:tc>
          <w:tcPr>
            <w:tcW w:w="1440" w:type="dxa"/>
          </w:tcPr>
          <w:p w:rsidR="007D37DC" w:rsidRPr="00F737E0" w:rsidRDefault="007D37DC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7D37DC" w:rsidRDefault="007D37DC" w:rsidP="0034415F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7D37DC" w:rsidRPr="006B2D70" w:rsidRDefault="007D37DC" w:rsidP="00CC7175">
            <w:pPr>
              <w:rPr>
                <w:sz w:val="22"/>
                <w:szCs w:val="22"/>
              </w:rPr>
            </w:pPr>
          </w:p>
        </w:tc>
      </w:tr>
      <w:tr w:rsidR="007B2798" w:rsidRPr="001A5450">
        <w:tc>
          <w:tcPr>
            <w:tcW w:w="1440" w:type="dxa"/>
          </w:tcPr>
          <w:p w:rsidR="007B2798" w:rsidRPr="00F737E0" w:rsidRDefault="00F737E0" w:rsidP="00CC7175">
            <w:pPr>
              <w:jc w:val="both"/>
              <w:rPr>
                <w:b/>
                <w:sz w:val="22"/>
                <w:szCs w:val="22"/>
              </w:rPr>
            </w:pPr>
            <w:r w:rsidRPr="00F737E0">
              <w:rPr>
                <w:b/>
                <w:sz w:val="22"/>
                <w:szCs w:val="22"/>
              </w:rPr>
              <w:lastRenderedPageBreak/>
              <w:t>GB/</w:t>
            </w:r>
            <w:r w:rsidR="004B23DB">
              <w:rPr>
                <w:b/>
                <w:sz w:val="22"/>
                <w:szCs w:val="22"/>
              </w:rPr>
              <w:t>46</w:t>
            </w:r>
            <w:r w:rsidRPr="00F737E0">
              <w:rPr>
                <w:b/>
                <w:sz w:val="22"/>
                <w:szCs w:val="22"/>
              </w:rPr>
              <w:t>/19</w:t>
            </w:r>
          </w:p>
        </w:tc>
        <w:tc>
          <w:tcPr>
            <w:tcW w:w="8273" w:type="dxa"/>
          </w:tcPr>
          <w:p w:rsidR="007B2798" w:rsidRDefault="007B2798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Update on appraisal process for headteacher and staff</w:t>
            </w:r>
          </w:p>
          <w:p w:rsidR="007B2798" w:rsidRDefault="007B2798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7B2798" w:rsidRPr="006B2D70" w:rsidRDefault="007B2798" w:rsidP="00CC7175">
            <w:pPr>
              <w:rPr>
                <w:sz w:val="22"/>
                <w:szCs w:val="22"/>
              </w:rPr>
            </w:pPr>
          </w:p>
        </w:tc>
      </w:tr>
      <w:tr w:rsidR="00F4074C" w:rsidRPr="001A5450">
        <w:tc>
          <w:tcPr>
            <w:tcW w:w="1440" w:type="dxa"/>
          </w:tcPr>
          <w:p w:rsidR="00F4074C" w:rsidRPr="00F737E0" w:rsidRDefault="00F4074C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F4074C" w:rsidRPr="00E90CCF" w:rsidRDefault="00F4074C" w:rsidP="00CC7175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Confirm external appraiser</w:t>
            </w:r>
          </w:p>
        </w:tc>
        <w:tc>
          <w:tcPr>
            <w:tcW w:w="1330" w:type="dxa"/>
            <w:gridSpan w:val="2"/>
          </w:tcPr>
          <w:p w:rsidR="00F4074C" w:rsidRPr="007B2798" w:rsidRDefault="00F4074C" w:rsidP="00CC7175">
            <w:pPr>
              <w:rPr>
                <w:sz w:val="22"/>
                <w:szCs w:val="22"/>
              </w:rPr>
            </w:pPr>
          </w:p>
        </w:tc>
      </w:tr>
      <w:tr w:rsidR="00F4074C" w:rsidRPr="001A5450">
        <w:tc>
          <w:tcPr>
            <w:tcW w:w="1440" w:type="dxa"/>
          </w:tcPr>
          <w:p w:rsidR="00F4074C" w:rsidRPr="00F737E0" w:rsidRDefault="00F4074C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F4074C" w:rsidRDefault="00BB4F1E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Appraisal governors had approved </w:t>
            </w:r>
            <w:r w:rsidR="003000DB">
              <w:rPr>
                <w:sz w:val="22"/>
                <w:szCs w:val="22"/>
              </w:rPr>
              <w:t xml:space="preserve">the appointment of </w:t>
            </w:r>
            <w:r>
              <w:rPr>
                <w:sz w:val="22"/>
                <w:szCs w:val="22"/>
              </w:rPr>
              <w:t xml:space="preserve">Julie Wardle </w:t>
            </w:r>
            <w:r w:rsidR="003000DB">
              <w:rPr>
                <w:sz w:val="22"/>
                <w:szCs w:val="22"/>
              </w:rPr>
              <w:t xml:space="preserve">to </w:t>
            </w:r>
            <w:r>
              <w:rPr>
                <w:sz w:val="22"/>
                <w:szCs w:val="22"/>
              </w:rPr>
              <w:t xml:space="preserve">continue as the external advisor for the </w:t>
            </w:r>
            <w:r w:rsidR="003000DB">
              <w:rPr>
                <w:sz w:val="22"/>
                <w:szCs w:val="22"/>
              </w:rPr>
              <w:t>headteacher’s appraisal.</w:t>
            </w:r>
            <w:r>
              <w:rPr>
                <w:sz w:val="22"/>
                <w:szCs w:val="22"/>
              </w:rPr>
              <w:t xml:space="preserve"> </w:t>
            </w:r>
          </w:p>
          <w:p w:rsidR="00BB4F1E" w:rsidRDefault="003000DB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Morley </w:t>
            </w:r>
            <w:r w:rsidR="00BB4F1E">
              <w:rPr>
                <w:sz w:val="22"/>
                <w:szCs w:val="22"/>
              </w:rPr>
              <w:t xml:space="preserve">would take over </w:t>
            </w:r>
            <w:r>
              <w:rPr>
                <w:sz w:val="22"/>
                <w:szCs w:val="22"/>
              </w:rPr>
              <w:t xml:space="preserve">as appraisal governor </w:t>
            </w:r>
            <w:r w:rsidR="00E90CCF">
              <w:rPr>
                <w:sz w:val="22"/>
                <w:szCs w:val="22"/>
              </w:rPr>
              <w:t xml:space="preserve">when </w:t>
            </w:r>
            <w:r>
              <w:rPr>
                <w:sz w:val="22"/>
                <w:szCs w:val="22"/>
              </w:rPr>
              <w:t xml:space="preserve">Mrs </w:t>
            </w:r>
            <w:r w:rsidR="00A07DA1">
              <w:rPr>
                <w:sz w:val="22"/>
                <w:szCs w:val="22"/>
              </w:rPr>
              <w:t>Ward</w:t>
            </w:r>
            <w:r w:rsidR="00BB4F1E">
              <w:rPr>
                <w:sz w:val="22"/>
                <w:szCs w:val="22"/>
              </w:rPr>
              <w:t xml:space="preserve"> left. </w:t>
            </w:r>
          </w:p>
          <w:p w:rsidR="00313D3C" w:rsidRPr="007B2798" w:rsidRDefault="00313D3C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F4074C" w:rsidRPr="007B2798" w:rsidRDefault="00F4074C" w:rsidP="00CC7175">
            <w:pPr>
              <w:rPr>
                <w:sz w:val="22"/>
                <w:szCs w:val="22"/>
              </w:rPr>
            </w:pPr>
          </w:p>
        </w:tc>
      </w:tr>
      <w:tr w:rsidR="00F96F81" w:rsidRPr="00C805F3">
        <w:tc>
          <w:tcPr>
            <w:tcW w:w="1440" w:type="dxa"/>
          </w:tcPr>
          <w:p w:rsidR="00F96F81" w:rsidRPr="00F737E0" w:rsidRDefault="00F737E0" w:rsidP="00CC7175">
            <w:pPr>
              <w:jc w:val="both"/>
              <w:rPr>
                <w:b/>
                <w:sz w:val="22"/>
                <w:szCs w:val="22"/>
              </w:rPr>
            </w:pPr>
            <w:r w:rsidRPr="00F737E0">
              <w:rPr>
                <w:b/>
                <w:sz w:val="22"/>
                <w:szCs w:val="22"/>
              </w:rPr>
              <w:t>GB/</w:t>
            </w:r>
            <w:r w:rsidR="004B23DB">
              <w:rPr>
                <w:b/>
                <w:sz w:val="22"/>
                <w:szCs w:val="22"/>
              </w:rPr>
              <w:t>47</w:t>
            </w:r>
            <w:r w:rsidRPr="00F737E0">
              <w:rPr>
                <w:b/>
                <w:sz w:val="22"/>
                <w:szCs w:val="22"/>
              </w:rPr>
              <w:t>/19</w:t>
            </w:r>
          </w:p>
        </w:tc>
        <w:tc>
          <w:tcPr>
            <w:tcW w:w="8273" w:type="dxa"/>
          </w:tcPr>
          <w:p w:rsidR="00F96F81" w:rsidRDefault="00F96F81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Receive headteacher’s annual report on whole school appraisal process and consider/ratify headteacher pay recommendations for all staff</w:t>
            </w:r>
          </w:p>
          <w:p w:rsidR="00BB4F1E" w:rsidRDefault="00BB4F1E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BB4F1E" w:rsidRDefault="003000DB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The report on whole school appraisal had been covered in the Finance and General Purposes Committee. </w:t>
            </w:r>
          </w:p>
          <w:p w:rsidR="00BB4F1E" w:rsidRDefault="00BB4F1E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34415F" w:rsidRDefault="008A44AC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 w:rsidRPr="008A44AC">
              <w:rPr>
                <w:rFonts w:ascii="Arial" w:hAnsi="Arial" w:cs="Arial"/>
                <w:bCs/>
                <w:sz w:val="22"/>
                <w:szCs w:val="22"/>
              </w:rPr>
              <w:t xml:space="preserve">Dates were planned for the headteacher’s appraisal. </w:t>
            </w:r>
          </w:p>
          <w:p w:rsidR="003000DB" w:rsidRPr="008A44AC" w:rsidRDefault="003000DB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F96F81" w:rsidRPr="00C805F3" w:rsidRDefault="00F96F81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C805F3">
        <w:tc>
          <w:tcPr>
            <w:tcW w:w="1440" w:type="dxa"/>
          </w:tcPr>
          <w:p w:rsidR="00CC7175" w:rsidRPr="00F737E0" w:rsidRDefault="00F737E0" w:rsidP="00CC7175">
            <w:pPr>
              <w:jc w:val="both"/>
              <w:rPr>
                <w:b/>
                <w:sz w:val="22"/>
                <w:szCs w:val="22"/>
              </w:rPr>
            </w:pPr>
            <w:r w:rsidRPr="00F737E0">
              <w:rPr>
                <w:b/>
                <w:sz w:val="22"/>
                <w:szCs w:val="22"/>
              </w:rPr>
              <w:t>GB/</w:t>
            </w:r>
            <w:r w:rsidR="004B23DB">
              <w:rPr>
                <w:b/>
                <w:sz w:val="22"/>
                <w:szCs w:val="22"/>
              </w:rPr>
              <w:t>48</w:t>
            </w:r>
            <w:r w:rsidRPr="00F737E0">
              <w:rPr>
                <w:b/>
                <w:sz w:val="22"/>
                <w:szCs w:val="22"/>
              </w:rPr>
              <w:t>/19</w:t>
            </w:r>
          </w:p>
        </w:tc>
        <w:tc>
          <w:tcPr>
            <w:tcW w:w="8273" w:type="dxa"/>
          </w:tcPr>
          <w:p w:rsidR="00CC7175" w:rsidRDefault="00CC7175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Information from the Corporate Director for consideration and action</w:t>
            </w:r>
          </w:p>
          <w:p w:rsidR="00CC7175" w:rsidRDefault="00CC7175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34415F" w:rsidRDefault="0034415F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34415F">
              <w:rPr>
                <w:rFonts w:ascii="Arial" w:hAnsi="Arial" w:cs="Arial"/>
                <w:bCs/>
                <w:i/>
                <w:sz w:val="22"/>
                <w:szCs w:val="22"/>
              </w:rPr>
              <w:t>Ofsted Inspection Framework</w:t>
            </w:r>
          </w:p>
          <w:p w:rsidR="0034415F" w:rsidRDefault="003000DB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Governors noted the report. </w:t>
            </w:r>
          </w:p>
          <w:p w:rsidR="003000DB" w:rsidRPr="0034415F" w:rsidRDefault="003000DB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C805F3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C805F3">
        <w:tc>
          <w:tcPr>
            <w:tcW w:w="1440" w:type="dxa"/>
          </w:tcPr>
          <w:p w:rsidR="00CC7175" w:rsidRPr="00F737E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Default="0034415F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Cs/>
                <w:i/>
                <w:sz w:val="22"/>
                <w:szCs w:val="22"/>
              </w:rPr>
              <w:t>Reduced timetable</w:t>
            </w:r>
          </w:p>
          <w:p w:rsidR="0034415F" w:rsidRPr="0034415F" w:rsidRDefault="003000DB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Governors noted the report. </w:t>
            </w:r>
          </w:p>
          <w:p w:rsidR="00313D3C" w:rsidRPr="00225ABB" w:rsidRDefault="00313D3C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C805F3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34415F" w:rsidRPr="00C805F3">
        <w:tc>
          <w:tcPr>
            <w:tcW w:w="1440" w:type="dxa"/>
          </w:tcPr>
          <w:p w:rsidR="0034415F" w:rsidRPr="00F737E0" w:rsidRDefault="0034415F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34415F" w:rsidRDefault="0034415F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Off-rolling in schools and academies </w:t>
            </w:r>
          </w:p>
          <w:p w:rsidR="0034415F" w:rsidRDefault="003000DB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Governors noted the report. </w:t>
            </w:r>
          </w:p>
          <w:p w:rsidR="003000DB" w:rsidRPr="0034415F" w:rsidRDefault="003000DB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34415F" w:rsidRPr="00C805F3" w:rsidRDefault="0034415F" w:rsidP="00CC7175">
            <w:pPr>
              <w:rPr>
                <w:b/>
                <w:sz w:val="22"/>
                <w:szCs w:val="22"/>
              </w:rPr>
            </w:pPr>
          </w:p>
        </w:tc>
      </w:tr>
      <w:tr w:rsidR="0034415F" w:rsidRPr="00C805F3">
        <w:tc>
          <w:tcPr>
            <w:tcW w:w="1440" w:type="dxa"/>
          </w:tcPr>
          <w:p w:rsidR="0034415F" w:rsidRPr="00F737E0" w:rsidRDefault="0034415F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34415F" w:rsidRDefault="0034415F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Contextual Safeguarding </w:t>
            </w:r>
          </w:p>
          <w:p w:rsidR="0034415F" w:rsidRDefault="003000DB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Governors noted the report and asked the safeguarding governor to ensure the school was taking suitable actions. </w:t>
            </w:r>
          </w:p>
          <w:p w:rsidR="003000DB" w:rsidRPr="0034415F" w:rsidRDefault="003000DB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34415F" w:rsidRPr="00C805F3" w:rsidRDefault="0034415F" w:rsidP="00CC7175">
            <w:pPr>
              <w:rPr>
                <w:b/>
                <w:sz w:val="22"/>
                <w:szCs w:val="22"/>
              </w:rPr>
            </w:pPr>
          </w:p>
        </w:tc>
      </w:tr>
      <w:tr w:rsidR="0034415F" w:rsidRPr="00C805F3">
        <w:tc>
          <w:tcPr>
            <w:tcW w:w="1440" w:type="dxa"/>
          </w:tcPr>
          <w:p w:rsidR="0034415F" w:rsidRPr="00F737E0" w:rsidRDefault="0034415F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34415F" w:rsidRDefault="0034415F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Cs/>
                <w:i/>
                <w:sz w:val="22"/>
                <w:szCs w:val="22"/>
              </w:rPr>
              <w:t>School Appraisal Policy, School Pay Policy, Teacher’s Pay Award and other HR updates</w:t>
            </w:r>
          </w:p>
          <w:p w:rsidR="0034415F" w:rsidRDefault="003000DB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These had been covered by the Finance and General Purposes Committee. </w:t>
            </w:r>
          </w:p>
          <w:p w:rsidR="003000DB" w:rsidRPr="0034415F" w:rsidRDefault="003000DB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34415F" w:rsidRPr="00C805F3" w:rsidRDefault="0034415F" w:rsidP="00CC7175">
            <w:pPr>
              <w:rPr>
                <w:b/>
                <w:sz w:val="22"/>
                <w:szCs w:val="22"/>
              </w:rPr>
            </w:pPr>
          </w:p>
        </w:tc>
      </w:tr>
      <w:tr w:rsidR="007B2798" w:rsidRPr="00C805F3">
        <w:tc>
          <w:tcPr>
            <w:tcW w:w="1440" w:type="dxa"/>
          </w:tcPr>
          <w:p w:rsidR="007B2798" w:rsidRPr="00F737E0" w:rsidRDefault="00F737E0" w:rsidP="00CC7175">
            <w:pPr>
              <w:jc w:val="both"/>
              <w:rPr>
                <w:b/>
                <w:sz w:val="22"/>
                <w:szCs w:val="22"/>
              </w:rPr>
            </w:pPr>
            <w:r w:rsidRPr="00F737E0">
              <w:rPr>
                <w:b/>
                <w:sz w:val="22"/>
                <w:szCs w:val="22"/>
              </w:rPr>
              <w:t>GB/</w:t>
            </w:r>
            <w:r w:rsidR="004B23DB">
              <w:rPr>
                <w:b/>
                <w:sz w:val="22"/>
                <w:szCs w:val="22"/>
              </w:rPr>
              <w:t>49</w:t>
            </w:r>
            <w:r w:rsidRPr="00F737E0">
              <w:rPr>
                <w:b/>
                <w:sz w:val="22"/>
                <w:szCs w:val="22"/>
              </w:rPr>
              <w:t>/19</w:t>
            </w:r>
          </w:p>
        </w:tc>
        <w:tc>
          <w:tcPr>
            <w:tcW w:w="8273" w:type="dxa"/>
          </w:tcPr>
          <w:p w:rsidR="007B2798" w:rsidRDefault="0086181A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Safeguarding information for consideration and action</w:t>
            </w:r>
          </w:p>
          <w:p w:rsidR="007B2798" w:rsidRDefault="007B2798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7B2798" w:rsidRPr="00C805F3" w:rsidRDefault="007B2798" w:rsidP="00CC7175">
            <w:pPr>
              <w:rPr>
                <w:b/>
                <w:sz w:val="22"/>
                <w:szCs w:val="22"/>
              </w:rPr>
            </w:pPr>
          </w:p>
        </w:tc>
      </w:tr>
      <w:tr w:rsidR="0086181A" w:rsidRPr="00C805F3">
        <w:tc>
          <w:tcPr>
            <w:tcW w:w="1440" w:type="dxa"/>
          </w:tcPr>
          <w:p w:rsidR="0086181A" w:rsidRPr="00F737E0" w:rsidRDefault="0086181A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86181A" w:rsidRDefault="0086181A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i/>
                <w:sz w:val="22"/>
                <w:szCs w:val="22"/>
              </w:rPr>
              <w:t>Assurance of statutory safeguarding arrangements in Nottinghamshire Schools, colleges and independent providers – letter from Cheryl Stollery dated June 2019</w:t>
            </w:r>
          </w:p>
          <w:p w:rsidR="0086181A" w:rsidRPr="0086181A" w:rsidRDefault="0086181A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86181A" w:rsidRPr="007B2798" w:rsidRDefault="0086181A" w:rsidP="00CC7175">
            <w:pPr>
              <w:rPr>
                <w:sz w:val="22"/>
                <w:szCs w:val="22"/>
              </w:rPr>
            </w:pPr>
          </w:p>
        </w:tc>
      </w:tr>
      <w:tr w:rsidR="0086181A" w:rsidRPr="00C805F3">
        <w:tc>
          <w:tcPr>
            <w:tcW w:w="1440" w:type="dxa"/>
          </w:tcPr>
          <w:p w:rsidR="0086181A" w:rsidRPr="00F737E0" w:rsidRDefault="0086181A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3000DB" w:rsidRDefault="00BB4F1E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Governors noted the report </w:t>
            </w:r>
            <w:r w:rsidR="003000DB">
              <w:rPr>
                <w:rFonts w:ascii="Arial" w:hAnsi="Arial" w:cs="Arial"/>
                <w:bCs/>
                <w:sz w:val="22"/>
                <w:szCs w:val="22"/>
              </w:rPr>
              <w:t xml:space="preserve">and the letter from Cheryl Stollery.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Mrs Ghat</w:t>
            </w:r>
            <w:r w:rsidR="00A76C6F">
              <w:rPr>
                <w:rFonts w:ascii="Arial" w:hAnsi="Arial" w:cs="Arial"/>
                <w:bCs/>
                <w:sz w:val="22"/>
                <w:szCs w:val="22"/>
              </w:rPr>
              <w:t>t</w:t>
            </w:r>
            <w:r>
              <w:rPr>
                <w:rFonts w:ascii="Arial" w:hAnsi="Arial" w:cs="Arial"/>
                <w:bCs/>
                <w:sz w:val="22"/>
                <w:szCs w:val="22"/>
              </w:rPr>
              <w:t>aora would send a link t</w:t>
            </w:r>
            <w:r w:rsidR="00E90CCF">
              <w:rPr>
                <w:rFonts w:ascii="Arial" w:hAnsi="Arial" w:cs="Arial"/>
                <w:bCs/>
                <w:sz w:val="22"/>
                <w:szCs w:val="22"/>
              </w:rPr>
              <w:t>o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KCSIE </w:t>
            </w:r>
            <w:r w:rsidR="00E90CCF">
              <w:rPr>
                <w:rFonts w:ascii="Arial" w:hAnsi="Arial" w:cs="Arial"/>
                <w:bCs/>
                <w:sz w:val="22"/>
                <w:szCs w:val="22"/>
              </w:rPr>
              <w:t>for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governors to read. </w:t>
            </w:r>
            <w:r w:rsidR="003000DB">
              <w:rPr>
                <w:rFonts w:ascii="Arial" w:hAnsi="Arial" w:cs="Arial"/>
                <w:bCs/>
                <w:sz w:val="22"/>
                <w:szCs w:val="22"/>
              </w:rPr>
              <w:t xml:space="preserve">Governors could then indicate on GovernorHub that they had read the document. </w:t>
            </w:r>
          </w:p>
          <w:p w:rsidR="00313D3C" w:rsidRPr="007B2798" w:rsidRDefault="00313D3C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86181A" w:rsidRDefault="003000DB" w:rsidP="00CC7175">
            <w:pPr>
              <w:rPr>
                <w:b/>
                <w:sz w:val="22"/>
                <w:szCs w:val="22"/>
              </w:rPr>
            </w:pPr>
            <w:r w:rsidRPr="003000DB">
              <w:rPr>
                <w:b/>
                <w:sz w:val="22"/>
                <w:szCs w:val="22"/>
              </w:rPr>
              <w:t>SG</w:t>
            </w:r>
          </w:p>
          <w:p w:rsidR="003000DB" w:rsidRPr="003000DB" w:rsidRDefault="003000DB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All gov</w:t>
            </w:r>
          </w:p>
        </w:tc>
      </w:tr>
      <w:tr w:rsidR="0086181A" w:rsidRPr="00C805F3">
        <w:tc>
          <w:tcPr>
            <w:tcW w:w="1440" w:type="dxa"/>
          </w:tcPr>
          <w:p w:rsidR="0086181A" w:rsidRPr="00F737E0" w:rsidRDefault="0086181A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86181A" w:rsidRDefault="0086181A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i/>
                <w:sz w:val="22"/>
                <w:szCs w:val="22"/>
              </w:rPr>
              <w:t>Safeguarding Children in Education: self-audit tool 2019-20 plus supporting guidance</w:t>
            </w:r>
          </w:p>
          <w:p w:rsidR="00BB4F1E" w:rsidRDefault="00BB4F1E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Mrs Clarke and Mrs Ghattaora had completed the audit with the business manager. Governors were updated on areas that had not been completed. </w:t>
            </w:r>
          </w:p>
          <w:p w:rsidR="00BB4F1E" w:rsidRDefault="00BB4F1E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Another governor was needed for Safer Recruitment Training. </w:t>
            </w:r>
            <w:r w:rsidR="003000DB">
              <w:rPr>
                <w:rFonts w:ascii="Arial" w:hAnsi="Arial" w:cs="Arial"/>
                <w:bCs/>
                <w:sz w:val="22"/>
                <w:szCs w:val="22"/>
              </w:rPr>
              <w:t xml:space="preserve">Mr Morley agreed to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complete this. </w:t>
            </w:r>
          </w:p>
          <w:p w:rsidR="00BB4F1E" w:rsidRDefault="00BB4F1E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BB4F1E" w:rsidRPr="0086181A" w:rsidRDefault="00BB4F1E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The </w:t>
            </w:r>
            <w:r w:rsidR="003000DB">
              <w:rPr>
                <w:rFonts w:ascii="Arial" w:hAnsi="Arial" w:cs="Arial"/>
                <w:bCs/>
                <w:sz w:val="22"/>
                <w:szCs w:val="22"/>
              </w:rPr>
              <w:t xml:space="preserve">audit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had been signed by Mrs Clarke and Mrs Fletcher and would be forwarded to Cheryl Stollery. </w:t>
            </w:r>
          </w:p>
        </w:tc>
        <w:tc>
          <w:tcPr>
            <w:tcW w:w="1330" w:type="dxa"/>
            <w:gridSpan w:val="2"/>
          </w:tcPr>
          <w:p w:rsidR="0086181A" w:rsidRDefault="0086181A" w:rsidP="00CC7175">
            <w:pPr>
              <w:rPr>
                <w:sz w:val="22"/>
                <w:szCs w:val="22"/>
              </w:rPr>
            </w:pPr>
          </w:p>
          <w:p w:rsidR="00BB4F1E" w:rsidRDefault="00BB4F1E" w:rsidP="00CC7175">
            <w:pPr>
              <w:rPr>
                <w:sz w:val="22"/>
                <w:szCs w:val="22"/>
              </w:rPr>
            </w:pPr>
          </w:p>
          <w:p w:rsidR="00BB4F1E" w:rsidRDefault="00BB4F1E" w:rsidP="00CC7175">
            <w:pPr>
              <w:rPr>
                <w:sz w:val="22"/>
                <w:szCs w:val="22"/>
              </w:rPr>
            </w:pPr>
          </w:p>
          <w:p w:rsidR="00BB4F1E" w:rsidRDefault="00BB4F1E" w:rsidP="00CC7175">
            <w:pPr>
              <w:rPr>
                <w:sz w:val="22"/>
                <w:szCs w:val="22"/>
              </w:rPr>
            </w:pPr>
          </w:p>
          <w:p w:rsidR="00BB4F1E" w:rsidRDefault="00BB4F1E" w:rsidP="00CC7175">
            <w:pPr>
              <w:rPr>
                <w:sz w:val="22"/>
                <w:szCs w:val="22"/>
              </w:rPr>
            </w:pPr>
          </w:p>
          <w:p w:rsidR="00BB4F1E" w:rsidRDefault="00BB4F1E" w:rsidP="00CC7175">
            <w:pPr>
              <w:rPr>
                <w:sz w:val="22"/>
                <w:szCs w:val="22"/>
              </w:rPr>
            </w:pPr>
          </w:p>
          <w:p w:rsidR="00BB4F1E" w:rsidRDefault="00BB4F1E" w:rsidP="00CC7175">
            <w:pPr>
              <w:rPr>
                <w:sz w:val="22"/>
                <w:szCs w:val="22"/>
              </w:rPr>
            </w:pPr>
          </w:p>
          <w:p w:rsidR="00BB4F1E" w:rsidRDefault="00BB4F1E" w:rsidP="00CC7175">
            <w:pPr>
              <w:rPr>
                <w:sz w:val="22"/>
                <w:szCs w:val="22"/>
              </w:rPr>
            </w:pPr>
          </w:p>
          <w:p w:rsidR="00BB4F1E" w:rsidRPr="00BB4F1E" w:rsidRDefault="00BB4F1E" w:rsidP="00CC7175">
            <w:pPr>
              <w:rPr>
                <w:b/>
                <w:sz w:val="22"/>
                <w:szCs w:val="22"/>
              </w:rPr>
            </w:pPr>
            <w:r w:rsidRPr="00BB4F1E">
              <w:rPr>
                <w:b/>
                <w:sz w:val="22"/>
                <w:szCs w:val="22"/>
              </w:rPr>
              <w:t>SG</w:t>
            </w:r>
          </w:p>
        </w:tc>
      </w:tr>
      <w:tr w:rsidR="0086181A" w:rsidRPr="00C805F3">
        <w:tc>
          <w:tcPr>
            <w:tcW w:w="1440" w:type="dxa"/>
          </w:tcPr>
          <w:p w:rsidR="0086181A" w:rsidRPr="00F737E0" w:rsidRDefault="0086181A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313D3C" w:rsidRPr="007B2798" w:rsidRDefault="00313D3C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86181A" w:rsidRPr="007B2798" w:rsidRDefault="0086181A" w:rsidP="00CC7175">
            <w:pPr>
              <w:rPr>
                <w:sz w:val="22"/>
                <w:szCs w:val="22"/>
              </w:rPr>
            </w:pPr>
          </w:p>
        </w:tc>
      </w:tr>
      <w:tr w:rsidR="007B2798" w:rsidRPr="00C805F3">
        <w:tc>
          <w:tcPr>
            <w:tcW w:w="1440" w:type="dxa"/>
          </w:tcPr>
          <w:p w:rsidR="007B2798" w:rsidRPr="00F737E0" w:rsidRDefault="00F737E0" w:rsidP="00CC7175">
            <w:pPr>
              <w:jc w:val="both"/>
              <w:rPr>
                <w:b/>
                <w:sz w:val="22"/>
                <w:szCs w:val="22"/>
              </w:rPr>
            </w:pPr>
            <w:r w:rsidRPr="00F737E0">
              <w:rPr>
                <w:b/>
                <w:sz w:val="22"/>
                <w:szCs w:val="22"/>
              </w:rPr>
              <w:t>GB/</w:t>
            </w:r>
            <w:r w:rsidR="004B23DB">
              <w:rPr>
                <w:b/>
                <w:sz w:val="22"/>
                <w:szCs w:val="22"/>
              </w:rPr>
              <w:t>50</w:t>
            </w:r>
            <w:r w:rsidRPr="00F737E0">
              <w:rPr>
                <w:b/>
                <w:sz w:val="22"/>
                <w:szCs w:val="22"/>
              </w:rPr>
              <w:t>/19</w:t>
            </w:r>
          </w:p>
        </w:tc>
        <w:tc>
          <w:tcPr>
            <w:tcW w:w="8273" w:type="dxa"/>
          </w:tcPr>
          <w:p w:rsidR="007B2798" w:rsidRDefault="007B2798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Receive report from </w:t>
            </w:r>
            <w:r w:rsidR="00960F1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Data Protection Officer and Information Governance governor </w:t>
            </w:r>
          </w:p>
          <w:p w:rsidR="007B2798" w:rsidRDefault="007B2798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7B2798" w:rsidRPr="00C805F3" w:rsidRDefault="007B2798" w:rsidP="00CC7175">
            <w:pPr>
              <w:rPr>
                <w:b/>
                <w:sz w:val="22"/>
                <w:szCs w:val="22"/>
              </w:rPr>
            </w:pPr>
          </w:p>
        </w:tc>
      </w:tr>
      <w:tr w:rsidR="007B2798" w:rsidRPr="00C805F3">
        <w:tc>
          <w:tcPr>
            <w:tcW w:w="1440" w:type="dxa"/>
          </w:tcPr>
          <w:p w:rsidR="007B2798" w:rsidRPr="00F737E0" w:rsidRDefault="007B2798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313D3C" w:rsidRDefault="00A76C6F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The Data Protection Officer was </w:t>
            </w:r>
            <w:r w:rsidR="003000DB">
              <w:rPr>
                <w:rFonts w:ascii="Arial" w:hAnsi="Arial" w:cs="Arial"/>
                <w:bCs/>
                <w:sz w:val="22"/>
                <w:szCs w:val="22"/>
              </w:rPr>
              <w:t>Miss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Randall</w:t>
            </w:r>
            <w:r w:rsidR="003000DB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  <w:p w:rsidR="00A76C6F" w:rsidRDefault="00A76C6F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The Data Protection Governor was Mr Wilson. </w:t>
            </w:r>
          </w:p>
          <w:p w:rsidR="00A76C6F" w:rsidRDefault="00A76C6F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A76C6F" w:rsidRDefault="003000DB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Mrs Parr and Mrs Ghattaora </w:t>
            </w:r>
            <w:r w:rsidR="00A76C6F">
              <w:rPr>
                <w:rFonts w:ascii="Arial" w:hAnsi="Arial" w:cs="Arial"/>
                <w:bCs/>
                <w:sz w:val="22"/>
                <w:szCs w:val="22"/>
              </w:rPr>
              <w:t xml:space="preserve">had attended training and would feed the changes back to </w:t>
            </w:r>
            <w:r w:rsidR="00490957">
              <w:rPr>
                <w:rFonts w:ascii="Arial" w:hAnsi="Arial" w:cs="Arial"/>
                <w:bCs/>
                <w:sz w:val="22"/>
                <w:szCs w:val="22"/>
              </w:rPr>
              <w:t>Miss</w:t>
            </w:r>
            <w:r w:rsidR="00A76C6F">
              <w:rPr>
                <w:rFonts w:ascii="Arial" w:hAnsi="Arial" w:cs="Arial"/>
                <w:bCs/>
                <w:sz w:val="22"/>
                <w:szCs w:val="22"/>
              </w:rPr>
              <w:t xml:space="preserve"> Randall and Mr Wilson. </w:t>
            </w:r>
          </w:p>
          <w:p w:rsidR="00A76C6F" w:rsidRDefault="00A76C6F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A76C6F" w:rsidRDefault="00490957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Mr Wilson </w:t>
            </w:r>
            <w:r w:rsidR="00A76C6F">
              <w:rPr>
                <w:rFonts w:ascii="Arial" w:hAnsi="Arial" w:cs="Arial"/>
                <w:bCs/>
                <w:sz w:val="22"/>
                <w:szCs w:val="22"/>
              </w:rPr>
              <w:t xml:space="preserve">had visited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the school </w:t>
            </w:r>
            <w:r w:rsidR="00A76C6F">
              <w:rPr>
                <w:rFonts w:ascii="Arial" w:hAnsi="Arial" w:cs="Arial"/>
                <w:bCs/>
                <w:sz w:val="22"/>
                <w:szCs w:val="22"/>
              </w:rPr>
              <w:t xml:space="preserve">for an audit and presented a report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of</w:t>
            </w:r>
            <w:r w:rsidR="00A76C6F">
              <w:rPr>
                <w:rFonts w:ascii="Arial" w:hAnsi="Arial" w:cs="Arial"/>
                <w:bCs/>
                <w:sz w:val="22"/>
                <w:szCs w:val="22"/>
              </w:rPr>
              <w:t xml:space="preserve"> his meeting with </w:t>
            </w:r>
            <w:r>
              <w:rPr>
                <w:rFonts w:ascii="Arial" w:hAnsi="Arial" w:cs="Arial"/>
                <w:bCs/>
                <w:sz w:val="22"/>
                <w:szCs w:val="22"/>
              </w:rPr>
              <w:t>Miss Randall</w:t>
            </w:r>
            <w:r w:rsidR="00A76C6F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  <w:p w:rsidR="00A76C6F" w:rsidRDefault="00A76C6F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Another audit would be held in the new year. </w:t>
            </w:r>
          </w:p>
          <w:p w:rsidR="00A76C6F" w:rsidRDefault="00A76C6F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Training had been arranged for staff. </w:t>
            </w:r>
          </w:p>
          <w:p w:rsidR="00A76C6F" w:rsidRPr="007B2798" w:rsidRDefault="00A76C6F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7B2798" w:rsidRPr="007B2798" w:rsidRDefault="007B2798" w:rsidP="00CC7175">
            <w:pPr>
              <w:rPr>
                <w:sz w:val="22"/>
                <w:szCs w:val="22"/>
              </w:rPr>
            </w:pPr>
          </w:p>
        </w:tc>
      </w:tr>
      <w:tr w:rsidR="00CC7175" w:rsidRPr="00C805F3">
        <w:tc>
          <w:tcPr>
            <w:tcW w:w="1440" w:type="dxa"/>
          </w:tcPr>
          <w:p w:rsidR="00CC7175" w:rsidRPr="00F737E0" w:rsidRDefault="00F737E0" w:rsidP="00CC7175">
            <w:pPr>
              <w:jc w:val="both"/>
              <w:rPr>
                <w:b/>
                <w:sz w:val="22"/>
                <w:szCs w:val="22"/>
              </w:rPr>
            </w:pPr>
            <w:r w:rsidRPr="00F737E0">
              <w:rPr>
                <w:b/>
                <w:sz w:val="22"/>
                <w:szCs w:val="22"/>
              </w:rPr>
              <w:t>GB/</w:t>
            </w:r>
            <w:r w:rsidR="004B23DB">
              <w:rPr>
                <w:b/>
                <w:sz w:val="22"/>
                <w:szCs w:val="22"/>
              </w:rPr>
              <w:t>51</w:t>
            </w:r>
            <w:r w:rsidRPr="00F737E0">
              <w:rPr>
                <w:b/>
                <w:sz w:val="22"/>
                <w:szCs w:val="22"/>
              </w:rPr>
              <w:t>/19</w:t>
            </w:r>
          </w:p>
        </w:tc>
        <w:tc>
          <w:tcPr>
            <w:tcW w:w="8273" w:type="dxa"/>
          </w:tcPr>
          <w:p w:rsidR="00CC7175" w:rsidRDefault="00CC7175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Communication</w:t>
            </w:r>
          </w:p>
          <w:p w:rsidR="00CC7175" w:rsidRPr="002B067C" w:rsidRDefault="00CC7175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C805F3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C805F3">
        <w:tc>
          <w:tcPr>
            <w:tcW w:w="1440" w:type="dxa"/>
          </w:tcPr>
          <w:p w:rsidR="00CC7175" w:rsidRPr="00F737E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Pr="002B067C" w:rsidRDefault="00CC7175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Cs/>
                <w:i/>
                <w:sz w:val="22"/>
                <w:szCs w:val="22"/>
              </w:rPr>
              <w:t>From chair</w:t>
            </w:r>
          </w:p>
        </w:tc>
        <w:tc>
          <w:tcPr>
            <w:tcW w:w="1330" w:type="dxa"/>
            <w:gridSpan w:val="2"/>
          </w:tcPr>
          <w:p w:rsidR="00CC7175" w:rsidRPr="00C805F3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C805F3">
        <w:tc>
          <w:tcPr>
            <w:tcW w:w="1440" w:type="dxa"/>
          </w:tcPr>
          <w:p w:rsidR="00CC7175" w:rsidRPr="00F737E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313D3C" w:rsidRDefault="00A76C6F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There was no further communication from the chair. </w:t>
            </w:r>
          </w:p>
          <w:p w:rsidR="00490957" w:rsidRPr="002B067C" w:rsidRDefault="00490957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C805F3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C805F3">
        <w:tc>
          <w:tcPr>
            <w:tcW w:w="1440" w:type="dxa"/>
          </w:tcPr>
          <w:p w:rsidR="00CC7175" w:rsidRPr="00F737E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Pr="002B067C" w:rsidRDefault="00CC7175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Cs/>
                <w:i/>
                <w:sz w:val="22"/>
                <w:szCs w:val="22"/>
              </w:rPr>
              <w:t>From headteacher</w:t>
            </w:r>
          </w:p>
        </w:tc>
        <w:tc>
          <w:tcPr>
            <w:tcW w:w="1330" w:type="dxa"/>
            <w:gridSpan w:val="2"/>
          </w:tcPr>
          <w:p w:rsidR="00CC7175" w:rsidRPr="00C805F3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C805F3">
        <w:tc>
          <w:tcPr>
            <w:tcW w:w="1440" w:type="dxa"/>
          </w:tcPr>
          <w:p w:rsidR="00CC7175" w:rsidRPr="00F737E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A76C6F" w:rsidRDefault="00A76C6F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Mrs Ghattaora had received a letter of resignation from the one-day music teacher. She would be replaced with another teacher for a day which may vary in the subject and would support staff weaknesses and depend on the teacher</w:t>
            </w:r>
            <w:r w:rsidR="00490957">
              <w:rPr>
                <w:rFonts w:ascii="Arial" w:hAnsi="Arial" w:cs="Arial"/>
                <w:bCs/>
                <w:sz w:val="22"/>
                <w:szCs w:val="22"/>
              </w:rPr>
              <w:t>’s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specialism. </w:t>
            </w:r>
          </w:p>
          <w:p w:rsidR="00A76C6F" w:rsidRDefault="00A76C6F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 w:rsidRPr="00A76C6F">
              <w:rPr>
                <w:rFonts w:ascii="Arial" w:hAnsi="Arial" w:cs="Arial"/>
                <w:b/>
                <w:bCs/>
                <w:sz w:val="22"/>
                <w:szCs w:val="22"/>
              </w:rPr>
              <w:t>Would music still be part of the curriculum?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Yes, but there was now </w:t>
            </w:r>
            <w:r w:rsidR="00490957">
              <w:rPr>
                <w:rFonts w:ascii="Arial" w:hAnsi="Arial" w:cs="Arial"/>
                <w:bCs/>
                <w:sz w:val="22"/>
                <w:szCs w:val="22"/>
              </w:rPr>
              <w:t xml:space="preserve">enough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knowledge </w:t>
            </w:r>
            <w:r w:rsidR="00490957">
              <w:rPr>
                <w:rFonts w:ascii="Arial" w:hAnsi="Arial" w:cs="Arial"/>
                <w:bCs/>
                <w:sz w:val="22"/>
                <w:szCs w:val="22"/>
              </w:rPr>
              <w:t>for it to be taught by staff in school.</w:t>
            </w:r>
          </w:p>
          <w:p w:rsidR="00A76C6F" w:rsidRDefault="00490957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If </w:t>
            </w:r>
            <w:r w:rsidR="00E90CCF">
              <w:rPr>
                <w:rFonts w:ascii="Arial" w:hAnsi="Arial" w:cs="Arial"/>
                <w:b/>
                <w:bCs/>
                <w:sz w:val="22"/>
                <w:szCs w:val="22"/>
              </w:rPr>
              <w:t>IT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were taught, would it </w:t>
            </w:r>
            <w:r w:rsidR="00A76C6F" w:rsidRPr="00A76C6F">
              <w:rPr>
                <w:rFonts w:ascii="Arial" w:hAnsi="Arial" w:cs="Arial"/>
                <w:b/>
                <w:bCs/>
                <w:sz w:val="22"/>
                <w:szCs w:val="22"/>
              </w:rPr>
              <w:t>differ from what pupils were doing already in school?</w:t>
            </w:r>
            <w:r w:rsidR="00A76C6F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It </w:t>
            </w:r>
            <w:r w:rsidR="00A76C6F">
              <w:rPr>
                <w:rFonts w:ascii="Arial" w:hAnsi="Arial" w:cs="Arial"/>
                <w:bCs/>
                <w:sz w:val="22"/>
                <w:szCs w:val="22"/>
              </w:rPr>
              <w:t xml:space="preserve">would enhance the work currently happening in school.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The teacher would </w:t>
            </w:r>
            <w:r w:rsidR="00A76C6F">
              <w:rPr>
                <w:rFonts w:ascii="Arial" w:hAnsi="Arial" w:cs="Arial"/>
                <w:bCs/>
                <w:sz w:val="22"/>
                <w:szCs w:val="22"/>
              </w:rPr>
              <w:t xml:space="preserve">work alongside Mr Worrall. </w:t>
            </w:r>
          </w:p>
          <w:p w:rsidR="00A76C6F" w:rsidRDefault="00A76C6F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 w:rsidRPr="00A76C6F">
              <w:rPr>
                <w:rFonts w:ascii="Arial" w:hAnsi="Arial" w:cs="Arial"/>
                <w:b/>
                <w:bCs/>
                <w:sz w:val="22"/>
                <w:szCs w:val="22"/>
              </w:rPr>
              <w:t>Would you have to advertise this externally?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It would need to be advertised somewhere. </w:t>
            </w:r>
          </w:p>
          <w:p w:rsidR="00A76C6F" w:rsidRPr="002B067C" w:rsidRDefault="00A76C6F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C805F3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C805F3">
        <w:tc>
          <w:tcPr>
            <w:tcW w:w="1440" w:type="dxa"/>
          </w:tcPr>
          <w:p w:rsidR="00CC7175" w:rsidRPr="00F737E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Default="00CC7175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From clerk – Governor Newsletter </w:t>
            </w:r>
            <w:r w:rsidR="00960F18">
              <w:rPr>
                <w:rFonts w:ascii="Arial" w:hAnsi="Arial" w:cs="Arial"/>
                <w:bCs/>
                <w:i/>
                <w:sz w:val="22"/>
                <w:szCs w:val="22"/>
              </w:rPr>
              <w:t>first autumn term edition</w:t>
            </w:r>
          </w:p>
          <w:p w:rsidR="00CC7175" w:rsidRDefault="00EB4E8A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The clerk highlighted relevant items in the recent publication of the Nottinghamshire Governors Newsletter. </w:t>
            </w:r>
          </w:p>
          <w:p w:rsidR="00EB4E8A" w:rsidRPr="00EB4E8A" w:rsidRDefault="00EB4E8A" w:rsidP="00CC717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C805F3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F737E0" w:rsidRDefault="00F737E0" w:rsidP="00CC7175">
            <w:pPr>
              <w:jc w:val="both"/>
              <w:rPr>
                <w:b/>
                <w:sz w:val="22"/>
                <w:szCs w:val="22"/>
              </w:rPr>
            </w:pPr>
            <w:r w:rsidRPr="00F737E0">
              <w:rPr>
                <w:b/>
                <w:sz w:val="22"/>
                <w:szCs w:val="22"/>
              </w:rPr>
              <w:t>GB/</w:t>
            </w:r>
            <w:r w:rsidR="004B23DB">
              <w:rPr>
                <w:b/>
                <w:sz w:val="22"/>
                <w:szCs w:val="22"/>
              </w:rPr>
              <w:t>52</w:t>
            </w:r>
            <w:r w:rsidRPr="00F737E0">
              <w:rPr>
                <w:b/>
                <w:sz w:val="22"/>
                <w:szCs w:val="22"/>
              </w:rPr>
              <w:t>/19</w:t>
            </w:r>
          </w:p>
        </w:tc>
        <w:tc>
          <w:tcPr>
            <w:tcW w:w="8273" w:type="dxa"/>
          </w:tcPr>
          <w:p w:rsidR="00CC7175" w:rsidRPr="009C186B" w:rsidRDefault="00CC7175" w:rsidP="00CC7175">
            <w:pPr>
              <w:rPr>
                <w:b/>
                <w:sz w:val="22"/>
                <w:szCs w:val="22"/>
              </w:rPr>
            </w:pPr>
            <w:r w:rsidRPr="009C186B">
              <w:rPr>
                <w:b/>
                <w:sz w:val="22"/>
                <w:szCs w:val="22"/>
              </w:rPr>
              <w:t xml:space="preserve">Report from training co-ordinator including </w:t>
            </w:r>
            <w:r>
              <w:rPr>
                <w:b/>
                <w:sz w:val="22"/>
                <w:szCs w:val="22"/>
              </w:rPr>
              <w:t>review of governor training requirements for 2019</w:t>
            </w:r>
            <w:r w:rsidR="00855CBF">
              <w:rPr>
                <w:b/>
                <w:sz w:val="22"/>
                <w:szCs w:val="22"/>
              </w:rPr>
              <w:t>/20</w:t>
            </w:r>
          </w:p>
          <w:p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F737E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313D3C" w:rsidRDefault="008B4DF4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 Wilson reported on training available</w:t>
            </w:r>
            <w:r w:rsidR="00490957">
              <w:rPr>
                <w:sz w:val="22"/>
                <w:szCs w:val="22"/>
              </w:rPr>
              <w:t xml:space="preserve"> from the Local Authority. </w:t>
            </w:r>
          </w:p>
          <w:p w:rsidR="00313D3C" w:rsidRDefault="00313D3C" w:rsidP="00CC7175">
            <w:pPr>
              <w:rPr>
                <w:sz w:val="22"/>
                <w:szCs w:val="22"/>
              </w:rPr>
            </w:pPr>
          </w:p>
          <w:p w:rsidR="004E6570" w:rsidRDefault="004E6570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Wilson was asked to arrange training on Governor Visits for the school. </w:t>
            </w:r>
          </w:p>
          <w:p w:rsidR="004E6570" w:rsidRDefault="004E6570" w:rsidP="00CC7175">
            <w:pPr>
              <w:rPr>
                <w:sz w:val="22"/>
                <w:szCs w:val="22"/>
              </w:rPr>
            </w:pPr>
          </w:p>
          <w:p w:rsidR="004E6570" w:rsidRDefault="004E6570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Fletcher agreed to take on the Training Governor Role. </w:t>
            </w:r>
          </w:p>
          <w:p w:rsidR="004E6570" w:rsidRDefault="004E6570" w:rsidP="00CC7175">
            <w:pPr>
              <w:rPr>
                <w:sz w:val="22"/>
                <w:szCs w:val="22"/>
              </w:rPr>
            </w:pPr>
          </w:p>
          <w:p w:rsidR="004E6570" w:rsidRDefault="004E6570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Ghattaora agreed to send out the governor self</w:t>
            </w:r>
            <w:r w:rsidR="00490957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review form and would co-ordinate responses. </w:t>
            </w:r>
          </w:p>
          <w:p w:rsidR="004E6570" w:rsidRDefault="004E6570" w:rsidP="00CC7175">
            <w:pPr>
              <w:rPr>
                <w:sz w:val="22"/>
                <w:szCs w:val="22"/>
              </w:rPr>
            </w:pPr>
          </w:p>
          <w:p w:rsidR="004E6570" w:rsidRDefault="00490957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Ghattaora and Mr Wilson would attend </w:t>
            </w:r>
            <w:r w:rsidR="004E6570">
              <w:rPr>
                <w:sz w:val="22"/>
                <w:szCs w:val="22"/>
              </w:rPr>
              <w:t xml:space="preserve">Managing </w:t>
            </w:r>
            <w:r>
              <w:rPr>
                <w:sz w:val="22"/>
                <w:szCs w:val="22"/>
              </w:rPr>
              <w:t>A</w:t>
            </w:r>
            <w:r w:rsidR="004E6570">
              <w:rPr>
                <w:sz w:val="22"/>
                <w:szCs w:val="22"/>
              </w:rPr>
              <w:t xml:space="preserve">llegations training in </w:t>
            </w:r>
            <w:r w:rsidR="00E90CCF">
              <w:rPr>
                <w:sz w:val="22"/>
                <w:szCs w:val="22"/>
              </w:rPr>
              <w:t xml:space="preserve">the </w:t>
            </w:r>
            <w:r w:rsidR="004E6570">
              <w:rPr>
                <w:sz w:val="22"/>
                <w:szCs w:val="22"/>
              </w:rPr>
              <w:t xml:space="preserve">new year. </w:t>
            </w:r>
          </w:p>
          <w:p w:rsidR="004E6570" w:rsidRPr="0018555D" w:rsidRDefault="004E6570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Default="00CC7175" w:rsidP="00CC7175">
            <w:pPr>
              <w:rPr>
                <w:b/>
                <w:sz w:val="22"/>
                <w:szCs w:val="22"/>
              </w:rPr>
            </w:pPr>
          </w:p>
          <w:p w:rsidR="004E6570" w:rsidRDefault="004E6570" w:rsidP="00CC7175">
            <w:pPr>
              <w:rPr>
                <w:b/>
                <w:sz w:val="22"/>
                <w:szCs w:val="22"/>
              </w:rPr>
            </w:pPr>
          </w:p>
          <w:p w:rsidR="004E6570" w:rsidRDefault="004E6570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AW</w:t>
            </w:r>
          </w:p>
          <w:p w:rsidR="004E6570" w:rsidRDefault="004E6570" w:rsidP="00CC7175">
            <w:pPr>
              <w:rPr>
                <w:b/>
                <w:sz w:val="22"/>
                <w:szCs w:val="22"/>
              </w:rPr>
            </w:pPr>
          </w:p>
          <w:p w:rsidR="004E6570" w:rsidRDefault="004E6570" w:rsidP="00CC7175">
            <w:pPr>
              <w:rPr>
                <w:b/>
                <w:sz w:val="22"/>
                <w:szCs w:val="22"/>
              </w:rPr>
            </w:pPr>
          </w:p>
          <w:p w:rsidR="004E6570" w:rsidRDefault="004E6570" w:rsidP="00CC7175">
            <w:pPr>
              <w:rPr>
                <w:b/>
                <w:sz w:val="22"/>
                <w:szCs w:val="22"/>
              </w:rPr>
            </w:pPr>
          </w:p>
          <w:p w:rsidR="004E6570" w:rsidRPr="001A5450" w:rsidRDefault="004E6570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SG</w:t>
            </w:r>
          </w:p>
        </w:tc>
      </w:tr>
      <w:tr w:rsidR="00CC7175" w:rsidRPr="001A5450">
        <w:tc>
          <w:tcPr>
            <w:tcW w:w="1440" w:type="dxa"/>
          </w:tcPr>
          <w:p w:rsidR="00CC7175" w:rsidRPr="00F737E0" w:rsidRDefault="00F737E0" w:rsidP="00CC7175">
            <w:pPr>
              <w:jc w:val="both"/>
              <w:rPr>
                <w:b/>
                <w:sz w:val="22"/>
                <w:szCs w:val="22"/>
              </w:rPr>
            </w:pPr>
            <w:r w:rsidRPr="00F737E0">
              <w:rPr>
                <w:b/>
                <w:sz w:val="22"/>
                <w:szCs w:val="22"/>
              </w:rPr>
              <w:t>GB/</w:t>
            </w:r>
            <w:r w:rsidR="004B23DB">
              <w:rPr>
                <w:b/>
                <w:sz w:val="22"/>
                <w:szCs w:val="22"/>
              </w:rPr>
              <w:t>53</w:t>
            </w:r>
            <w:r w:rsidRPr="00F737E0">
              <w:rPr>
                <w:b/>
                <w:sz w:val="22"/>
                <w:szCs w:val="22"/>
              </w:rPr>
              <w:t>/19</w:t>
            </w:r>
          </w:p>
        </w:tc>
        <w:tc>
          <w:tcPr>
            <w:tcW w:w="8273" w:type="dxa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Governor monitoring visits</w:t>
            </w:r>
          </w:p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F737E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313D3C" w:rsidRDefault="004E6570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Ward had spent a day </w:t>
            </w:r>
            <w:r w:rsidR="00490957">
              <w:rPr>
                <w:sz w:val="22"/>
                <w:szCs w:val="22"/>
              </w:rPr>
              <w:t xml:space="preserve">in school </w:t>
            </w:r>
            <w:r>
              <w:rPr>
                <w:sz w:val="22"/>
                <w:szCs w:val="22"/>
              </w:rPr>
              <w:t xml:space="preserve">when the library was re-arranged. </w:t>
            </w:r>
          </w:p>
          <w:p w:rsidR="004E6570" w:rsidRDefault="004E6570" w:rsidP="00CC7175">
            <w:pPr>
              <w:rPr>
                <w:sz w:val="22"/>
                <w:szCs w:val="22"/>
              </w:rPr>
            </w:pPr>
          </w:p>
          <w:p w:rsidR="00313D3C" w:rsidRDefault="004E6570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Governors were invited to new parent open days. Mrs G</w:t>
            </w:r>
            <w:r w:rsidR="00490957">
              <w:rPr>
                <w:sz w:val="22"/>
                <w:szCs w:val="22"/>
              </w:rPr>
              <w:t>hattaora</w:t>
            </w:r>
            <w:r>
              <w:rPr>
                <w:sz w:val="22"/>
                <w:szCs w:val="22"/>
              </w:rPr>
              <w:t xml:space="preserve"> would send out the dates. </w:t>
            </w:r>
          </w:p>
          <w:p w:rsidR="00A07DA1" w:rsidRDefault="00A07DA1" w:rsidP="00CC7175">
            <w:pPr>
              <w:rPr>
                <w:sz w:val="22"/>
                <w:szCs w:val="22"/>
              </w:rPr>
            </w:pPr>
          </w:p>
          <w:p w:rsidR="00A07DA1" w:rsidRDefault="00A07DA1" w:rsidP="00CC7175">
            <w:pPr>
              <w:rPr>
                <w:sz w:val="22"/>
                <w:szCs w:val="22"/>
              </w:rPr>
            </w:pPr>
          </w:p>
          <w:p w:rsidR="00A07DA1" w:rsidRDefault="00A07DA1" w:rsidP="00CC7175">
            <w:pPr>
              <w:rPr>
                <w:sz w:val="22"/>
                <w:szCs w:val="22"/>
              </w:rPr>
            </w:pPr>
          </w:p>
          <w:p w:rsidR="00A07DA1" w:rsidRDefault="00A07DA1" w:rsidP="00CC7175">
            <w:pPr>
              <w:rPr>
                <w:sz w:val="22"/>
                <w:szCs w:val="22"/>
              </w:rPr>
            </w:pPr>
          </w:p>
          <w:p w:rsidR="004E6570" w:rsidRPr="006C7907" w:rsidRDefault="004E6570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Default="00CC7175" w:rsidP="00CC7175">
            <w:pPr>
              <w:rPr>
                <w:sz w:val="22"/>
                <w:szCs w:val="22"/>
              </w:rPr>
            </w:pPr>
          </w:p>
          <w:p w:rsidR="00490957" w:rsidRDefault="00490957" w:rsidP="00CC7175">
            <w:pPr>
              <w:rPr>
                <w:sz w:val="22"/>
                <w:szCs w:val="22"/>
              </w:rPr>
            </w:pPr>
          </w:p>
          <w:p w:rsidR="00490957" w:rsidRPr="00490957" w:rsidRDefault="00490957" w:rsidP="00CC7175">
            <w:pPr>
              <w:rPr>
                <w:b/>
                <w:sz w:val="22"/>
                <w:szCs w:val="22"/>
              </w:rPr>
            </w:pPr>
            <w:r w:rsidRPr="00490957">
              <w:rPr>
                <w:b/>
                <w:sz w:val="22"/>
                <w:szCs w:val="22"/>
              </w:rPr>
              <w:t>SG</w:t>
            </w:r>
          </w:p>
        </w:tc>
      </w:tr>
      <w:tr w:rsidR="00CC7175" w:rsidRPr="001A5450">
        <w:tc>
          <w:tcPr>
            <w:tcW w:w="1440" w:type="dxa"/>
          </w:tcPr>
          <w:p w:rsidR="00CC7175" w:rsidRPr="00F737E0" w:rsidRDefault="00F737E0" w:rsidP="00CC7175">
            <w:pPr>
              <w:jc w:val="both"/>
              <w:rPr>
                <w:b/>
                <w:sz w:val="22"/>
                <w:szCs w:val="22"/>
              </w:rPr>
            </w:pPr>
            <w:r w:rsidRPr="00F737E0">
              <w:rPr>
                <w:b/>
                <w:sz w:val="22"/>
                <w:szCs w:val="22"/>
              </w:rPr>
              <w:lastRenderedPageBreak/>
              <w:t>GB/</w:t>
            </w:r>
            <w:r w:rsidR="004B23DB">
              <w:rPr>
                <w:b/>
                <w:sz w:val="22"/>
                <w:szCs w:val="22"/>
              </w:rPr>
              <w:t>54</w:t>
            </w:r>
            <w:r w:rsidRPr="00F737E0">
              <w:rPr>
                <w:b/>
                <w:sz w:val="22"/>
                <w:szCs w:val="22"/>
              </w:rPr>
              <w:t>/19</w:t>
            </w:r>
          </w:p>
        </w:tc>
        <w:tc>
          <w:tcPr>
            <w:tcW w:w="8273" w:type="dxa"/>
          </w:tcPr>
          <w:p w:rsidR="00CC7175" w:rsidRPr="00F12704" w:rsidRDefault="00CC7175" w:rsidP="00CC7175">
            <w:pPr>
              <w:rPr>
                <w:b/>
                <w:strike/>
                <w:sz w:val="22"/>
                <w:szCs w:val="22"/>
              </w:rPr>
            </w:pPr>
            <w:r w:rsidRPr="00F12704">
              <w:rPr>
                <w:rFonts w:cs="Arial"/>
                <w:b/>
                <w:sz w:val="22"/>
                <w:szCs w:val="22"/>
              </w:rPr>
              <w:t>Evidence of governing body impact on school improvement and review of how the governing body has held the school’s leaders to account</w:t>
            </w:r>
          </w:p>
          <w:p w:rsidR="00CC7175" w:rsidRDefault="00CC7175" w:rsidP="00CC7175">
            <w:pPr>
              <w:rPr>
                <w:sz w:val="22"/>
                <w:szCs w:val="22"/>
              </w:rPr>
            </w:pPr>
          </w:p>
          <w:p w:rsidR="00490957" w:rsidRPr="001A5450" w:rsidRDefault="00490957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Governors had:</w:t>
            </w: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F737E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Default="004E6570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Ask</w:t>
            </w:r>
            <w:r w:rsidR="00490957">
              <w:rPr>
                <w:sz w:val="22"/>
                <w:szCs w:val="22"/>
              </w:rPr>
              <w:t>ed</w:t>
            </w:r>
            <w:r>
              <w:rPr>
                <w:sz w:val="22"/>
                <w:szCs w:val="22"/>
              </w:rPr>
              <w:t xml:space="preserve"> questions </w:t>
            </w:r>
          </w:p>
          <w:p w:rsidR="004E6570" w:rsidRDefault="00490957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Held s</w:t>
            </w:r>
            <w:r w:rsidR="004E6570">
              <w:rPr>
                <w:sz w:val="22"/>
                <w:szCs w:val="22"/>
              </w:rPr>
              <w:t xml:space="preserve">taffing discussions </w:t>
            </w:r>
          </w:p>
          <w:p w:rsidR="004E6570" w:rsidRDefault="004E6570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Challenge</w:t>
            </w:r>
            <w:r w:rsidR="00490957">
              <w:rPr>
                <w:sz w:val="22"/>
                <w:szCs w:val="22"/>
              </w:rPr>
              <w:t>d</w:t>
            </w:r>
            <w:r>
              <w:rPr>
                <w:sz w:val="22"/>
                <w:szCs w:val="22"/>
              </w:rPr>
              <w:t xml:space="preserve"> about phonics results </w:t>
            </w:r>
          </w:p>
          <w:p w:rsidR="004E6570" w:rsidRDefault="00490957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Taken </w:t>
            </w:r>
            <w:r w:rsidR="004E6570">
              <w:rPr>
                <w:sz w:val="22"/>
                <w:szCs w:val="22"/>
              </w:rPr>
              <w:t xml:space="preserve">on new roles </w:t>
            </w:r>
          </w:p>
          <w:p w:rsidR="004E6570" w:rsidRDefault="00490957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Conducted the </w:t>
            </w:r>
            <w:r w:rsidR="004E6570">
              <w:rPr>
                <w:sz w:val="22"/>
                <w:szCs w:val="22"/>
              </w:rPr>
              <w:t xml:space="preserve">Safeguarding audit </w:t>
            </w:r>
          </w:p>
          <w:p w:rsidR="004E6570" w:rsidRDefault="00490957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Asked p</w:t>
            </w:r>
            <w:r w:rsidR="004E6570">
              <w:rPr>
                <w:sz w:val="22"/>
                <w:szCs w:val="22"/>
              </w:rPr>
              <w:t xml:space="preserve">upil attendance questions </w:t>
            </w:r>
          </w:p>
          <w:p w:rsidR="004E6570" w:rsidRDefault="00490957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Questioned the i</w:t>
            </w:r>
            <w:r w:rsidR="004E6570">
              <w:rPr>
                <w:sz w:val="22"/>
                <w:szCs w:val="22"/>
              </w:rPr>
              <w:t>mpact of SEND on pupils</w:t>
            </w:r>
            <w:r>
              <w:rPr>
                <w:sz w:val="22"/>
                <w:szCs w:val="22"/>
              </w:rPr>
              <w:t>’</w:t>
            </w:r>
            <w:r w:rsidR="004E6570">
              <w:rPr>
                <w:sz w:val="22"/>
                <w:szCs w:val="22"/>
              </w:rPr>
              <w:t xml:space="preserve"> learning</w:t>
            </w:r>
          </w:p>
          <w:p w:rsidR="004E6570" w:rsidRDefault="00490957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Discussed </w:t>
            </w:r>
            <w:r w:rsidR="004E6570">
              <w:rPr>
                <w:sz w:val="22"/>
                <w:szCs w:val="22"/>
              </w:rPr>
              <w:t>the budget and the underspend</w:t>
            </w:r>
          </w:p>
          <w:p w:rsidR="00313D3C" w:rsidRDefault="00AB1C56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Questioned staff absence </w:t>
            </w:r>
          </w:p>
          <w:p w:rsidR="00AB1C56" w:rsidRDefault="00AB1C56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Discussed governor training to improve the work of governors </w:t>
            </w:r>
          </w:p>
          <w:p w:rsidR="00AB1C56" w:rsidRPr="00AA6378" w:rsidRDefault="00AB1C56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F12704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F737E0" w:rsidRDefault="00F737E0" w:rsidP="00CC7175">
            <w:pPr>
              <w:jc w:val="both"/>
              <w:rPr>
                <w:b/>
                <w:sz w:val="22"/>
                <w:szCs w:val="22"/>
              </w:rPr>
            </w:pPr>
            <w:r w:rsidRPr="00F737E0">
              <w:rPr>
                <w:b/>
                <w:sz w:val="22"/>
                <w:szCs w:val="22"/>
              </w:rPr>
              <w:t>GB/</w:t>
            </w:r>
            <w:r w:rsidR="004B23DB">
              <w:rPr>
                <w:b/>
                <w:sz w:val="22"/>
                <w:szCs w:val="22"/>
              </w:rPr>
              <w:t>55</w:t>
            </w:r>
            <w:r w:rsidRPr="00F737E0">
              <w:rPr>
                <w:b/>
                <w:sz w:val="22"/>
                <w:szCs w:val="22"/>
              </w:rPr>
              <w:t>/19</w:t>
            </w:r>
          </w:p>
        </w:tc>
        <w:tc>
          <w:tcPr>
            <w:tcW w:w="8273" w:type="dxa"/>
          </w:tcPr>
          <w:p w:rsidR="00CC7175" w:rsidRDefault="00CC7175" w:rsidP="00960F18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Confirmation of date</w:t>
            </w:r>
            <w:r w:rsidR="00855CBF">
              <w:rPr>
                <w:b/>
                <w:sz w:val="22"/>
                <w:szCs w:val="22"/>
              </w:rPr>
              <w:t>s</w:t>
            </w:r>
            <w:r w:rsidRPr="001A5450">
              <w:rPr>
                <w:b/>
                <w:sz w:val="22"/>
                <w:szCs w:val="22"/>
              </w:rPr>
              <w:t xml:space="preserve"> for </w:t>
            </w:r>
            <w:r w:rsidR="00960F18">
              <w:rPr>
                <w:b/>
                <w:sz w:val="22"/>
                <w:szCs w:val="22"/>
              </w:rPr>
              <w:t>20</w:t>
            </w:r>
            <w:r w:rsidR="00855CBF">
              <w:rPr>
                <w:b/>
                <w:sz w:val="22"/>
                <w:szCs w:val="22"/>
              </w:rPr>
              <w:t xml:space="preserve">20 </w:t>
            </w:r>
          </w:p>
          <w:p w:rsidR="00960F18" w:rsidRPr="001A5450" w:rsidRDefault="00960F18" w:rsidP="00960F18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F737E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Pr="001A5450" w:rsidRDefault="00CC7175" w:rsidP="00CC717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 xml:space="preserve">The governing body </w:t>
            </w:r>
          </w:p>
          <w:p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F737E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agreed </w:t>
            </w:r>
          </w:p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F737E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855CBF" w:rsidRDefault="00855CBF" w:rsidP="00CC717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Spring term</w:t>
            </w:r>
            <w:r w:rsidR="00F737E0">
              <w:rPr>
                <w:rFonts w:cs="Arial"/>
                <w:sz w:val="22"/>
                <w:szCs w:val="22"/>
              </w:rPr>
              <w:t xml:space="preserve"> </w:t>
            </w:r>
            <w:r w:rsidR="004B23DB">
              <w:rPr>
                <w:rFonts w:cs="Arial"/>
                <w:sz w:val="22"/>
                <w:szCs w:val="22"/>
              </w:rPr>
              <w:t>–</w:t>
            </w:r>
            <w:r w:rsidR="00F737E0">
              <w:rPr>
                <w:rFonts w:cs="Arial"/>
                <w:sz w:val="22"/>
                <w:szCs w:val="22"/>
              </w:rPr>
              <w:t xml:space="preserve"> </w:t>
            </w:r>
            <w:r w:rsidR="004B23DB">
              <w:rPr>
                <w:rFonts w:cs="Arial"/>
                <w:sz w:val="22"/>
                <w:szCs w:val="22"/>
              </w:rPr>
              <w:t>Wednesday 11 March</w:t>
            </w:r>
            <w:r>
              <w:rPr>
                <w:rFonts w:cs="Arial"/>
                <w:sz w:val="22"/>
                <w:szCs w:val="22"/>
              </w:rPr>
              <w:t xml:space="preserve">, 2020 at </w:t>
            </w:r>
            <w:r w:rsidR="004B23DB">
              <w:rPr>
                <w:rFonts w:cs="Arial"/>
                <w:sz w:val="22"/>
                <w:szCs w:val="22"/>
              </w:rPr>
              <w:t>6.00</w:t>
            </w:r>
            <w:r>
              <w:rPr>
                <w:rFonts w:cs="Arial"/>
                <w:sz w:val="22"/>
                <w:szCs w:val="22"/>
              </w:rPr>
              <w:t>pm</w:t>
            </w:r>
          </w:p>
          <w:p w:rsidR="00855CBF" w:rsidRDefault="00855CBF" w:rsidP="00CC717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Summer term </w:t>
            </w:r>
            <w:r w:rsidR="004B23DB">
              <w:rPr>
                <w:rFonts w:cs="Arial"/>
                <w:sz w:val="22"/>
                <w:szCs w:val="22"/>
              </w:rPr>
              <w:t>–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4B23DB">
              <w:rPr>
                <w:rFonts w:cs="Arial"/>
                <w:sz w:val="22"/>
                <w:szCs w:val="22"/>
              </w:rPr>
              <w:t xml:space="preserve">Wednesday 17 June, </w:t>
            </w:r>
            <w:r>
              <w:rPr>
                <w:rFonts w:cs="Arial"/>
                <w:sz w:val="22"/>
                <w:szCs w:val="22"/>
              </w:rPr>
              <w:t xml:space="preserve">2020 at </w:t>
            </w:r>
            <w:r w:rsidR="004B23DB">
              <w:rPr>
                <w:rFonts w:cs="Arial"/>
                <w:sz w:val="22"/>
                <w:szCs w:val="22"/>
              </w:rPr>
              <w:t>6.00</w:t>
            </w:r>
            <w:r>
              <w:rPr>
                <w:rFonts w:cs="Arial"/>
                <w:sz w:val="22"/>
                <w:szCs w:val="22"/>
              </w:rPr>
              <w:t>pm</w:t>
            </w:r>
          </w:p>
          <w:p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F737E0" w:rsidRDefault="00F737E0" w:rsidP="00CC7175">
            <w:pPr>
              <w:jc w:val="both"/>
              <w:rPr>
                <w:b/>
                <w:sz w:val="22"/>
                <w:szCs w:val="22"/>
              </w:rPr>
            </w:pPr>
            <w:r w:rsidRPr="00F737E0">
              <w:rPr>
                <w:b/>
                <w:sz w:val="22"/>
                <w:szCs w:val="22"/>
              </w:rPr>
              <w:t>GB/</w:t>
            </w:r>
            <w:r w:rsidR="004B23DB">
              <w:rPr>
                <w:b/>
                <w:sz w:val="22"/>
                <w:szCs w:val="22"/>
              </w:rPr>
              <w:t>56</w:t>
            </w:r>
            <w:r w:rsidRPr="00F737E0">
              <w:rPr>
                <w:b/>
                <w:sz w:val="22"/>
                <w:szCs w:val="22"/>
              </w:rPr>
              <w:t>/19</w:t>
            </w:r>
          </w:p>
        </w:tc>
        <w:tc>
          <w:tcPr>
            <w:tcW w:w="8273" w:type="dxa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Determination of confidentiality of business </w:t>
            </w:r>
          </w:p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c>
          <w:tcPr>
            <w:tcW w:w="1440" w:type="dxa"/>
          </w:tcPr>
          <w:p w:rsidR="00CC7175" w:rsidRPr="00F737E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Pr="001A5450" w:rsidRDefault="00CC7175" w:rsidP="00CC717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 xml:space="preserve">It was </w:t>
            </w:r>
          </w:p>
          <w:p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rPr>
          <w:trHeight w:val="80"/>
        </w:trPr>
        <w:tc>
          <w:tcPr>
            <w:tcW w:w="1440" w:type="dxa"/>
          </w:tcPr>
          <w:p w:rsidR="00CC7175" w:rsidRPr="00F737E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resolved</w:t>
            </w:r>
          </w:p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rPr>
          <w:trHeight w:val="80"/>
        </w:trPr>
        <w:tc>
          <w:tcPr>
            <w:tcW w:w="1440" w:type="dxa"/>
          </w:tcPr>
          <w:p w:rsidR="00CC7175" w:rsidRPr="00F737E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Pr="001A5450" w:rsidRDefault="00CC7175" w:rsidP="00CC717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that all papers and reports be made available as necessary.</w:t>
            </w:r>
          </w:p>
          <w:p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>
        <w:trPr>
          <w:trHeight w:val="80"/>
        </w:trPr>
        <w:tc>
          <w:tcPr>
            <w:tcW w:w="1440" w:type="dxa"/>
          </w:tcPr>
          <w:p w:rsidR="00CC7175" w:rsidRPr="00F737E0" w:rsidRDefault="00CC7175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The meeting closed at </w:t>
            </w:r>
            <w:r w:rsidR="00FC3A7F">
              <w:rPr>
                <w:b/>
                <w:sz w:val="22"/>
                <w:szCs w:val="22"/>
              </w:rPr>
              <w:t>7.55</w:t>
            </w:r>
            <w:r>
              <w:rPr>
                <w:b/>
                <w:sz w:val="22"/>
                <w:szCs w:val="22"/>
              </w:rPr>
              <w:t>pm.</w:t>
            </w:r>
          </w:p>
          <w:p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</w:tbl>
    <w:p w:rsidR="008D18B3" w:rsidRDefault="008D18B3" w:rsidP="00663EB5">
      <w:pPr>
        <w:jc w:val="both"/>
        <w:rPr>
          <w:sz w:val="22"/>
          <w:szCs w:val="22"/>
        </w:rPr>
      </w:pPr>
    </w:p>
    <w:p w:rsidR="001A10A8" w:rsidRDefault="001A10A8" w:rsidP="00663EB5">
      <w:pPr>
        <w:jc w:val="both"/>
        <w:rPr>
          <w:sz w:val="22"/>
          <w:szCs w:val="22"/>
        </w:rPr>
      </w:pPr>
    </w:p>
    <w:p w:rsidR="009A7F7F" w:rsidRPr="001A5450" w:rsidRDefault="009A7F7F" w:rsidP="00663EB5">
      <w:pPr>
        <w:jc w:val="both"/>
        <w:rPr>
          <w:sz w:val="22"/>
          <w:szCs w:val="22"/>
        </w:rPr>
      </w:pPr>
      <w:r w:rsidRPr="001A5450">
        <w:rPr>
          <w:sz w:val="22"/>
          <w:szCs w:val="22"/>
        </w:rPr>
        <w:t>Signed ....................................</w:t>
      </w:r>
      <w:r w:rsidR="00663EB5" w:rsidRPr="001A5450">
        <w:rPr>
          <w:sz w:val="22"/>
          <w:szCs w:val="22"/>
        </w:rPr>
        <w:t>..................</w:t>
      </w:r>
      <w:r w:rsidRPr="001A5450">
        <w:rPr>
          <w:sz w:val="22"/>
          <w:szCs w:val="22"/>
        </w:rPr>
        <w:t>...........</w:t>
      </w:r>
      <w:r w:rsidR="00DF0D06">
        <w:rPr>
          <w:sz w:val="22"/>
          <w:szCs w:val="22"/>
        </w:rPr>
        <w:t xml:space="preserve">  </w:t>
      </w:r>
      <w:r w:rsidRPr="001A5450">
        <w:rPr>
          <w:sz w:val="22"/>
          <w:szCs w:val="22"/>
        </w:rPr>
        <w:t>(chair)</w:t>
      </w:r>
      <w:r w:rsidRPr="001A5450">
        <w:rPr>
          <w:sz w:val="22"/>
          <w:szCs w:val="22"/>
        </w:rPr>
        <w:tab/>
        <w:t>Date ........................................</w:t>
      </w:r>
    </w:p>
    <w:p w:rsidR="009A7F7F" w:rsidRDefault="009A7F7F" w:rsidP="00663EB5">
      <w:pPr>
        <w:jc w:val="both"/>
        <w:rPr>
          <w:sz w:val="22"/>
          <w:szCs w:val="22"/>
        </w:rPr>
      </w:pPr>
    </w:p>
    <w:p w:rsidR="00762182" w:rsidRDefault="00762182" w:rsidP="00663EB5">
      <w:pPr>
        <w:jc w:val="both"/>
        <w:rPr>
          <w:sz w:val="22"/>
          <w:szCs w:val="22"/>
        </w:rPr>
      </w:pPr>
    </w:p>
    <w:p w:rsidR="008429AD" w:rsidRDefault="008429AD" w:rsidP="00663EB5">
      <w:pPr>
        <w:jc w:val="both"/>
        <w:rPr>
          <w:sz w:val="22"/>
          <w:szCs w:val="22"/>
        </w:rPr>
      </w:pPr>
    </w:p>
    <w:sectPr w:rsidR="008429AD" w:rsidSect="00762182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567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C56" w:rsidRDefault="00AB1C56">
      <w:r>
        <w:separator/>
      </w:r>
    </w:p>
  </w:endnote>
  <w:endnote w:type="continuationSeparator" w:id="0">
    <w:p w:rsidR="00AB1C56" w:rsidRDefault="00AB1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C56" w:rsidRDefault="00AB1C56" w:rsidP="0076218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B1C56" w:rsidRDefault="00AB1C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C56" w:rsidRDefault="00AB1C56" w:rsidP="0076218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61433">
      <w:rPr>
        <w:rStyle w:val="PageNumber"/>
        <w:noProof/>
      </w:rPr>
      <w:t>6</w:t>
    </w:r>
    <w:r>
      <w:rPr>
        <w:rStyle w:val="PageNumber"/>
      </w:rPr>
      <w:fldChar w:fldCharType="end"/>
    </w:r>
  </w:p>
  <w:p w:rsidR="00AB1C56" w:rsidRDefault="00AB1C5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C56" w:rsidRDefault="00AB1C56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61433">
      <w:rPr>
        <w:noProof/>
      </w:rPr>
      <w:t>1</w:t>
    </w:r>
    <w:r>
      <w:rPr>
        <w:noProof/>
      </w:rPr>
      <w:fldChar w:fldCharType="end"/>
    </w:r>
  </w:p>
  <w:p w:rsidR="00AB1C56" w:rsidRDefault="00AB1C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C56" w:rsidRDefault="00AB1C56">
      <w:r>
        <w:separator/>
      </w:r>
    </w:p>
  </w:footnote>
  <w:footnote w:type="continuationSeparator" w:id="0">
    <w:p w:rsidR="00AB1C56" w:rsidRDefault="00AB1C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C56" w:rsidRPr="008F5417" w:rsidRDefault="00AB1C56" w:rsidP="008F5417">
    <w:pPr>
      <w:pStyle w:val="Header"/>
      <w:rPr>
        <w:b/>
        <w:sz w:val="22"/>
        <w:szCs w:val="22"/>
      </w:rPr>
    </w:pPr>
    <w:r>
      <w:rPr>
        <w:b/>
        <w:sz w:val="22"/>
        <w:szCs w:val="22"/>
      </w:rPr>
      <w:tab/>
    </w:r>
    <w:r>
      <w:rPr>
        <w:b/>
        <w:sz w:val="22"/>
        <w:szCs w:val="22"/>
      </w:rPr>
      <w:tab/>
    </w:r>
    <w:r>
      <w:rPr>
        <w:b/>
        <w:sz w:val="22"/>
        <w:szCs w:val="22"/>
      </w:rPr>
      <w:tab/>
    </w:r>
    <w:r>
      <w:rPr>
        <w:b/>
        <w:sz w:val="22"/>
        <w:szCs w:val="22"/>
      </w:rPr>
      <w:tab/>
      <w:t xml:space="preserve">        </w:t>
    </w:r>
    <w:r w:rsidRPr="008F5417">
      <w:rPr>
        <w:b/>
        <w:sz w:val="22"/>
        <w:szCs w:val="22"/>
      </w:rPr>
      <w:t>Action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51F8C"/>
    <w:multiLevelType w:val="hybridMultilevel"/>
    <w:tmpl w:val="0AFE0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97F2B"/>
    <w:multiLevelType w:val="hybridMultilevel"/>
    <w:tmpl w:val="B4E08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3F66B7"/>
    <w:multiLevelType w:val="hybridMultilevel"/>
    <w:tmpl w:val="80B410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EC61DC"/>
    <w:multiLevelType w:val="hybridMultilevel"/>
    <w:tmpl w:val="23E8F0D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5CF9"/>
    <w:multiLevelType w:val="multilevel"/>
    <w:tmpl w:val="0ED6A50E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5" w15:restartNumberingAfterBreak="0">
    <w:nsid w:val="0D9540BB"/>
    <w:multiLevelType w:val="hybridMultilevel"/>
    <w:tmpl w:val="E93AD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F34F53"/>
    <w:multiLevelType w:val="hybridMultilevel"/>
    <w:tmpl w:val="AF2A5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353F3E"/>
    <w:multiLevelType w:val="hybridMultilevel"/>
    <w:tmpl w:val="5DE46CE6"/>
    <w:lvl w:ilvl="0" w:tplc="1B68B88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852B7B"/>
    <w:multiLevelType w:val="hybridMultilevel"/>
    <w:tmpl w:val="B6960A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4C1502"/>
    <w:multiLevelType w:val="hybridMultilevel"/>
    <w:tmpl w:val="36F8109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0FC10823"/>
    <w:multiLevelType w:val="multilevel"/>
    <w:tmpl w:val="97E6C3AC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DC41E1"/>
    <w:multiLevelType w:val="hybridMultilevel"/>
    <w:tmpl w:val="792CF92C"/>
    <w:lvl w:ilvl="0" w:tplc="AEBCD518">
      <w:numFmt w:val="bullet"/>
      <w:lvlText w:val="-"/>
      <w:lvlJc w:val="left"/>
      <w:pPr>
        <w:ind w:left="1785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2" w15:restartNumberingAfterBreak="0">
    <w:nsid w:val="1C14633C"/>
    <w:multiLevelType w:val="hybridMultilevel"/>
    <w:tmpl w:val="E7589A70"/>
    <w:lvl w:ilvl="0" w:tplc="0809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13" w15:restartNumberingAfterBreak="0">
    <w:nsid w:val="1E5964D9"/>
    <w:multiLevelType w:val="hybridMultilevel"/>
    <w:tmpl w:val="3DF0A996"/>
    <w:lvl w:ilvl="0" w:tplc="0136B8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1F094E4D"/>
    <w:multiLevelType w:val="hybridMultilevel"/>
    <w:tmpl w:val="5072B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262987"/>
    <w:multiLevelType w:val="hybridMultilevel"/>
    <w:tmpl w:val="D2E8A706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6" w15:restartNumberingAfterBreak="0">
    <w:nsid w:val="200D46DE"/>
    <w:multiLevelType w:val="hybridMultilevel"/>
    <w:tmpl w:val="DDBAC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8A6BBB"/>
    <w:multiLevelType w:val="hybridMultilevel"/>
    <w:tmpl w:val="008EB8F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E922AF"/>
    <w:multiLevelType w:val="hybridMultilevel"/>
    <w:tmpl w:val="CBBED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1C282B"/>
    <w:multiLevelType w:val="hybridMultilevel"/>
    <w:tmpl w:val="5DE46CE6"/>
    <w:lvl w:ilvl="0" w:tplc="1B68B88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A207CD"/>
    <w:multiLevelType w:val="hybridMultilevel"/>
    <w:tmpl w:val="39504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F81CE7"/>
    <w:multiLevelType w:val="multilevel"/>
    <w:tmpl w:val="8C52B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354E2808"/>
    <w:multiLevelType w:val="hybridMultilevel"/>
    <w:tmpl w:val="118EC8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5ED155C"/>
    <w:multiLevelType w:val="hybridMultilevel"/>
    <w:tmpl w:val="377E2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8C4670"/>
    <w:multiLevelType w:val="hybridMultilevel"/>
    <w:tmpl w:val="5D169E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70C7584"/>
    <w:multiLevelType w:val="hybridMultilevel"/>
    <w:tmpl w:val="340E439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BB37A22"/>
    <w:multiLevelType w:val="hybridMultilevel"/>
    <w:tmpl w:val="E08CDE9C"/>
    <w:lvl w:ilvl="0" w:tplc="B61E304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D761A73"/>
    <w:multiLevelType w:val="hybridMultilevel"/>
    <w:tmpl w:val="A33EF5D0"/>
    <w:lvl w:ilvl="0" w:tplc="1FE052F0">
      <w:start w:val="1"/>
      <w:numFmt w:val="decimal"/>
      <w:lvlText w:val="%1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8" w15:restartNumberingAfterBreak="0">
    <w:nsid w:val="3E4A602F"/>
    <w:multiLevelType w:val="hybridMultilevel"/>
    <w:tmpl w:val="4F3ACFE6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 w15:restartNumberingAfterBreak="0">
    <w:nsid w:val="3F862996"/>
    <w:multiLevelType w:val="hybridMultilevel"/>
    <w:tmpl w:val="38FEC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6C1F8D"/>
    <w:multiLevelType w:val="hybridMultilevel"/>
    <w:tmpl w:val="55A88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174377A"/>
    <w:multiLevelType w:val="hybridMultilevel"/>
    <w:tmpl w:val="E230E0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67B131E"/>
    <w:multiLevelType w:val="hybridMultilevel"/>
    <w:tmpl w:val="376461C6"/>
    <w:lvl w:ilvl="0" w:tplc="040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3" w15:restartNumberingAfterBreak="0">
    <w:nsid w:val="4996525A"/>
    <w:multiLevelType w:val="hybridMultilevel"/>
    <w:tmpl w:val="F5986CD6"/>
    <w:lvl w:ilvl="0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9A622C1"/>
    <w:multiLevelType w:val="hybridMultilevel"/>
    <w:tmpl w:val="DE141E66"/>
    <w:lvl w:ilvl="0" w:tplc="08090019">
      <w:start w:val="1"/>
      <w:numFmt w:val="lowerLetter"/>
      <w:lvlText w:val="%1."/>
      <w:lvlJc w:val="left"/>
      <w:pPr>
        <w:ind w:left="100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3" w:hanging="360"/>
      </w:pPr>
    </w:lvl>
    <w:lvl w:ilvl="2" w:tplc="0809001B" w:tentative="1">
      <w:start w:val="1"/>
      <w:numFmt w:val="lowerRoman"/>
      <w:lvlText w:val="%3."/>
      <w:lvlJc w:val="right"/>
      <w:pPr>
        <w:ind w:left="2443" w:hanging="180"/>
      </w:pPr>
    </w:lvl>
    <w:lvl w:ilvl="3" w:tplc="0809000F" w:tentative="1">
      <w:start w:val="1"/>
      <w:numFmt w:val="decimal"/>
      <w:lvlText w:val="%4."/>
      <w:lvlJc w:val="left"/>
      <w:pPr>
        <w:ind w:left="3163" w:hanging="360"/>
      </w:pPr>
    </w:lvl>
    <w:lvl w:ilvl="4" w:tplc="08090019" w:tentative="1">
      <w:start w:val="1"/>
      <w:numFmt w:val="lowerLetter"/>
      <w:lvlText w:val="%5."/>
      <w:lvlJc w:val="left"/>
      <w:pPr>
        <w:ind w:left="3883" w:hanging="360"/>
      </w:pPr>
    </w:lvl>
    <w:lvl w:ilvl="5" w:tplc="0809001B" w:tentative="1">
      <w:start w:val="1"/>
      <w:numFmt w:val="lowerRoman"/>
      <w:lvlText w:val="%6."/>
      <w:lvlJc w:val="right"/>
      <w:pPr>
        <w:ind w:left="4603" w:hanging="180"/>
      </w:pPr>
    </w:lvl>
    <w:lvl w:ilvl="6" w:tplc="0809000F" w:tentative="1">
      <w:start w:val="1"/>
      <w:numFmt w:val="decimal"/>
      <w:lvlText w:val="%7."/>
      <w:lvlJc w:val="left"/>
      <w:pPr>
        <w:ind w:left="5323" w:hanging="360"/>
      </w:pPr>
    </w:lvl>
    <w:lvl w:ilvl="7" w:tplc="08090019" w:tentative="1">
      <w:start w:val="1"/>
      <w:numFmt w:val="lowerLetter"/>
      <w:lvlText w:val="%8."/>
      <w:lvlJc w:val="left"/>
      <w:pPr>
        <w:ind w:left="6043" w:hanging="360"/>
      </w:pPr>
    </w:lvl>
    <w:lvl w:ilvl="8" w:tplc="08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5" w15:restartNumberingAfterBreak="0">
    <w:nsid w:val="4C577CA7"/>
    <w:multiLevelType w:val="hybridMultilevel"/>
    <w:tmpl w:val="E92CEEC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4CFC22F8"/>
    <w:multiLevelType w:val="hybridMultilevel"/>
    <w:tmpl w:val="14988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44345C"/>
    <w:multiLevelType w:val="hybridMultilevel"/>
    <w:tmpl w:val="EAC2D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255501D"/>
    <w:multiLevelType w:val="multilevel"/>
    <w:tmpl w:val="594E974E"/>
    <w:lvl w:ilvl="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6A53339"/>
    <w:multiLevelType w:val="hybridMultilevel"/>
    <w:tmpl w:val="4DAAC61C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40" w15:restartNumberingAfterBreak="0">
    <w:nsid w:val="582C4A1B"/>
    <w:multiLevelType w:val="hybridMultilevel"/>
    <w:tmpl w:val="822A0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A80370B"/>
    <w:multiLevelType w:val="hybridMultilevel"/>
    <w:tmpl w:val="88F0D73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6" w:hanging="360"/>
      </w:pPr>
    </w:lvl>
    <w:lvl w:ilvl="2" w:tplc="0809001B" w:tentative="1">
      <w:start w:val="1"/>
      <w:numFmt w:val="lowerRoman"/>
      <w:lvlText w:val="%3."/>
      <w:lvlJc w:val="right"/>
      <w:pPr>
        <w:ind w:left="1876" w:hanging="180"/>
      </w:pPr>
    </w:lvl>
    <w:lvl w:ilvl="3" w:tplc="0809000F" w:tentative="1">
      <w:start w:val="1"/>
      <w:numFmt w:val="decimal"/>
      <w:lvlText w:val="%4."/>
      <w:lvlJc w:val="left"/>
      <w:pPr>
        <w:ind w:left="2596" w:hanging="360"/>
      </w:pPr>
    </w:lvl>
    <w:lvl w:ilvl="4" w:tplc="08090019" w:tentative="1">
      <w:start w:val="1"/>
      <w:numFmt w:val="lowerLetter"/>
      <w:lvlText w:val="%5."/>
      <w:lvlJc w:val="left"/>
      <w:pPr>
        <w:ind w:left="3316" w:hanging="360"/>
      </w:pPr>
    </w:lvl>
    <w:lvl w:ilvl="5" w:tplc="0809001B" w:tentative="1">
      <w:start w:val="1"/>
      <w:numFmt w:val="lowerRoman"/>
      <w:lvlText w:val="%6."/>
      <w:lvlJc w:val="right"/>
      <w:pPr>
        <w:ind w:left="4036" w:hanging="180"/>
      </w:pPr>
    </w:lvl>
    <w:lvl w:ilvl="6" w:tplc="0809000F" w:tentative="1">
      <w:start w:val="1"/>
      <w:numFmt w:val="decimal"/>
      <w:lvlText w:val="%7."/>
      <w:lvlJc w:val="left"/>
      <w:pPr>
        <w:ind w:left="4756" w:hanging="360"/>
      </w:pPr>
    </w:lvl>
    <w:lvl w:ilvl="7" w:tplc="08090019" w:tentative="1">
      <w:start w:val="1"/>
      <w:numFmt w:val="lowerLetter"/>
      <w:lvlText w:val="%8."/>
      <w:lvlJc w:val="left"/>
      <w:pPr>
        <w:ind w:left="5476" w:hanging="360"/>
      </w:pPr>
    </w:lvl>
    <w:lvl w:ilvl="8" w:tplc="08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2" w15:restartNumberingAfterBreak="0">
    <w:nsid w:val="5A8740B1"/>
    <w:multiLevelType w:val="hybridMultilevel"/>
    <w:tmpl w:val="14F0C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F602710"/>
    <w:multiLevelType w:val="hybridMultilevel"/>
    <w:tmpl w:val="7AC41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2CC6D37"/>
    <w:multiLevelType w:val="hybridMultilevel"/>
    <w:tmpl w:val="4C20C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66628D5"/>
    <w:multiLevelType w:val="hybridMultilevel"/>
    <w:tmpl w:val="F1C82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6947F68"/>
    <w:multiLevelType w:val="hybridMultilevel"/>
    <w:tmpl w:val="1EA03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8222291"/>
    <w:multiLevelType w:val="hybridMultilevel"/>
    <w:tmpl w:val="82CEA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1A523B1"/>
    <w:multiLevelType w:val="hybridMultilevel"/>
    <w:tmpl w:val="121A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9F328CC"/>
    <w:multiLevelType w:val="hybridMultilevel"/>
    <w:tmpl w:val="902EB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33"/>
  </w:num>
  <w:num w:numId="5">
    <w:abstractNumId w:val="8"/>
  </w:num>
  <w:num w:numId="6">
    <w:abstractNumId w:val="25"/>
  </w:num>
  <w:num w:numId="7">
    <w:abstractNumId w:val="27"/>
  </w:num>
  <w:num w:numId="8">
    <w:abstractNumId w:val="46"/>
  </w:num>
  <w:num w:numId="9">
    <w:abstractNumId w:val="36"/>
  </w:num>
  <w:num w:numId="10">
    <w:abstractNumId w:val="26"/>
  </w:num>
  <w:num w:numId="11">
    <w:abstractNumId w:val="1"/>
  </w:num>
  <w:num w:numId="12">
    <w:abstractNumId w:val="24"/>
  </w:num>
  <w:num w:numId="13">
    <w:abstractNumId w:val="15"/>
  </w:num>
  <w:num w:numId="14">
    <w:abstractNumId w:val="12"/>
  </w:num>
  <w:num w:numId="15">
    <w:abstractNumId w:val="14"/>
  </w:num>
  <w:num w:numId="16">
    <w:abstractNumId w:val="41"/>
  </w:num>
  <w:num w:numId="17">
    <w:abstractNumId w:val="7"/>
  </w:num>
  <w:num w:numId="18">
    <w:abstractNumId w:val="2"/>
  </w:num>
  <w:num w:numId="19">
    <w:abstractNumId w:val="3"/>
  </w:num>
  <w:num w:numId="20">
    <w:abstractNumId w:val="19"/>
  </w:num>
  <w:num w:numId="21">
    <w:abstractNumId w:val="22"/>
  </w:num>
  <w:num w:numId="22">
    <w:abstractNumId w:val="23"/>
  </w:num>
  <w:num w:numId="23">
    <w:abstractNumId w:val="43"/>
  </w:num>
  <w:num w:numId="24">
    <w:abstractNumId w:val="5"/>
  </w:num>
  <w:num w:numId="25">
    <w:abstractNumId w:val="40"/>
  </w:num>
  <w:num w:numId="26">
    <w:abstractNumId w:val="48"/>
  </w:num>
  <w:num w:numId="27">
    <w:abstractNumId w:val="16"/>
  </w:num>
  <w:num w:numId="28">
    <w:abstractNumId w:val="34"/>
  </w:num>
  <w:num w:numId="29">
    <w:abstractNumId w:val="45"/>
  </w:num>
  <w:num w:numId="30">
    <w:abstractNumId w:val="0"/>
  </w:num>
  <w:num w:numId="31">
    <w:abstractNumId w:val="44"/>
  </w:num>
  <w:num w:numId="32">
    <w:abstractNumId w:val="20"/>
  </w:num>
  <w:num w:numId="33">
    <w:abstractNumId w:val="18"/>
  </w:num>
  <w:num w:numId="34">
    <w:abstractNumId w:val="49"/>
  </w:num>
  <w:num w:numId="35">
    <w:abstractNumId w:val="11"/>
  </w:num>
  <w:num w:numId="36">
    <w:abstractNumId w:val="10"/>
  </w:num>
  <w:num w:numId="37">
    <w:abstractNumId w:val="38"/>
  </w:num>
  <w:num w:numId="38">
    <w:abstractNumId w:val="4"/>
  </w:num>
  <w:num w:numId="39">
    <w:abstractNumId w:val="35"/>
  </w:num>
  <w:num w:numId="40">
    <w:abstractNumId w:val="30"/>
  </w:num>
  <w:num w:numId="41">
    <w:abstractNumId w:val="9"/>
  </w:num>
  <w:num w:numId="42">
    <w:abstractNumId w:val="28"/>
  </w:num>
  <w:num w:numId="43">
    <w:abstractNumId w:val="31"/>
  </w:num>
  <w:num w:numId="44">
    <w:abstractNumId w:val="47"/>
  </w:num>
  <w:num w:numId="45">
    <w:abstractNumId w:val="42"/>
  </w:num>
  <w:num w:numId="46">
    <w:abstractNumId w:val="37"/>
  </w:num>
  <w:num w:numId="47">
    <w:abstractNumId w:val="13"/>
  </w:num>
  <w:num w:numId="48">
    <w:abstractNumId w:val="29"/>
  </w:num>
  <w:num w:numId="49">
    <w:abstractNumId w:val="39"/>
  </w:num>
  <w:num w:numId="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218"/>
    <w:rsid w:val="0001252D"/>
    <w:rsid w:val="00014B57"/>
    <w:rsid w:val="00016D04"/>
    <w:rsid w:val="00020504"/>
    <w:rsid w:val="00021712"/>
    <w:rsid w:val="00022B15"/>
    <w:rsid w:val="00023080"/>
    <w:rsid w:val="00023B4E"/>
    <w:rsid w:val="00030843"/>
    <w:rsid w:val="0003102D"/>
    <w:rsid w:val="000416E2"/>
    <w:rsid w:val="00041C0D"/>
    <w:rsid w:val="0004200F"/>
    <w:rsid w:val="00042D41"/>
    <w:rsid w:val="00046279"/>
    <w:rsid w:val="00047FE0"/>
    <w:rsid w:val="000543BF"/>
    <w:rsid w:val="00057FAA"/>
    <w:rsid w:val="0006086D"/>
    <w:rsid w:val="0006663C"/>
    <w:rsid w:val="00076B14"/>
    <w:rsid w:val="00087D3B"/>
    <w:rsid w:val="00090B17"/>
    <w:rsid w:val="000949C9"/>
    <w:rsid w:val="00097394"/>
    <w:rsid w:val="000A418E"/>
    <w:rsid w:val="000A56B3"/>
    <w:rsid w:val="000A72DC"/>
    <w:rsid w:val="000B2ED6"/>
    <w:rsid w:val="000B63A2"/>
    <w:rsid w:val="000C0BE3"/>
    <w:rsid w:val="000C172F"/>
    <w:rsid w:val="000C43FF"/>
    <w:rsid w:val="000C7F87"/>
    <w:rsid w:val="000D11B0"/>
    <w:rsid w:val="000D7A8A"/>
    <w:rsid w:val="000E672E"/>
    <w:rsid w:val="000F1A65"/>
    <w:rsid w:val="000F2A70"/>
    <w:rsid w:val="000F2E42"/>
    <w:rsid w:val="000F44EE"/>
    <w:rsid w:val="000F66FF"/>
    <w:rsid w:val="00103832"/>
    <w:rsid w:val="00105499"/>
    <w:rsid w:val="0010673B"/>
    <w:rsid w:val="00112CA2"/>
    <w:rsid w:val="00117CCE"/>
    <w:rsid w:val="001200B2"/>
    <w:rsid w:val="0012077C"/>
    <w:rsid w:val="00122141"/>
    <w:rsid w:val="00125DDD"/>
    <w:rsid w:val="00127C87"/>
    <w:rsid w:val="00130B15"/>
    <w:rsid w:val="001339BF"/>
    <w:rsid w:val="00135501"/>
    <w:rsid w:val="00136967"/>
    <w:rsid w:val="0014006D"/>
    <w:rsid w:val="001415E4"/>
    <w:rsid w:val="00141C44"/>
    <w:rsid w:val="0014499A"/>
    <w:rsid w:val="00145328"/>
    <w:rsid w:val="00163E7E"/>
    <w:rsid w:val="001669D2"/>
    <w:rsid w:val="00174FF3"/>
    <w:rsid w:val="00177823"/>
    <w:rsid w:val="00181801"/>
    <w:rsid w:val="0018555D"/>
    <w:rsid w:val="001930A6"/>
    <w:rsid w:val="00196695"/>
    <w:rsid w:val="00197B1E"/>
    <w:rsid w:val="001A10A8"/>
    <w:rsid w:val="001A1308"/>
    <w:rsid w:val="001A5318"/>
    <w:rsid w:val="001A5450"/>
    <w:rsid w:val="001A6417"/>
    <w:rsid w:val="001B51B1"/>
    <w:rsid w:val="001C0C4A"/>
    <w:rsid w:val="001C1086"/>
    <w:rsid w:val="001C14A2"/>
    <w:rsid w:val="001C2C1A"/>
    <w:rsid w:val="001C441A"/>
    <w:rsid w:val="001C51E2"/>
    <w:rsid w:val="001C58DD"/>
    <w:rsid w:val="001C6093"/>
    <w:rsid w:val="001C7A66"/>
    <w:rsid w:val="001D1618"/>
    <w:rsid w:val="001D2265"/>
    <w:rsid w:val="001D2BFC"/>
    <w:rsid w:val="001D3BCC"/>
    <w:rsid w:val="001E001D"/>
    <w:rsid w:val="001E0FDC"/>
    <w:rsid w:val="001E17EF"/>
    <w:rsid w:val="001F1429"/>
    <w:rsid w:val="0020063A"/>
    <w:rsid w:val="00201A30"/>
    <w:rsid w:val="00204C0D"/>
    <w:rsid w:val="002054AD"/>
    <w:rsid w:val="00206BF9"/>
    <w:rsid w:val="002129B2"/>
    <w:rsid w:val="00212BB8"/>
    <w:rsid w:val="00213FEF"/>
    <w:rsid w:val="00221332"/>
    <w:rsid w:val="00224C18"/>
    <w:rsid w:val="002252F1"/>
    <w:rsid w:val="00225ABB"/>
    <w:rsid w:val="002306B3"/>
    <w:rsid w:val="0023546E"/>
    <w:rsid w:val="00235FD8"/>
    <w:rsid w:val="002400FE"/>
    <w:rsid w:val="00241555"/>
    <w:rsid w:val="00242DA6"/>
    <w:rsid w:val="00246637"/>
    <w:rsid w:val="00246D10"/>
    <w:rsid w:val="00252AE3"/>
    <w:rsid w:val="00253583"/>
    <w:rsid w:val="00256165"/>
    <w:rsid w:val="00257F76"/>
    <w:rsid w:val="00264947"/>
    <w:rsid w:val="00270074"/>
    <w:rsid w:val="00272307"/>
    <w:rsid w:val="00275AC0"/>
    <w:rsid w:val="00276C31"/>
    <w:rsid w:val="00280ECF"/>
    <w:rsid w:val="00285D39"/>
    <w:rsid w:val="002905FB"/>
    <w:rsid w:val="002909BA"/>
    <w:rsid w:val="00295B7D"/>
    <w:rsid w:val="00297F5B"/>
    <w:rsid w:val="002A769B"/>
    <w:rsid w:val="002B0556"/>
    <w:rsid w:val="002B067C"/>
    <w:rsid w:val="002B40CE"/>
    <w:rsid w:val="002B4139"/>
    <w:rsid w:val="002C39DE"/>
    <w:rsid w:val="002C3F8D"/>
    <w:rsid w:val="002D15DD"/>
    <w:rsid w:val="002D1CF2"/>
    <w:rsid w:val="002E10DE"/>
    <w:rsid w:val="002E3759"/>
    <w:rsid w:val="002E71C2"/>
    <w:rsid w:val="002F6A57"/>
    <w:rsid w:val="002F6D05"/>
    <w:rsid w:val="003000DB"/>
    <w:rsid w:val="00300E4C"/>
    <w:rsid w:val="00301071"/>
    <w:rsid w:val="003045B9"/>
    <w:rsid w:val="00307E78"/>
    <w:rsid w:val="00310EB3"/>
    <w:rsid w:val="00311DA7"/>
    <w:rsid w:val="003137EA"/>
    <w:rsid w:val="00313D3C"/>
    <w:rsid w:val="00320551"/>
    <w:rsid w:val="00343703"/>
    <w:rsid w:val="0034415F"/>
    <w:rsid w:val="00347A21"/>
    <w:rsid w:val="00351137"/>
    <w:rsid w:val="003557AE"/>
    <w:rsid w:val="00356FFF"/>
    <w:rsid w:val="003609BE"/>
    <w:rsid w:val="0036120F"/>
    <w:rsid w:val="003639BB"/>
    <w:rsid w:val="003658E1"/>
    <w:rsid w:val="00366A4E"/>
    <w:rsid w:val="003776FF"/>
    <w:rsid w:val="00381437"/>
    <w:rsid w:val="0038537F"/>
    <w:rsid w:val="003A090C"/>
    <w:rsid w:val="003A203C"/>
    <w:rsid w:val="003A4AA8"/>
    <w:rsid w:val="003A67ED"/>
    <w:rsid w:val="003B1693"/>
    <w:rsid w:val="003B1843"/>
    <w:rsid w:val="003B7141"/>
    <w:rsid w:val="003B7BC7"/>
    <w:rsid w:val="003C1239"/>
    <w:rsid w:val="003C13DC"/>
    <w:rsid w:val="003C3D06"/>
    <w:rsid w:val="003C63C5"/>
    <w:rsid w:val="003C66AF"/>
    <w:rsid w:val="003E05C7"/>
    <w:rsid w:val="003E121A"/>
    <w:rsid w:val="003E1D2C"/>
    <w:rsid w:val="003E29A0"/>
    <w:rsid w:val="003E3832"/>
    <w:rsid w:val="003F4407"/>
    <w:rsid w:val="003F441C"/>
    <w:rsid w:val="003F79DB"/>
    <w:rsid w:val="00401354"/>
    <w:rsid w:val="0040784B"/>
    <w:rsid w:val="00407871"/>
    <w:rsid w:val="004105C0"/>
    <w:rsid w:val="00411B25"/>
    <w:rsid w:val="004145B4"/>
    <w:rsid w:val="0042224E"/>
    <w:rsid w:val="0042521A"/>
    <w:rsid w:val="00427418"/>
    <w:rsid w:val="00431A75"/>
    <w:rsid w:val="00432929"/>
    <w:rsid w:val="00434EC3"/>
    <w:rsid w:val="0044483F"/>
    <w:rsid w:val="00451C8D"/>
    <w:rsid w:val="00455E2B"/>
    <w:rsid w:val="004607D2"/>
    <w:rsid w:val="00461F7D"/>
    <w:rsid w:val="004647EC"/>
    <w:rsid w:val="00467A01"/>
    <w:rsid w:val="00473CE9"/>
    <w:rsid w:val="00476E3E"/>
    <w:rsid w:val="00483756"/>
    <w:rsid w:val="00486EAF"/>
    <w:rsid w:val="00487025"/>
    <w:rsid w:val="00490957"/>
    <w:rsid w:val="00490D66"/>
    <w:rsid w:val="004911B7"/>
    <w:rsid w:val="004916E8"/>
    <w:rsid w:val="0049217F"/>
    <w:rsid w:val="00493D6D"/>
    <w:rsid w:val="00494280"/>
    <w:rsid w:val="004A0CA2"/>
    <w:rsid w:val="004A312C"/>
    <w:rsid w:val="004A3C01"/>
    <w:rsid w:val="004A4917"/>
    <w:rsid w:val="004A7DE7"/>
    <w:rsid w:val="004B1DF7"/>
    <w:rsid w:val="004B23DB"/>
    <w:rsid w:val="004B3AE5"/>
    <w:rsid w:val="004B7C29"/>
    <w:rsid w:val="004D0882"/>
    <w:rsid w:val="004D109A"/>
    <w:rsid w:val="004D7EC7"/>
    <w:rsid w:val="004E0701"/>
    <w:rsid w:val="004E5023"/>
    <w:rsid w:val="004E6570"/>
    <w:rsid w:val="004E73D9"/>
    <w:rsid w:val="004F22F1"/>
    <w:rsid w:val="004F2ED0"/>
    <w:rsid w:val="004F4D42"/>
    <w:rsid w:val="0050072B"/>
    <w:rsid w:val="00502E4F"/>
    <w:rsid w:val="00511573"/>
    <w:rsid w:val="00513EEB"/>
    <w:rsid w:val="005152A1"/>
    <w:rsid w:val="0053277A"/>
    <w:rsid w:val="0053602D"/>
    <w:rsid w:val="005374FF"/>
    <w:rsid w:val="00537BB9"/>
    <w:rsid w:val="00540022"/>
    <w:rsid w:val="00541294"/>
    <w:rsid w:val="00543A32"/>
    <w:rsid w:val="00547383"/>
    <w:rsid w:val="005568CE"/>
    <w:rsid w:val="00556B77"/>
    <w:rsid w:val="0055767B"/>
    <w:rsid w:val="0056146C"/>
    <w:rsid w:val="00562B18"/>
    <w:rsid w:val="005631D3"/>
    <w:rsid w:val="00573026"/>
    <w:rsid w:val="00573F95"/>
    <w:rsid w:val="0057555C"/>
    <w:rsid w:val="00575BAA"/>
    <w:rsid w:val="00580477"/>
    <w:rsid w:val="00581662"/>
    <w:rsid w:val="00582E48"/>
    <w:rsid w:val="0058686A"/>
    <w:rsid w:val="005870E7"/>
    <w:rsid w:val="005918B4"/>
    <w:rsid w:val="005948A7"/>
    <w:rsid w:val="005950AD"/>
    <w:rsid w:val="005A1240"/>
    <w:rsid w:val="005A400C"/>
    <w:rsid w:val="005B30D2"/>
    <w:rsid w:val="005B4354"/>
    <w:rsid w:val="005B5DEA"/>
    <w:rsid w:val="005B65AC"/>
    <w:rsid w:val="005C1403"/>
    <w:rsid w:val="005C36A8"/>
    <w:rsid w:val="005D36AB"/>
    <w:rsid w:val="005D79B1"/>
    <w:rsid w:val="005E094E"/>
    <w:rsid w:val="005E1E77"/>
    <w:rsid w:val="005E281B"/>
    <w:rsid w:val="005E5007"/>
    <w:rsid w:val="005F25D7"/>
    <w:rsid w:val="005F7D5F"/>
    <w:rsid w:val="00602317"/>
    <w:rsid w:val="0060452A"/>
    <w:rsid w:val="006050F2"/>
    <w:rsid w:val="006062CB"/>
    <w:rsid w:val="00613D67"/>
    <w:rsid w:val="00616415"/>
    <w:rsid w:val="00625554"/>
    <w:rsid w:val="00625C53"/>
    <w:rsid w:val="006301BA"/>
    <w:rsid w:val="00630BD3"/>
    <w:rsid w:val="00631E5C"/>
    <w:rsid w:val="00632067"/>
    <w:rsid w:val="00637CFD"/>
    <w:rsid w:val="0064238C"/>
    <w:rsid w:val="00642C20"/>
    <w:rsid w:val="00645214"/>
    <w:rsid w:val="00645B2A"/>
    <w:rsid w:val="0065129A"/>
    <w:rsid w:val="00657A95"/>
    <w:rsid w:val="00663EB5"/>
    <w:rsid w:val="00667AF7"/>
    <w:rsid w:val="00673BC4"/>
    <w:rsid w:val="00674ACD"/>
    <w:rsid w:val="00686A91"/>
    <w:rsid w:val="006875CB"/>
    <w:rsid w:val="006938A6"/>
    <w:rsid w:val="006A139D"/>
    <w:rsid w:val="006A13A1"/>
    <w:rsid w:val="006A160A"/>
    <w:rsid w:val="006B278B"/>
    <w:rsid w:val="006B2D70"/>
    <w:rsid w:val="006B5376"/>
    <w:rsid w:val="006C14D2"/>
    <w:rsid w:val="006C1C02"/>
    <w:rsid w:val="006C2A61"/>
    <w:rsid w:val="006C7907"/>
    <w:rsid w:val="006D1674"/>
    <w:rsid w:val="006E1D8F"/>
    <w:rsid w:val="006F4731"/>
    <w:rsid w:val="006F6D51"/>
    <w:rsid w:val="006F75A3"/>
    <w:rsid w:val="007054F0"/>
    <w:rsid w:val="00705AAD"/>
    <w:rsid w:val="00711DA6"/>
    <w:rsid w:val="0071215F"/>
    <w:rsid w:val="00712BE2"/>
    <w:rsid w:val="00713951"/>
    <w:rsid w:val="00716228"/>
    <w:rsid w:val="00717D14"/>
    <w:rsid w:val="007205D5"/>
    <w:rsid w:val="007209D6"/>
    <w:rsid w:val="007307BE"/>
    <w:rsid w:val="0073157D"/>
    <w:rsid w:val="007324FD"/>
    <w:rsid w:val="00732D6F"/>
    <w:rsid w:val="00734879"/>
    <w:rsid w:val="00734EFD"/>
    <w:rsid w:val="00737FF7"/>
    <w:rsid w:val="00740D2E"/>
    <w:rsid w:val="00740E25"/>
    <w:rsid w:val="0074297D"/>
    <w:rsid w:val="007458D8"/>
    <w:rsid w:val="0075082E"/>
    <w:rsid w:val="00762182"/>
    <w:rsid w:val="00764E5D"/>
    <w:rsid w:val="00770617"/>
    <w:rsid w:val="0077098D"/>
    <w:rsid w:val="00771ED0"/>
    <w:rsid w:val="00782218"/>
    <w:rsid w:val="00782D86"/>
    <w:rsid w:val="007839AC"/>
    <w:rsid w:val="00786B81"/>
    <w:rsid w:val="00786FFE"/>
    <w:rsid w:val="00794018"/>
    <w:rsid w:val="00794AEF"/>
    <w:rsid w:val="00794E9B"/>
    <w:rsid w:val="007968BA"/>
    <w:rsid w:val="007A11C9"/>
    <w:rsid w:val="007B16A9"/>
    <w:rsid w:val="007B2798"/>
    <w:rsid w:val="007C248F"/>
    <w:rsid w:val="007C32F3"/>
    <w:rsid w:val="007C5583"/>
    <w:rsid w:val="007D37DC"/>
    <w:rsid w:val="007E6477"/>
    <w:rsid w:val="007F0FD1"/>
    <w:rsid w:val="007F271D"/>
    <w:rsid w:val="007F2DE3"/>
    <w:rsid w:val="007F5326"/>
    <w:rsid w:val="007F607D"/>
    <w:rsid w:val="007F66ED"/>
    <w:rsid w:val="00805124"/>
    <w:rsid w:val="00805A87"/>
    <w:rsid w:val="00805BC9"/>
    <w:rsid w:val="00807C69"/>
    <w:rsid w:val="008110D0"/>
    <w:rsid w:val="0081277D"/>
    <w:rsid w:val="008169B2"/>
    <w:rsid w:val="00816E76"/>
    <w:rsid w:val="00822240"/>
    <w:rsid w:val="008266A9"/>
    <w:rsid w:val="008276B7"/>
    <w:rsid w:val="008319ED"/>
    <w:rsid w:val="00833464"/>
    <w:rsid w:val="00834B40"/>
    <w:rsid w:val="008376B9"/>
    <w:rsid w:val="008429AD"/>
    <w:rsid w:val="0084589B"/>
    <w:rsid w:val="00847666"/>
    <w:rsid w:val="0085167D"/>
    <w:rsid w:val="00852751"/>
    <w:rsid w:val="00855CBF"/>
    <w:rsid w:val="00855DF4"/>
    <w:rsid w:val="0086181A"/>
    <w:rsid w:val="00862D86"/>
    <w:rsid w:val="00864A1D"/>
    <w:rsid w:val="00867C6A"/>
    <w:rsid w:val="0087592F"/>
    <w:rsid w:val="008763D7"/>
    <w:rsid w:val="0087772E"/>
    <w:rsid w:val="008809AD"/>
    <w:rsid w:val="00887E70"/>
    <w:rsid w:val="008910C6"/>
    <w:rsid w:val="00894CA2"/>
    <w:rsid w:val="008A44AC"/>
    <w:rsid w:val="008A4C1B"/>
    <w:rsid w:val="008A55E0"/>
    <w:rsid w:val="008B4982"/>
    <w:rsid w:val="008B4DF4"/>
    <w:rsid w:val="008B5897"/>
    <w:rsid w:val="008B7F2A"/>
    <w:rsid w:val="008C1EC5"/>
    <w:rsid w:val="008C2789"/>
    <w:rsid w:val="008C2E30"/>
    <w:rsid w:val="008C3148"/>
    <w:rsid w:val="008C4769"/>
    <w:rsid w:val="008C53F3"/>
    <w:rsid w:val="008D02B7"/>
    <w:rsid w:val="008D18B3"/>
    <w:rsid w:val="008D18F2"/>
    <w:rsid w:val="008D253A"/>
    <w:rsid w:val="008D5BED"/>
    <w:rsid w:val="008D60FB"/>
    <w:rsid w:val="008D677D"/>
    <w:rsid w:val="008E1B0C"/>
    <w:rsid w:val="008E2240"/>
    <w:rsid w:val="008E4D44"/>
    <w:rsid w:val="008E59D0"/>
    <w:rsid w:val="008E7189"/>
    <w:rsid w:val="008F1B0B"/>
    <w:rsid w:val="008F3347"/>
    <w:rsid w:val="008F3A82"/>
    <w:rsid w:val="008F5417"/>
    <w:rsid w:val="008F6C62"/>
    <w:rsid w:val="009019B7"/>
    <w:rsid w:val="00904E9B"/>
    <w:rsid w:val="00912284"/>
    <w:rsid w:val="00922C4E"/>
    <w:rsid w:val="00937F6B"/>
    <w:rsid w:val="0094110A"/>
    <w:rsid w:val="009436AA"/>
    <w:rsid w:val="00952031"/>
    <w:rsid w:val="00954A3C"/>
    <w:rsid w:val="00954CD8"/>
    <w:rsid w:val="009555D9"/>
    <w:rsid w:val="0095591C"/>
    <w:rsid w:val="00960F18"/>
    <w:rsid w:val="00961A15"/>
    <w:rsid w:val="0097269F"/>
    <w:rsid w:val="009742AF"/>
    <w:rsid w:val="0097463F"/>
    <w:rsid w:val="00981FAE"/>
    <w:rsid w:val="0098394E"/>
    <w:rsid w:val="009839DD"/>
    <w:rsid w:val="00984F34"/>
    <w:rsid w:val="009850E3"/>
    <w:rsid w:val="009862FA"/>
    <w:rsid w:val="00986600"/>
    <w:rsid w:val="009867CE"/>
    <w:rsid w:val="0099122A"/>
    <w:rsid w:val="009931AF"/>
    <w:rsid w:val="0099508E"/>
    <w:rsid w:val="009961D6"/>
    <w:rsid w:val="009A7F7F"/>
    <w:rsid w:val="009B1058"/>
    <w:rsid w:val="009C186B"/>
    <w:rsid w:val="009C23A7"/>
    <w:rsid w:val="009C37F5"/>
    <w:rsid w:val="009C5576"/>
    <w:rsid w:val="009C5588"/>
    <w:rsid w:val="009C62CC"/>
    <w:rsid w:val="009D3E3B"/>
    <w:rsid w:val="009D501A"/>
    <w:rsid w:val="009D5DEB"/>
    <w:rsid w:val="009E3809"/>
    <w:rsid w:val="009E64A9"/>
    <w:rsid w:val="009E6909"/>
    <w:rsid w:val="009F0C6B"/>
    <w:rsid w:val="009F436D"/>
    <w:rsid w:val="009F4757"/>
    <w:rsid w:val="009F7CCA"/>
    <w:rsid w:val="00A05C82"/>
    <w:rsid w:val="00A05DB7"/>
    <w:rsid w:val="00A07DA1"/>
    <w:rsid w:val="00A10050"/>
    <w:rsid w:val="00A121E9"/>
    <w:rsid w:val="00A12569"/>
    <w:rsid w:val="00A1306C"/>
    <w:rsid w:val="00A13D1C"/>
    <w:rsid w:val="00A14598"/>
    <w:rsid w:val="00A22B2C"/>
    <w:rsid w:val="00A2362B"/>
    <w:rsid w:val="00A3198B"/>
    <w:rsid w:val="00A32C87"/>
    <w:rsid w:val="00A33969"/>
    <w:rsid w:val="00A33BAC"/>
    <w:rsid w:val="00A343A5"/>
    <w:rsid w:val="00A3760A"/>
    <w:rsid w:val="00A40F33"/>
    <w:rsid w:val="00A42193"/>
    <w:rsid w:val="00A4625A"/>
    <w:rsid w:val="00A466D8"/>
    <w:rsid w:val="00A46877"/>
    <w:rsid w:val="00A4796E"/>
    <w:rsid w:val="00A47C53"/>
    <w:rsid w:val="00A50CF9"/>
    <w:rsid w:val="00A56C75"/>
    <w:rsid w:val="00A56EAF"/>
    <w:rsid w:val="00A61F6D"/>
    <w:rsid w:val="00A62F04"/>
    <w:rsid w:val="00A63BA8"/>
    <w:rsid w:val="00A65E98"/>
    <w:rsid w:val="00A7652A"/>
    <w:rsid w:val="00A76C6F"/>
    <w:rsid w:val="00A81BBB"/>
    <w:rsid w:val="00A8520B"/>
    <w:rsid w:val="00A86113"/>
    <w:rsid w:val="00A92FE6"/>
    <w:rsid w:val="00A964D1"/>
    <w:rsid w:val="00AA202B"/>
    <w:rsid w:val="00AA3ECE"/>
    <w:rsid w:val="00AA4C12"/>
    <w:rsid w:val="00AA5177"/>
    <w:rsid w:val="00AA5DAE"/>
    <w:rsid w:val="00AA6378"/>
    <w:rsid w:val="00AB0BC4"/>
    <w:rsid w:val="00AB1C56"/>
    <w:rsid w:val="00AB4517"/>
    <w:rsid w:val="00AB4FDB"/>
    <w:rsid w:val="00AB6E54"/>
    <w:rsid w:val="00AC4FEB"/>
    <w:rsid w:val="00AD297F"/>
    <w:rsid w:val="00AD2ADA"/>
    <w:rsid w:val="00AD3AEB"/>
    <w:rsid w:val="00AD47F3"/>
    <w:rsid w:val="00AD7422"/>
    <w:rsid w:val="00AE3229"/>
    <w:rsid w:val="00AE3DB5"/>
    <w:rsid w:val="00AE5B0C"/>
    <w:rsid w:val="00AF3A45"/>
    <w:rsid w:val="00AF4219"/>
    <w:rsid w:val="00AF4FCD"/>
    <w:rsid w:val="00AF5C05"/>
    <w:rsid w:val="00AF7048"/>
    <w:rsid w:val="00AF7556"/>
    <w:rsid w:val="00AF7C56"/>
    <w:rsid w:val="00B014DA"/>
    <w:rsid w:val="00B07F54"/>
    <w:rsid w:val="00B104AA"/>
    <w:rsid w:val="00B11D9C"/>
    <w:rsid w:val="00B13546"/>
    <w:rsid w:val="00B21919"/>
    <w:rsid w:val="00B21AD0"/>
    <w:rsid w:val="00B2207F"/>
    <w:rsid w:val="00B301B5"/>
    <w:rsid w:val="00B31B8C"/>
    <w:rsid w:val="00B333FE"/>
    <w:rsid w:val="00B34BD9"/>
    <w:rsid w:val="00B363F9"/>
    <w:rsid w:val="00B3767F"/>
    <w:rsid w:val="00B402DE"/>
    <w:rsid w:val="00B429D4"/>
    <w:rsid w:val="00B42AE1"/>
    <w:rsid w:val="00B45667"/>
    <w:rsid w:val="00B45ACA"/>
    <w:rsid w:val="00B474A9"/>
    <w:rsid w:val="00B51D8C"/>
    <w:rsid w:val="00B5364A"/>
    <w:rsid w:val="00B53DB7"/>
    <w:rsid w:val="00B5501D"/>
    <w:rsid w:val="00B6012A"/>
    <w:rsid w:val="00B628D1"/>
    <w:rsid w:val="00B70A08"/>
    <w:rsid w:val="00B73954"/>
    <w:rsid w:val="00B7758D"/>
    <w:rsid w:val="00B77C90"/>
    <w:rsid w:val="00B80B14"/>
    <w:rsid w:val="00B81D2A"/>
    <w:rsid w:val="00B845B7"/>
    <w:rsid w:val="00B847F5"/>
    <w:rsid w:val="00B848C7"/>
    <w:rsid w:val="00B86620"/>
    <w:rsid w:val="00B91E57"/>
    <w:rsid w:val="00BA6EA0"/>
    <w:rsid w:val="00BA7FB9"/>
    <w:rsid w:val="00BB39D3"/>
    <w:rsid w:val="00BB43C7"/>
    <w:rsid w:val="00BB4E3F"/>
    <w:rsid w:val="00BB4F1E"/>
    <w:rsid w:val="00BB52D3"/>
    <w:rsid w:val="00BC3385"/>
    <w:rsid w:val="00BC5939"/>
    <w:rsid w:val="00BD2A70"/>
    <w:rsid w:val="00BD76FB"/>
    <w:rsid w:val="00BE0529"/>
    <w:rsid w:val="00BE2B0E"/>
    <w:rsid w:val="00BE3EAF"/>
    <w:rsid w:val="00BE5821"/>
    <w:rsid w:val="00BE7575"/>
    <w:rsid w:val="00BF121B"/>
    <w:rsid w:val="00BF3E62"/>
    <w:rsid w:val="00BF60C9"/>
    <w:rsid w:val="00BF6C0F"/>
    <w:rsid w:val="00BF7131"/>
    <w:rsid w:val="00BF739D"/>
    <w:rsid w:val="00C02EEF"/>
    <w:rsid w:val="00C0761B"/>
    <w:rsid w:val="00C07981"/>
    <w:rsid w:val="00C07D60"/>
    <w:rsid w:val="00C1109C"/>
    <w:rsid w:val="00C16DA3"/>
    <w:rsid w:val="00C203C4"/>
    <w:rsid w:val="00C21E68"/>
    <w:rsid w:val="00C2371C"/>
    <w:rsid w:val="00C247FE"/>
    <w:rsid w:val="00C25C3F"/>
    <w:rsid w:val="00C276E8"/>
    <w:rsid w:val="00C3271A"/>
    <w:rsid w:val="00C420A7"/>
    <w:rsid w:val="00C46AED"/>
    <w:rsid w:val="00C47218"/>
    <w:rsid w:val="00C52ADA"/>
    <w:rsid w:val="00C55CDA"/>
    <w:rsid w:val="00C56276"/>
    <w:rsid w:val="00C572B9"/>
    <w:rsid w:val="00C60898"/>
    <w:rsid w:val="00C62ED7"/>
    <w:rsid w:val="00C677A1"/>
    <w:rsid w:val="00C73173"/>
    <w:rsid w:val="00C76D58"/>
    <w:rsid w:val="00C805F3"/>
    <w:rsid w:val="00C824C6"/>
    <w:rsid w:val="00C846D5"/>
    <w:rsid w:val="00C84C32"/>
    <w:rsid w:val="00C86274"/>
    <w:rsid w:val="00C9004B"/>
    <w:rsid w:val="00C90C77"/>
    <w:rsid w:val="00C94891"/>
    <w:rsid w:val="00C96000"/>
    <w:rsid w:val="00C9760E"/>
    <w:rsid w:val="00CB12CB"/>
    <w:rsid w:val="00CB3638"/>
    <w:rsid w:val="00CB4193"/>
    <w:rsid w:val="00CB479F"/>
    <w:rsid w:val="00CB580C"/>
    <w:rsid w:val="00CC1130"/>
    <w:rsid w:val="00CC37B4"/>
    <w:rsid w:val="00CC7175"/>
    <w:rsid w:val="00CD32CC"/>
    <w:rsid w:val="00CE095B"/>
    <w:rsid w:val="00CE3DEA"/>
    <w:rsid w:val="00CE4584"/>
    <w:rsid w:val="00CE5321"/>
    <w:rsid w:val="00D03F0A"/>
    <w:rsid w:val="00D144CB"/>
    <w:rsid w:val="00D15C91"/>
    <w:rsid w:val="00D170B8"/>
    <w:rsid w:val="00D22E65"/>
    <w:rsid w:val="00D232D6"/>
    <w:rsid w:val="00D33CA6"/>
    <w:rsid w:val="00D33EF7"/>
    <w:rsid w:val="00D36B79"/>
    <w:rsid w:val="00D42C45"/>
    <w:rsid w:val="00D4307A"/>
    <w:rsid w:val="00D43B55"/>
    <w:rsid w:val="00D466A4"/>
    <w:rsid w:val="00D479BD"/>
    <w:rsid w:val="00D51875"/>
    <w:rsid w:val="00D55E02"/>
    <w:rsid w:val="00D631CA"/>
    <w:rsid w:val="00D6366D"/>
    <w:rsid w:val="00D64833"/>
    <w:rsid w:val="00D74BD3"/>
    <w:rsid w:val="00D76B5E"/>
    <w:rsid w:val="00D80A01"/>
    <w:rsid w:val="00D81A46"/>
    <w:rsid w:val="00D8349E"/>
    <w:rsid w:val="00D864D5"/>
    <w:rsid w:val="00D86AF6"/>
    <w:rsid w:val="00DA254C"/>
    <w:rsid w:val="00DB1B08"/>
    <w:rsid w:val="00DB250D"/>
    <w:rsid w:val="00DB29E1"/>
    <w:rsid w:val="00DB2D25"/>
    <w:rsid w:val="00DB3DE2"/>
    <w:rsid w:val="00DC7DDA"/>
    <w:rsid w:val="00DD302F"/>
    <w:rsid w:val="00DE1480"/>
    <w:rsid w:val="00DE2684"/>
    <w:rsid w:val="00DE7BEA"/>
    <w:rsid w:val="00DF0D06"/>
    <w:rsid w:val="00DF1BD7"/>
    <w:rsid w:val="00DF1DEC"/>
    <w:rsid w:val="00DF2C19"/>
    <w:rsid w:val="00E00EBB"/>
    <w:rsid w:val="00E02CF2"/>
    <w:rsid w:val="00E1057B"/>
    <w:rsid w:val="00E12927"/>
    <w:rsid w:val="00E143DC"/>
    <w:rsid w:val="00E1615C"/>
    <w:rsid w:val="00E214E0"/>
    <w:rsid w:val="00E256B0"/>
    <w:rsid w:val="00E30721"/>
    <w:rsid w:val="00E36584"/>
    <w:rsid w:val="00E43C63"/>
    <w:rsid w:val="00E46679"/>
    <w:rsid w:val="00E51214"/>
    <w:rsid w:val="00E51B89"/>
    <w:rsid w:val="00E51D36"/>
    <w:rsid w:val="00E5351A"/>
    <w:rsid w:val="00E5761C"/>
    <w:rsid w:val="00E57A29"/>
    <w:rsid w:val="00E605B1"/>
    <w:rsid w:val="00E60709"/>
    <w:rsid w:val="00E6233A"/>
    <w:rsid w:val="00E62455"/>
    <w:rsid w:val="00E627E0"/>
    <w:rsid w:val="00E64162"/>
    <w:rsid w:val="00E643EC"/>
    <w:rsid w:val="00E64CDF"/>
    <w:rsid w:val="00E66798"/>
    <w:rsid w:val="00E711D7"/>
    <w:rsid w:val="00E74EDF"/>
    <w:rsid w:val="00E90CCF"/>
    <w:rsid w:val="00E91107"/>
    <w:rsid w:val="00E9440F"/>
    <w:rsid w:val="00E95FF7"/>
    <w:rsid w:val="00EB3A2E"/>
    <w:rsid w:val="00EB4E8A"/>
    <w:rsid w:val="00EB5219"/>
    <w:rsid w:val="00EB7014"/>
    <w:rsid w:val="00EC297D"/>
    <w:rsid w:val="00EC5FF1"/>
    <w:rsid w:val="00EC6781"/>
    <w:rsid w:val="00EC76AE"/>
    <w:rsid w:val="00ED1117"/>
    <w:rsid w:val="00ED69F0"/>
    <w:rsid w:val="00ED6E83"/>
    <w:rsid w:val="00EE5F6C"/>
    <w:rsid w:val="00EE7E65"/>
    <w:rsid w:val="00EF09A6"/>
    <w:rsid w:val="00EF5D09"/>
    <w:rsid w:val="00EF64A1"/>
    <w:rsid w:val="00EF6847"/>
    <w:rsid w:val="00EF76EA"/>
    <w:rsid w:val="00F03B7E"/>
    <w:rsid w:val="00F04252"/>
    <w:rsid w:val="00F06AFE"/>
    <w:rsid w:val="00F12704"/>
    <w:rsid w:val="00F1371C"/>
    <w:rsid w:val="00F16CBA"/>
    <w:rsid w:val="00F21400"/>
    <w:rsid w:val="00F216F7"/>
    <w:rsid w:val="00F21BBF"/>
    <w:rsid w:val="00F36578"/>
    <w:rsid w:val="00F37DB1"/>
    <w:rsid w:val="00F40170"/>
    <w:rsid w:val="00F4074C"/>
    <w:rsid w:val="00F44161"/>
    <w:rsid w:val="00F543F0"/>
    <w:rsid w:val="00F566E9"/>
    <w:rsid w:val="00F57BEB"/>
    <w:rsid w:val="00F60383"/>
    <w:rsid w:val="00F610C7"/>
    <w:rsid w:val="00F61433"/>
    <w:rsid w:val="00F63F98"/>
    <w:rsid w:val="00F72D2B"/>
    <w:rsid w:val="00F737E0"/>
    <w:rsid w:val="00F7610F"/>
    <w:rsid w:val="00F81864"/>
    <w:rsid w:val="00F8372D"/>
    <w:rsid w:val="00F8454C"/>
    <w:rsid w:val="00F87520"/>
    <w:rsid w:val="00F908A2"/>
    <w:rsid w:val="00F94792"/>
    <w:rsid w:val="00F94DC4"/>
    <w:rsid w:val="00F96F81"/>
    <w:rsid w:val="00F97452"/>
    <w:rsid w:val="00FA31DA"/>
    <w:rsid w:val="00FA3B70"/>
    <w:rsid w:val="00FA6499"/>
    <w:rsid w:val="00FB4CD7"/>
    <w:rsid w:val="00FB6C5B"/>
    <w:rsid w:val="00FB795C"/>
    <w:rsid w:val="00FB7D9D"/>
    <w:rsid w:val="00FC149F"/>
    <w:rsid w:val="00FC3A7F"/>
    <w:rsid w:val="00FD50C6"/>
    <w:rsid w:val="00FE1283"/>
    <w:rsid w:val="00FE23CD"/>
    <w:rsid w:val="00FE27B4"/>
    <w:rsid w:val="00FE4586"/>
    <w:rsid w:val="00FE6223"/>
    <w:rsid w:val="00FF01D8"/>
    <w:rsid w:val="00FF051E"/>
    <w:rsid w:val="00FF280D"/>
    <w:rsid w:val="00FF409A"/>
    <w:rsid w:val="00FF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79AB54-4BD6-46B4-A89A-55D87D9A8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7218"/>
    <w:rPr>
      <w:rFonts w:ascii="Arial" w:hAnsi="Arial"/>
      <w:sz w:val="24"/>
      <w:szCs w:val="24"/>
    </w:rPr>
  </w:style>
  <w:style w:type="paragraph" w:styleId="Heading2">
    <w:name w:val="heading 2"/>
    <w:basedOn w:val="Normal"/>
    <w:next w:val="Normal"/>
    <w:qFormat/>
    <w:rsid w:val="009A7F7F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qFormat/>
    <w:rsid w:val="005948A7"/>
    <w:pPr>
      <w:keepNext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72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5948A7"/>
    <w:rPr>
      <w:b/>
    </w:rPr>
  </w:style>
  <w:style w:type="paragraph" w:customStyle="1" w:styleId="CharCharCharCharCharCharCharCharCharCharCharChar1CharCharCharCharChar">
    <w:name w:val="Char Char Char Char Char Char Char Char Char Char Char Char1 Char Char Char Char Char"/>
    <w:basedOn w:val="Normal"/>
    <w:rsid w:val="005948A7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5948A7"/>
    <w:pPr>
      <w:keepLines/>
      <w:spacing w:after="300" w:line="240" w:lineRule="atLeast"/>
    </w:pPr>
    <w:rPr>
      <w:lang w:val="en-US" w:eastAsia="en-US"/>
    </w:rPr>
  </w:style>
  <w:style w:type="paragraph" w:styleId="BodyText">
    <w:name w:val="Body Text"/>
    <w:basedOn w:val="Normal"/>
    <w:rsid w:val="00794AEF"/>
    <w:pPr>
      <w:spacing w:after="120"/>
    </w:pPr>
  </w:style>
  <w:style w:type="paragraph" w:styleId="Footer">
    <w:name w:val="footer"/>
    <w:basedOn w:val="Normal"/>
    <w:link w:val="FooterChar"/>
    <w:uiPriority w:val="99"/>
    <w:rsid w:val="00794AE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794AEF"/>
  </w:style>
  <w:style w:type="paragraph" w:styleId="Header">
    <w:name w:val="header"/>
    <w:basedOn w:val="Normal"/>
    <w:rsid w:val="008F5417"/>
    <w:pPr>
      <w:tabs>
        <w:tab w:val="center" w:pos="4153"/>
        <w:tab w:val="right" w:pos="8306"/>
      </w:tabs>
    </w:p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981FAE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351137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">
    <w:name w:val="Char Char Char Char Char Char"/>
    <w:basedOn w:val="Normal"/>
    <w:rsid w:val="00C21E68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">
    <w:name w:val="Char Char Char Char Char Char Char"/>
    <w:basedOn w:val="Normal"/>
    <w:rsid w:val="0099508E"/>
    <w:pPr>
      <w:keepLines/>
      <w:spacing w:after="300" w:line="240" w:lineRule="atLeast"/>
    </w:pPr>
    <w:rPr>
      <w:lang w:val="en-US" w:eastAsia="en-US"/>
    </w:rPr>
  </w:style>
  <w:style w:type="character" w:customStyle="1" w:styleId="FooterChar">
    <w:name w:val="Footer Char"/>
    <w:link w:val="Footer"/>
    <w:uiPriority w:val="99"/>
    <w:rsid w:val="00A92FE6"/>
    <w:rPr>
      <w:rFonts w:ascii="Arial" w:hAnsi="Arial"/>
      <w:sz w:val="24"/>
      <w:szCs w:val="24"/>
    </w:rPr>
  </w:style>
  <w:style w:type="paragraph" w:customStyle="1" w:styleId="CharCharCharCharCharCharCharCharCharCharChar">
    <w:name w:val="Char Char Char Char Char Char Char Char Char Char Char"/>
    <w:basedOn w:val="Normal"/>
    <w:rsid w:val="0098394E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CharCharCharCharChar1CharCharCharCharCharCharChar">
    <w:name w:val="Char Char Char Char Char Char Char Char Char Char Char Char1 Char Char Char Char Char Char Char"/>
    <w:basedOn w:val="Normal"/>
    <w:rsid w:val="00490D66"/>
    <w:pPr>
      <w:keepLines/>
      <w:spacing w:after="300" w:line="240" w:lineRule="atLeast"/>
    </w:pPr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2E37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08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6086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rsid w:val="00B86620"/>
    <w:pPr>
      <w:spacing w:before="100" w:beforeAutospacing="1" w:after="100" w:afterAutospacing="1"/>
    </w:pPr>
    <w:rPr>
      <w:rFonts w:ascii="Times New Roman" w:hAnsi="Times New Roman"/>
    </w:rPr>
  </w:style>
  <w:style w:type="character" w:styleId="Hyperlink">
    <w:name w:val="Hyperlink"/>
    <w:rsid w:val="00645214"/>
    <w:rPr>
      <w:color w:val="0563C1"/>
      <w:u w:val="single"/>
    </w:rPr>
  </w:style>
  <w:style w:type="paragraph" w:customStyle="1" w:styleId="CharCharCharCharCharCharCharCharCharCharCharChar1CharCharCharCharCharCharChar0">
    <w:name w:val="Char Char Char Char Char Char Char Char Char Char Char Char1 Char Char Char Char Char Char Char"/>
    <w:basedOn w:val="Normal"/>
    <w:rsid w:val="00B474A9"/>
    <w:pPr>
      <w:keepLines/>
      <w:spacing w:after="300" w:line="240" w:lineRule="atLeas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j24.NCCADMIN\Local%20Settings\Temporary%20Internet%20Files\Content.IE5\KP47S743\Minutes%5b1%5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D5867-88A0-47E8-AF48-F39780BAE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Minutes[1]</Template>
  <TotalTime>1</TotalTime>
  <Pages>6</Pages>
  <Words>1809</Words>
  <Characters>10160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OF MEETING</vt:lpstr>
    </vt:vector>
  </TitlesOfParts>
  <Company>Nottinghamshire County Council</Company>
  <LinksUpToDate>false</LinksUpToDate>
  <CharactersWithSpaces>11946</CharactersWithSpaces>
  <SharedDoc>false</SharedDoc>
  <HLinks>
    <vt:vector size="6" baseType="variant">
      <vt:variant>
        <vt:i4>4391025</vt:i4>
      </vt:variant>
      <vt:variant>
        <vt:i4>0</vt:i4>
      </vt:variant>
      <vt:variant>
        <vt:i4>0</vt:i4>
      </vt:variant>
      <vt:variant>
        <vt:i4>5</vt:i4>
      </vt:variant>
      <vt:variant>
        <vt:lpwstr>mailto:jo.bray@nottscc.gov.uk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OF MEETING</dc:title>
  <dc:subject>Information and communication;</dc:subject>
  <dc:creator>dj24</dc:creator>
  <cp:keywords/>
  <cp:lastModifiedBy>Francesca Parr</cp:lastModifiedBy>
  <cp:revision>2</cp:revision>
  <cp:lastPrinted>2018-04-17T12:40:00Z</cp:lastPrinted>
  <dcterms:created xsi:type="dcterms:W3CDTF">2021-04-27T12:32:00Z</dcterms:created>
  <dcterms:modified xsi:type="dcterms:W3CDTF">2021-04-27T12:32:00Z</dcterms:modified>
</cp:coreProperties>
</file>