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66" w:type="pct"/>
        <w:tblLayout w:type="fixed"/>
        <w:tblLook w:val="01E0" w:firstRow="1" w:lastRow="1" w:firstColumn="1" w:lastColumn="1" w:noHBand="0" w:noVBand="0"/>
      </w:tblPr>
      <w:tblGrid>
        <w:gridCol w:w="3025"/>
        <w:gridCol w:w="2360"/>
        <w:gridCol w:w="5529"/>
      </w:tblGrid>
      <w:tr w:rsidR="00C47218" w:rsidRPr="00956657" w14:paraId="46E0AD64" w14:textId="77777777" w:rsidTr="006B653C">
        <w:trPr>
          <w:trHeight w:val="1072"/>
        </w:trPr>
        <w:tc>
          <w:tcPr>
            <w:tcW w:w="2467" w:type="pct"/>
            <w:gridSpan w:val="2"/>
            <w:tcBorders>
              <w:bottom w:val="single" w:sz="4" w:space="0" w:color="auto"/>
            </w:tcBorders>
            <w:shd w:val="clear" w:color="auto" w:fill="auto"/>
          </w:tcPr>
          <w:p w14:paraId="37E3C982" w14:textId="77777777" w:rsidR="00C47218" w:rsidRPr="00956657" w:rsidRDefault="00C47218" w:rsidP="00956657">
            <w:pPr>
              <w:jc w:val="both"/>
              <w:rPr>
                <w:rFonts w:asciiTheme="minorHAnsi" w:hAnsiTheme="minorHAnsi" w:cstheme="minorHAnsi"/>
                <w:b/>
                <w:sz w:val="22"/>
                <w:szCs w:val="22"/>
              </w:rPr>
            </w:pPr>
            <w:r w:rsidRPr="00956657">
              <w:rPr>
                <w:rFonts w:asciiTheme="minorHAnsi" w:hAnsiTheme="minorHAnsi" w:cstheme="minorHAnsi"/>
                <w:b/>
                <w:sz w:val="22"/>
                <w:szCs w:val="22"/>
              </w:rPr>
              <w:t>MINUTES OF MEETING</w:t>
            </w:r>
          </w:p>
        </w:tc>
        <w:tc>
          <w:tcPr>
            <w:tcW w:w="2533" w:type="pct"/>
            <w:tcBorders>
              <w:bottom w:val="single" w:sz="4" w:space="0" w:color="auto"/>
            </w:tcBorders>
            <w:shd w:val="clear" w:color="auto" w:fill="auto"/>
          </w:tcPr>
          <w:p w14:paraId="38B65B7D" w14:textId="79BD17AA" w:rsidR="00C47218" w:rsidRPr="00956657" w:rsidRDefault="0088021C" w:rsidP="00956657">
            <w:pPr>
              <w:jc w:val="right"/>
              <w:rPr>
                <w:rFonts w:asciiTheme="minorHAnsi" w:hAnsiTheme="minorHAnsi" w:cstheme="minorHAnsi"/>
                <w:sz w:val="22"/>
                <w:szCs w:val="22"/>
              </w:rPr>
            </w:pPr>
            <w:r w:rsidRPr="00956657">
              <w:rPr>
                <w:rFonts w:asciiTheme="minorHAnsi" w:hAnsiTheme="minorHAnsi" w:cstheme="minorHAnsi"/>
                <w:noProof/>
                <w:sz w:val="22"/>
                <w:szCs w:val="22"/>
              </w:rPr>
              <w:drawing>
                <wp:inline distT="0" distB="0" distL="0" distR="0" wp14:anchorId="6641DDBA" wp14:editId="3B3BD46B">
                  <wp:extent cx="1108364" cy="644236"/>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ropped - small.jpg"/>
                          <pic:cNvPicPr/>
                        </pic:nvPicPr>
                        <pic:blipFill>
                          <a:blip r:embed="rId11">
                            <a:extLst>
                              <a:ext uri="{28A0092B-C50C-407E-A947-70E740481C1C}">
                                <a14:useLocalDpi xmlns:a14="http://schemas.microsoft.com/office/drawing/2010/main" val="0"/>
                              </a:ext>
                            </a:extLst>
                          </a:blip>
                          <a:stretch>
                            <a:fillRect/>
                          </a:stretch>
                        </pic:blipFill>
                        <pic:spPr>
                          <a:xfrm>
                            <a:off x="0" y="0"/>
                            <a:ext cx="1108364" cy="644236"/>
                          </a:xfrm>
                          <a:prstGeom prst="rect">
                            <a:avLst/>
                          </a:prstGeom>
                        </pic:spPr>
                      </pic:pic>
                    </a:graphicData>
                  </a:graphic>
                </wp:inline>
              </w:drawing>
            </w:r>
          </w:p>
        </w:tc>
      </w:tr>
      <w:tr w:rsidR="00C47218" w:rsidRPr="00956657" w14:paraId="582EE6D7" w14:textId="77777777" w:rsidTr="006B653C">
        <w:tc>
          <w:tcPr>
            <w:tcW w:w="1386" w:type="pct"/>
            <w:tcBorders>
              <w:top w:val="single" w:sz="4" w:space="0" w:color="auto"/>
            </w:tcBorders>
            <w:shd w:val="clear" w:color="auto" w:fill="auto"/>
          </w:tcPr>
          <w:p w14:paraId="3468AD25" w14:textId="77777777" w:rsidR="00C47218" w:rsidRPr="00956657" w:rsidRDefault="00C47218" w:rsidP="00956657">
            <w:pPr>
              <w:jc w:val="both"/>
              <w:rPr>
                <w:rFonts w:asciiTheme="minorHAnsi" w:hAnsiTheme="minorHAnsi" w:cstheme="minorHAnsi"/>
                <w:b/>
                <w:sz w:val="22"/>
                <w:szCs w:val="22"/>
              </w:rPr>
            </w:pPr>
          </w:p>
          <w:p w14:paraId="2EC739C9" w14:textId="77777777" w:rsidR="004F1785" w:rsidRPr="00956657" w:rsidRDefault="004F1785" w:rsidP="00956657">
            <w:pPr>
              <w:jc w:val="both"/>
              <w:rPr>
                <w:rFonts w:asciiTheme="minorHAnsi" w:hAnsiTheme="minorHAnsi" w:cstheme="minorHAnsi"/>
                <w:b/>
                <w:sz w:val="22"/>
                <w:szCs w:val="22"/>
              </w:rPr>
            </w:pPr>
            <w:r w:rsidRPr="00956657">
              <w:rPr>
                <w:rFonts w:asciiTheme="minorHAnsi" w:hAnsiTheme="minorHAnsi" w:cstheme="minorHAnsi"/>
                <w:b/>
                <w:sz w:val="22"/>
                <w:szCs w:val="22"/>
              </w:rPr>
              <w:t>School:</w:t>
            </w:r>
          </w:p>
        </w:tc>
        <w:tc>
          <w:tcPr>
            <w:tcW w:w="3614" w:type="pct"/>
            <w:gridSpan w:val="2"/>
            <w:tcBorders>
              <w:top w:val="single" w:sz="4" w:space="0" w:color="auto"/>
            </w:tcBorders>
            <w:shd w:val="clear" w:color="auto" w:fill="auto"/>
          </w:tcPr>
          <w:p w14:paraId="2C00A997" w14:textId="77777777" w:rsidR="00515B86" w:rsidRPr="00956657" w:rsidRDefault="00515B86" w:rsidP="00956657">
            <w:pPr>
              <w:jc w:val="both"/>
              <w:rPr>
                <w:rFonts w:asciiTheme="minorHAnsi" w:hAnsiTheme="minorHAnsi" w:cstheme="minorHAnsi"/>
                <w:b/>
                <w:sz w:val="22"/>
                <w:szCs w:val="22"/>
              </w:rPr>
            </w:pPr>
          </w:p>
          <w:p w14:paraId="3076C9F7" w14:textId="732ADF45" w:rsidR="004F1785" w:rsidRPr="00956657" w:rsidRDefault="00515B86" w:rsidP="00956657">
            <w:pPr>
              <w:jc w:val="both"/>
              <w:rPr>
                <w:rFonts w:asciiTheme="minorHAnsi" w:hAnsiTheme="minorHAnsi" w:cstheme="minorHAnsi"/>
                <w:b/>
                <w:sz w:val="22"/>
                <w:szCs w:val="22"/>
              </w:rPr>
            </w:pPr>
            <w:r w:rsidRPr="00956657">
              <w:rPr>
                <w:rFonts w:asciiTheme="minorHAnsi" w:hAnsiTheme="minorHAnsi" w:cstheme="minorHAnsi"/>
                <w:b/>
                <w:sz w:val="22"/>
                <w:szCs w:val="22"/>
              </w:rPr>
              <w:t>Standhill Infants’</w:t>
            </w:r>
            <w:r w:rsidR="004F1785" w:rsidRPr="00956657">
              <w:rPr>
                <w:rFonts w:asciiTheme="minorHAnsi" w:hAnsiTheme="minorHAnsi" w:cstheme="minorHAnsi"/>
                <w:b/>
                <w:sz w:val="22"/>
                <w:szCs w:val="22"/>
              </w:rPr>
              <w:t xml:space="preserve"> School</w:t>
            </w:r>
          </w:p>
        </w:tc>
      </w:tr>
      <w:tr w:rsidR="00C47218" w:rsidRPr="00956657" w14:paraId="026D9403" w14:textId="77777777" w:rsidTr="006B653C">
        <w:tc>
          <w:tcPr>
            <w:tcW w:w="1386" w:type="pct"/>
            <w:shd w:val="clear" w:color="auto" w:fill="auto"/>
            <w:tcMar>
              <w:top w:w="57" w:type="dxa"/>
              <w:bottom w:w="57" w:type="dxa"/>
            </w:tcMar>
          </w:tcPr>
          <w:p w14:paraId="1A5AA558" w14:textId="77777777" w:rsidR="00C47218" w:rsidRPr="00956657" w:rsidRDefault="00C47218" w:rsidP="00956657">
            <w:pPr>
              <w:jc w:val="both"/>
              <w:rPr>
                <w:rFonts w:asciiTheme="minorHAnsi" w:hAnsiTheme="minorHAnsi" w:cstheme="minorHAnsi"/>
                <w:b/>
                <w:sz w:val="22"/>
                <w:szCs w:val="22"/>
              </w:rPr>
            </w:pPr>
            <w:r w:rsidRPr="00956657">
              <w:rPr>
                <w:rFonts w:asciiTheme="minorHAnsi" w:hAnsiTheme="minorHAnsi" w:cstheme="minorHAnsi"/>
                <w:b/>
                <w:sz w:val="22"/>
                <w:szCs w:val="22"/>
              </w:rPr>
              <w:t>Meeting title:</w:t>
            </w:r>
          </w:p>
        </w:tc>
        <w:tc>
          <w:tcPr>
            <w:tcW w:w="3614" w:type="pct"/>
            <w:gridSpan w:val="2"/>
            <w:shd w:val="clear" w:color="auto" w:fill="auto"/>
            <w:tcMar>
              <w:top w:w="57" w:type="dxa"/>
              <w:bottom w:w="57" w:type="dxa"/>
            </w:tcMar>
          </w:tcPr>
          <w:p w14:paraId="2285CF47" w14:textId="77777777" w:rsidR="00C47218" w:rsidRPr="00956657" w:rsidRDefault="00515B86" w:rsidP="00956657">
            <w:pPr>
              <w:jc w:val="both"/>
              <w:rPr>
                <w:rFonts w:asciiTheme="minorHAnsi" w:hAnsiTheme="minorHAnsi" w:cstheme="minorHAnsi"/>
                <w:b/>
                <w:sz w:val="22"/>
                <w:szCs w:val="22"/>
              </w:rPr>
            </w:pPr>
            <w:r w:rsidRPr="00956657">
              <w:rPr>
                <w:rFonts w:asciiTheme="minorHAnsi" w:hAnsiTheme="minorHAnsi" w:cstheme="minorHAnsi"/>
                <w:b/>
                <w:sz w:val="22"/>
                <w:szCs w:val="22"/>
              </w:rPr>
              <w:t>Meeting of the School Review</w:t>
            </w:r>
            <w:r w:rsidR="003F080A" w:rsidRPr="00956657">
              <w:rPr>
                <w:rFonts w:asciiTheme="minorHAnsi" w:hAnsiTheme="minorHAnsi" w:cstheme="minorHAnsi"/>
                <w:b/>
                <w:sz w:val="22"/>
                <w:szCs w:val="22"/>
              </w:rPr>
              <w:t xml:space="preserve"> Committee</w:t>
            </w:r>
            <w:r w:rsidR="005948A7" w:rsidRPr="00956657">
              <w:rPr>
                <w:rFonts w:asciiTheme="minorHAnsi" w:hAnsiTheme="minorHAnsi" w:cstheme="minorHAnsi"/>
                <w:b/>
                <w:sz w:val="22"/>
                <w:szCs w:val="22"/>
              </w:rPr>
              <w:t xml:space="preserve"> </w:t>
            </w:r>
          </w:p>
        </w:tc>
      </w:tr>
      <w:tr w:rsidR="00C47218" w:rsidRPr="00956657" w14:paraId="55F6A84F" w14:textId="77777777" w:rsidTr="006B653C">
        <w:tc>
          <w:tcPr>
            <w:tcW w:w="1386" w:type="pct"/>
            <w:shd w:val="clear" w:color="auto" w:fill="auto"/>
            <w:tcMar>
              <w:top w:w="57" w:type="dxa"/>
              <w:bottom w:w="57" w:type="dxa"/>
            </w:tcMar>
          </w:tcPr>
          <w:p w14:paraId="40D3F9ED" w14:textId="77777777" w:rsidR="00C47218" w:rsidRPr="00956657" w:rsidRDefault="00C47218" w:rsidP="00956657">
            <w:pPr>
              <w:jc w:val="both"/>
              <w:rPr>
                <w:rFonts w:asciiTheme="minorHAnsi" w:hAnsiTheme="minorHAnsi" w:cstheme="minorHAnsi"/>
                <w:b/>
                <w:sz w:val="22"/>
                <w:szCs w:val="22"/>
              </w:rPr>
            </w:pPr>
            <w:r w:rsidRPr="00956657">
              <w:rPr>
                <w:rFonts w:asciiTheme="minorHAnsi" w:hAnsiTheme="minorHAnsi" w:cstheme="minorHAnsi"/>
                <w:b/>
                <w:sz w:val="22"/>
                <w:szCs w:val="22"/>
              </w:rPr>
              <w:t>Date</w:t>
            </w:r>
            <w:r w:rsidR="00FB7D9D" w:rsidRPr="00956657">
              <w:rPr>
                <w:rFonts w:asciiTheme="minorHAnsi" w:hAnsiTheme="minorHAnsi" w:cstheme="minorHAnsi"/>
                <w:b/>
                <w:sz w:val="22"/>
                <w:szCs w:val="22"/>
              </w:rPr>
              <w:t xml:space="preserve"> and time</w:t>
            </w:r>
            <w:r w:rsidRPr="00956657">
              <w:rPr>
                <w:rFonts w:asciiTheme="minorHAnsi" w:hAnsiTheme="minorHAnsi" w:cstheme="minorHAnsi"/>
                <w:b/>
                <w:sz w:val="22"/>
                <w:szCs w:val="22"/>
              </w:rPr>
              <w:t>:</w:t>
            </w:r>
          </w:p>
        </w:tc>
        <w:tc>
          <w:tcPr>
            <w:tcW w:w="3614" w:type="pct"/>
            <w:gridSpan w:val="2"/>
            <w:shd w:val="clear" w:color="auto" w:fill="auto"/>
            <w:tcMar>
              <w:top w:w="57" w:type="dxa"/>
              <w:bottom w:w="57" w:type="dxa"/>
            </w:tcMar>
          </w:tcPr>
          <w:p w14:paraId="1F27D3D7" w14:textId="7C2926E1" w:rsidR="00C47218" w:rsidRPr="00956657" w:rsidRDefault="00A402F1" w:rsidP="00956657">
            <w:pPr>
              <w:jc w:val="both"/>
              <w:rPr>
                <w:rFonts w:asciiTheme="minorHAnsi" w:hAnsiTheme="minorHAnsi" w:cstheme="minorHAnsi"/>
                <w:b/>
                <w:sz w:val="22"/>
                <w:szCs w:val="22"/>
              </w:rPr>
            </w:pPr>
            <w:r w:rsidRPr="00956657">
              <w:rPr>
                <w:rFonts w:asciiTheme="minorHAnsi" w:hAnsiTheme="minorHAnsi" w:cstheme="minorHAnsi"/>
                <w:b/>
                <w:sz w:val="22"/>
                <w:szCs w:val="22"/>
              </w:rPr>
              <w:t xml:space="preserve">Wednesday </w:t>
            </w:r>
            <w:r w:rsidR="0088021C" w:rsidRPr="00956657">
              <w:rPr>
                <w:rFonts w:asciiTheme="minorHAnsi" w:hAnsiTheme="minorHAnsi" w:cstheme="minorHAnsi"/>
                <w:b/>
                <w:sz w:val="22"/>
                <w:szCs w:val="22"/>
              </w:rPr>
              <w:t>22</w:t>
            </w:r>
            <w:r w:rsidR="0088021C" w:rsidRPr="00956657">
              <w:rPr>
                <w:rFonts w:asciiTheme="minorHAnsi" w:hAnsiTheme="minorHAnsi" w:cstheme="minorHAnsi"/>
                <w:b/>
                <w:sz w:val="22"/>
                <w:szCs w:val="22"/>
                <w:vertAlign w:val="superscript"/>
              </w:rPr>
              <w:t>nd</w:t>
            </w:r>
            <w:r w:rsidR="0088021C" w:rsidRPr="00956657">
              <w:rPr>
                <w:rFonts w:asciiTheme="minorHAnsi" w:hAnsiTheme="minorHAnsi" w:cstheme="minorHAnsi"/>
                <w:b/>
                <w:sz w:val="22"/>
                <w:szCs w:val="22"/>
              </w:rPr>
              <w:t xml:space="preserve"> September</w:t>
            </w:r>
            <w:r w:rsidR="00951431" w:rsidRPr="00956657">
              <w:rPr>
                <w:rFonts w:asciiTheme="minorHAnsi" w:hAnsiTheme="minorHAnsi" w:cstheme="minorHAnsi"/>
                <w:b/>
                <w:sz w:val="22"/>
                <w:szCs w:val="22"/>
              </w:rPr>
              <w:t xml:space="preserve"> 2021</w:t>
            </w:r>
            <w:r w:rsidR="003F080A" w:rsidRPr="00956657">
              <w:rPr>
                <w:rFonts w:asciiTheme="minorHAnsi" w:hAnsiTheme="minorHAnsi" w:cstheme="minorHAnsi"/>
                <w:b/>
                <w:sz w:val="22"/>
                <w:szCs w:val="22"/>
              </w:rPr>
              <w:t xml:space="preserve"> at </w:t>
            </w:r>
            <w:r w:rsidR="00515B86" w:rsidRPr="00956657">
              <w:rPr>
                <w:rFonts w:asciiTheme="minorHAnsi" w:hAnsiTheme="minorHAnsi" w:cstheme="minorHAnsi"/>
                <w:b/>
                <w:sz w:val="22"/>
                <w:szCs w:val="22"/>
              </w:rPr>
              <w:t>6</w:t>
            </w:r>
            <w:r w:rsidR="00C3164D" w:rsidRPr="00956657">
              <w:rPr>
                <w:rFonts w:asciiTheme="minorHAnsi" w:hAnsiTheme="minorHAnsi" w:cstheme="minorHAnsi"/>
                <w:b/>
                <w:sz w:val="22"/>
                <w:szCs w:val="22"/>
              </w:rPr>
              <w:t>.</w:t>
            </w:r>
            <w:r w:rsidR="00951431" w:rsidRPr="00956657">
              <w:rPr>
                <w:rFonts w:asciiTheme="minorHAnsi" w:hAnsiTheme="minorHAnsi" w:cstheme="minorHAnsi"/>
                <w:b/>
                <w:sz w:val="22"/>
                <w:szCs w:val="22"/>
              </w:rPr>
              <w:t>00</w:t>
            </w:r>
            <w:r w:rsidR="00C3164D" w:rsidRPr="00956657">
              <w:rPr>
                <w:rFonts w:asciiTheme="minorHAnsi" w:hAnsiTheme="minorHAnsi" w:cstheme="minorHAnsi"/>
                <w:b/>
                <w:sz w:val="22"/>
                <w:szCs w:val="22"/>
              </w:rPr>
              <w:t xml:space="preserve"> </w:t>
            </w:r>
            <w:r w:rsidR="005948A7" w:rsidRPr="00956657">
              <w:rPr>
                <w:rFonts w:asciiTheme="minorHAnsi" w:hAnsiTheme="minorHAnsi" w:cstheme="minorHAnsi"/>
                <w:b/>
                <w:sz w:val="22"/>
                <w:szCs w:val="22"/>
              </w:rPr>
              <w:t>pm</w:t>
            </w:r>
          </w:p>
        </w:tc>
      </w:tr>
      <w:tr w:rsidR="00C47218" w:rsidRPr="00956657" w14:paraId="2FC45B64" w14:textId="77777777" w:rsidTr="006B653C">
        <w:tc>
          <w:tcPr>
            <w:tcW w:w="1386" w:type="pct"/>
            <w:shd w:val="clear" w:color="auto" w:fill="auto"/>
            <w:tcMar>
              <w:top w:w="57" w:type="dxa"/>
              <w:bottom w:w="57" w:type="dxa"/>
            </w:tcMar>
          </w:tcPr>
          <w:p w14:paraId="72A3CA4B" w14:textId="77777777" w:rsidR="00C47218" w:rsidRPr="00956657" w:rsidRDefault="00C47218" w:rsidP="00956657">
            <w:pPr>
              <w:jc w:val="both"/>
              <w:rPr>
                <w:rFonts w:asciiTheme="minorHAnsi" w:hAnsiTheme="minorHAnsi" w:cstheme="minorHAnsi"/>
                <w:b/>
                <w:sz w:val="22"/>
                <w:szCs w:val="22"/>
              </w:rPr>
            </w:pPr>
            <w:r w:rsidRPr="00956657">
              <w:rPr>
                <w:rFonts w:asciiTheme="minorHAnsi" w:hAnsiTheme="minorHAnsi" w:cstheme="minorHAnsi"/>
                <w:b/>
                <w:sz w:val="22"/>
                <w:szCs w:val="22"/>
              </w:rPr>
              <w:t>Location:</w:t>
            </w:r>
          </w:p>
        </w:tc>
        <w:tc>
          <w:tcPr>
            <w:tcW w:w="3614" w:type="pct"/>
            <w:gridSpan w:val="2"/>
            <w:shd w:val="clear" w:color="auto" w:fill="auto"/>
            <w:tcMar>
              <w:top w:w="57" w:type="dxa"/>
              <w:bottom w:w="57" w:type="dxa"/>
            </w:tcMar>
          </w:tcPr>
          <w:p w14:paraId="10949928" w14:textId="44BD4814" w:rsidR="00C47218" w:rsidRPr="00956657" w:rsidRDefault="0088021C" w:rsidP="00956657">
            <w:pPr>
              <w:jc w:val="both"/>
              <w:rPr>
                <w:rFonts w:asciiTheme="minorHAnsi" w:hAnsiTheme="minorHAnsi" w:cstheme="minorHAnsi"/>
                <w:b/>
                <w:sz w:val="22"/>
                <w:szCs w:val="22"/>
              </w:rPr>
            </w:pPr>
            <w:r w:rsidRPr="00956657">
              <w:rPr>
                <w:rFonts w:asciiTheme="minorHAnsi" w:hAnsiTheme="minorHAnsi" w:cstheme="minorHAnsi"/>
                <w:b/>
                <w:sz w:val="22"/>
                <w:szCs w:val="22"/>
              </w:rPr>
              <w:t>In school and r</w:t>
            </w:r>
            <w:r w:rsidR="004123A7" w:rsidRPr="00956657">
              <w:rPr>
                <w:rFonts w:asciiTheme="minorHAnsi" w:hAnsiTheme="minorHAnsi" w:cstheme="minorHAnsi"/>
                <w:b/>
                <w:sz w:val="22"/>
                <w:szCs w:val="22"/>
              </w:rPr>
              <w:t>emotely via Teams</w:t>
            </w:r>
          </w:p>
        </w:tc>
      </w:tr>
    </w:tbl>
    <w:p w14:paraId="1AF2C639" w14:textId="6945FE70" w:rsidR="00C47218" w:rsidRPr="00956657" w:rsidRDefault="00C47218" w:rsidP="00956657">
      <w:pPr>
        <w:jc w:val="both"/>
        <w:rPr>
          <w:rFonts w:asciiTheme="minorHAnsi" w:hAnsiTheme="minorHAnsi" w:cstheme="minorHAnsi"/>
          <w:sz w:val="22"/>
          <w:szCs w:val="22"/>
        </w:rPr>
      </w:pPr>
    </w:p>
    <w:tbl>
      <w:tblPr>
        <w:tblW w:w="10985" w:type="dxa"/>
        <w:tblLayout w:type="fixed"/>
        <w:tblLook w:val="00A0" w:firstRow="1" w:lastRow="0" w:firstColumn="1" w:lastColumn="0" w:noHBand="0" w:noVBand="0"/>
      </w:tblPr>
      <w:tblGrid>
        <w:gridCol w:w="2802"/>
        <w:gridCol w:w="283"/>
        <w:gridCol w:w="7900"/>
      </w:tblGrid>
      <w:tr w:rsidR="005948A7" w:rsidRPr="00956657" w14:paraId="516CCBFD" w14:textId="77777777" w:rsidTr="00E25851">
        <w:tc>
          <w:tcPr>
            <w:tcW w:w="2802" w:type="dxa"/>
          </w:tcPr>
          <w:p w14:paraId="6EAB49B4" w14:textId="77777777" w:rsidR="005948A7" w:rsidRPr="00956657" w:rsidRDefault="005948A7" w:rsidP="00956657">
            <w:pPr>
              <w:pStyle w:val="Heading4"/>
              <w:jc w:val="both"/>
              <w:rPr>
                <w:rFonts w:asciiTheme="minorHAnsi" w:hAnsiTheme="minorHAnsi" w:cstheme="minorHAnsi"/>
                <w:sz w:val="22"/>
                <w:szCs w:val="22"/>
              </w:rPr>
            </w:pPr>
            <w:r w:rsidRPr="00956657">
              <w:rPr>
                <w:rFonts w:asciiTheme="minorHAnsi" w:hAnsiTheme="minorHAnsi" w:cstheme="minorHAnsi"/>
                <w:sz w:val="22"/>
                <w:szCs w:val="22"/>
              </w:rPr>
              <w:t>Membership</w:t>
            </w:r>
          </w:p>
          <w:p w14:paraId="3C3765CB" w14:textId="77777777" w:rsidR="005520CB" w:rsidRPr="00956657" w:rsidRDefault="005520CB" w:rsidP="00956657">
            <w:pPr>
              <w:jc w:val="both"/>
              <w:rPr>
                <w:rFonts w:asciiTheme="minorHAnsi" w:hAnsiTheme="minorHAnsi" w:cstheme="minorHAnsi"/>
                <w:sz w:val="22"/>
                <w:szCs w:val="22"/>
              </w:rPr>
            </w:pPr>
            <w:r w:rsidRPr="00956657">
              <w:rPr>
                <w:rFonts w:asciiTheme="minorHAnsi" w:hAnsiTheme="minorHAnsi" w:cstheme="minorHAnsi"/>
                <w:sz w:val="22"/>
                <w:szCs w:val="22"/>
              </w:rPr>
              <w:t>‘A’ denotes absence</w:t>
            </w:r>
          </w:p>
        </w:tc>
        <w:tc>
          <w:tcPr>
            <w:tcW w:w="283" w:type="dxa"/>
          </w:tcPr>
          <w:p w14:paraId="3448E9B3" w14:textId="77777777" w:rsidR="008B58DB" w:rsidRPr="00956657" w:rsidRDefault="008B58DB" w:rsidP="00956657">
            <w:pPr>
              <w:jc w:val="both"/>
              <w:rPr>
                <w:rFonts w:asciiTheme="minorHAnsi" w:hAnsiTheme="minorHAnsi" w:cstheme="minorHAnsi"/>
                <w:sz w:val="22"/>
                <w:szCs w:val="22"/>
              </w:rPr>
            </w:pPr>
          </w:p>
          <w:p w14:paraId="6C3A4068" w14:textId="77777777" w:rsidR="00652EB6" w:rsidRPr="00956657" w:rsidRDefault="00652EB6" w:rsidP="00956657">
            <w:pPr>
              <w:jc w:val="both"/>
              <w:rPr>
                <w:rFonts w:asciiTheme="minorHAnsi" w:hAnsiTheme="minorHAnsi" w:cstheme="minorHAnsi"/>
                <w:sz w:val="22"/>
                <w:szCs w:val="22"/>
              </w:rPr>
            </w:pPr>
          </w:p>
          <w:p w14:paraId="11C5C175" w14:textId="77777777" w:rsidR="00652EB6" w:rsidRPr="00956657" w:rsidRDefault="00652EB6" w:rsidP="00956657">
            <w:pPr>
              <w:jc w:val="both"/>
              <w:rPr>
                <w:rFonts w:asciiTheme="minorHAnsi" w:hAnsiTheme="minorHAnsi" w:cstheme="minorHAnsi"/>
                <w:sz w:val="22"/>
                <w:szCs w:val="22"/>
              </w:rPr>
            </w:pPr>
          </w:p>
          <w:p w14:paraId="6A9B59BA" w14:textId="77777777" w:rsidR="00180B61" w:rsidRPr="00956657" w:rsidRDefault="00180B61" w:rsidP="00956657">
            <w:pPr>
              <w:jc w:val="both"/>
              <w:rPr>
                <w:rFonts w:asciiTheme="minorHAnsi" w:hAnsiTheme="minorHAnsi" w:cstheme="minorHAnsi"/>
                <w:sz w:val="22"/>
                <w:szCs w:val="22"/>
              </w:rPr>
            </w:pPr>
          </w:p>
          <w:p w14:paraId="64CE258F" w14:textId="77777777" w:rsidR="00180B61" w:rsidRPr="00956657" w:rsidRDefault="00180B61" w:rsidP="00956657">
            <w:pPr>
              <w:jc w:val="both"/>
              <w:rPr>
                <w:rFonts w:asciiTheme="minorHAnsi" w:hAnsiTheme="minorHAnsi" w:cstheme="minorHAnsi"/>
                <w:sz w:val="22"/>
                <w:szCs w:val="22"/>
              </w:rPr>
            </w:pPr>
          </w:p>
          <w:p w14:paraId="5383DBDB" w14:textId="77777777" w:rsidR="00180B61" w:rsidRPr="00956657" w:rsidRDefault="00180B61" w:rsidP="00956657">
            <w:pPr>
              <w:jc w:val="both"/>
              <w:rPr>
                <w:rFonts w:asciiTheme="minorHAnsi" w:hAnsiTheme="minorHAnsi" w:cstheme="minorHAnsi"/>
                <w:sz w:val="22"/>
                <w:szCs w:val="22"/>
              </w:rPr>
            </w:pPr>
          </w:p>
        </w:tc>
        <w:tc>
          <w:tcPr>
            <w:tcW w:w="7900" w:type="dxa"/>
          </w:tcPr>
          <w:p w14:paraId="04963289" w14:textId="37B4E402" w:rsidR="00652EB6" w:rsidRPr="00956657" w:rsidRDefault="00515B86" w:rsidP="00956657">
            <w:pPr>
              <w:jc w:val="both"/>
              <w:rPr>
                <w:rFonts w:asciiTheme="minorHAnsi" w:hAnsiTheme="minorHAnsi" w:cstheme="minorHAnsi"/>
                <w:sz w:val="22"/>
                <w:szCs w:val="22"/>
              </w:rPr>
            </w:pPr>
            <w:r w:rsidRPr="00956657">
              <w:rPr>
                <w:rFonts w:asciiTheme="minorHAnsi" w:hAnsiTheme="minorHAnsi" w:cstheme="minorHAnsi"/>
                <w:sz w:val="22"/>
                <w:szCs w:val="22"/>
              </w:rPr>
              <w:t>Mrs J Bucknall</w:t>
            </w:r>
          </w:p>
          <w:p w14:paraId="111D5A4F" w14:textId="71A4DDB9" w:rsidR="00515B86" w:rsidRPr="00956657" w:rsidRDefault="00E63CF9" w:rsidP="00956657">
            <w:pPr>
              <w:jc w:val="both"/>
              <w:rPr>
                <w:rFonts w:asciiTheme="minorHAnsi" w:hAnsiTheme="minorHAnsi" w:cstheme="minorHAnsi"/>
                <w:sz w:val="22"/>
                <w:szCs w:val="22"/>
              </w:rPr>
            </w:pPr>
            <w:r w:rsidRPr="00956657">
              <w:rPr>
                <w:rFonts w:asciiTheme="minorHAnsi" w:hAnsiTheme="minorHAnsi" w:cstheme="minorHAnsi"/>
                <w:sz w:val="22"/>
                <w:szCs w:val="22"/>
              </w:rPr>
              <w:t>M</w:t>
            </w:r>
            <w:r w:rsidR="004123A7" w:rsidRPr="00956657">
              <w:rPr>
                <w:rFonts w:asciiTheme="minorHAnsi" w:hAnsiTheme="minorHAnsi" w:cstheme="minorHAnsi"/>
                <w:sz w:val="22"/>
                <w:szCs w:val="22"/>
              </w:rPr>
              <w:t>s N Scott</w:t>
            </w:r>
            <w:r w:rsidR="0088021C" w:rsidRPr="00956657">
              <w:rPr>
                <w:rFonts w:asciiTheme="minorHAnsi" w:hAnsiTheme="minorHAnsi" w:cstheme="minorHAnsi"/>
                <w:sz w:val="22"/>
                <w:szCs w:val="22"/>
              </w:rPr>
              <w:t xml:space="preserve"> (via Teams)</w:t>
            </w:r>
          </w:p>
          <w:p w14:paraId="2E1E4671" w14:textId="77777777" w:rsidR="00515B86" w:rsidRPr="00956657" w:rsidRDefault="00515B86" w:rsidP="00956657">
            <w:pPr>
              <w:jc w:val="both"/>
              <w:rPr>
                <w:rFonts w:asciiTheme="minorHAnsi" w:hAnsiTheme="minorHAnsi" w:cstheme="minorHAnsi"/>
                <w:sz w:val="22"/>
                <w:szCs w:val="22"/>
              </w:rPr>
            </w:pPr>
            <w:r w:rsidRPr="00956657">
              <w:rPr>
                <w:rFonts w:asciiTheme="minorHAnsi" w:hAnsiTheme="minorHAnsi" w:cstheme="minorHAnsi"/>
                <w:sz w:val="22"/>
                <w:szCs w:val="22"/>
              </w:rPr>
              <w:t>Mrs J Clarke</w:t>
            </w:r>
          </w:p>
          <w:p w14:paraId="5A812A4D" w14:textId="587EBD38" w:rsidR="00180B61" w:rsidRPr="00956657" w:rsidRDefault="00E63CF9" w:rsidP="00956657">
            <w:pPr>
              <w:jc w:val="both"/>
              <w:rPr>
                <w:rFonts w:asciiTheme="minorHAnsi" w:hAnsiTheme="minorHAnsi" w:cstheme="minorHAnsi"/>
                <w:b/>
                <w:sz w:val="22"/>
                <w:szCs w:val="22"/>
              </w:rPr>
            </w:pPr>
            <w:r w:rsidRPr="00956657">
              <w:rPr>
                <w:rFonts w:asciiTheme="minorHAnsi" w:hAnsiTheme="minorHAnsi" w:cstheme="minorHAnsi"/>
                <w:sz w:val="22"/>
                <w:szCs w:val="22"/>
              </w:rPr>
              <w:t>Mr C Worrall</w:t>
            </w:r>
            <w:r w:rsidR="0088021C" w:rsidRPr="00956657">
              <w:rPr>
                <w:rFonts w:asciiTheme="minorHAnsi" w:hAnsiTheme="minorHAnsi" w:cstheme="minorHAnsi"/>
                <w:sz w:val="22"/>
                <w:szCs w:val="22"/>
              </w:rPr>
              <w:t xml:space="preserve">  </w:t>
            </w:r>
            <w:r w:rsidR="0088021C" w:rsidRPr="00956657">
              <w:rPr>
                <w:rFonts w:asciiTheme="minorHAnsi" w:hAnsiTheme="minorHAnsi" w:cstheme="minorHAnsi"/>
                <w:b/>
                <w:sz w:val="22"/>
                <w:szCs w:val="22"/>
              </w:rPr>
              <w:t>A</w:t>
            </w:r>
          </w:p>
          <w:p w14:paraId="2840B03A" w14:textId="45807902" w:rsidR="00515B86" w:rsidRPr="00956657" w:rsidRDefault="00515B86" w:rsidP="00956657">
            <w:pPr>
              <w:jc w:val="both"/>
              <w:rPr>
                <w:rFonts w:asciiTheme="minorHAnsi" w:hAnsiTheme="minorHAnsi" w:cstheme="minorHAnsi"/>
                <w:sz w:val="22"/>
                <w:szCs w:val="22"/>
              </w:rPr>
            </w:pPr>
            <w:r w:rsidRPr="00956657">
              <w:rPr>
                <w:rFonts w:asciiTheme="minorHAnsi" w:hAnsiTheme="minorHAnsi" w:cstheme="minorHAnsi"/>
                <w:sz w:val="22"/>
                <w:szCs w:val="22"/>
              </w:rPr>
              <w:t>Mrs S Ghattaora (</w:t>
            </w:r>
            <w:r w:rsidR="00E63CF9" w:rsidRPr="00956657">
              <w:rPr>
                <w:rFonts w:asciiTheme="minorHAnsi" w:hAnsiTheme="minorHAnsi" w:cstheme="minorHAnsi"/>
                <w:sz w:val="22"/>
                <w:szCs w:val="22"/>
              </w:rPr>
              <w:t>Headteacher/C</w:t>
            </w:r>
            <w:r w:rsidR="007A10AC" w:rsidRPr="00956657">
              <w:rPr>
                <w:rFonts w:asciiTheme="minorHAnsi" w:hAnsiTheme="minorHAnsi" w:cstheme="minorHAnsi"/>
                <w:sz w:val="22"/>
                <w:szCs w:val="22"/>
              </w:rPr>
              <w:t>hair</w:t>
            </w:r>
            <w:r w:rsidRPr="00956657">
              <w:rPr>
                <w:rFonts w:asciiTheme="minorHAnsi" w:hAnsiTheme="minorHAnsi" w:cstheme="minorHAnsi"/>
                <w:sz w:val="22"/>
                <w:szCs w:val="22"/>
              </w:rPr>
              <w:t>)</w:t>
            </w:r>
          </w:p>
          <w:p w14:paraId="54B57C42" w14:textId="77777777" w:rsidR="00652EB6" w:rsidRPr="00956657" w:rsidRDefault="00652EB6" w:rsidP="00956657">
            <w:pPr>
              <w:jc w:val="both"/>
              <w:rPr>
                <w:rFonts w:asciiTheme="minorHAnsi" w:hAnsiTheme="minorHAnsi" w:cstheme="minorHAnsi"/>
                <w:sz w:val="22"/>
                <w:szCs w:val="22"/>
              </w:rPr>
            </w:pPr>
          </w:p>
        </w:tc>
      </w:tr>
      <w:tr w:rsidR="00182CEC" w:rsidRPr="00956657" w14:paraId="5A5B5222" w14:textId="77777777" w:rsidTr="00E25851">
        <w:tc>
          <w:tcPr>
            <w:tcW w:w="2802" w:type="dxa"/>
          </w:tcPr>
          <w:p w14:paraId="55DA84D9" w14:textId="77777777" w:rsidR="00182CEC" w:rsidRPr="00956657" w:rsidRDefault="00E63CF9" w:rsidP="00956657">
            <w:pPr>
              <w:pStyle w:val="Heading4"/>
              <w:jc w:val="both"/>
              <w:rPr>
                <w:rFonts w:asciiTheme="minorHAnsi" w:hAnsiTheme="minorHAnsi" w:cstheme="minorHAnsi"/>
                <w:sz w:val="22"/>
                <w:szCs w:val="22"/>
              </w:rPr>
            </w:pPr>
            <w:r w:rsidRPr="00956657">
              <w:rPr>
                <w:rFonts w:asciiTheme="minorHAnsi" w:hAnsiTheme="minorHAnsi" w:cstheme="minorHAnsi"/>
                <w:sz w:val="22"/>
                <w:szCs w:val="22"/>
              </w:rPr>
              <w:t>In attendance:</w:t>
            </w:r>
          </w:p>
        </w:tc>
        <w:tc>
          <w:tcPr>
            <w:tcW w:w="283" w:type="dxa"/>
          </w:tcPr>
          <w:p w14:paraId="3B274DCD" w14:textId="77777777" w:rsidR="00182CEC" w:rsidRPr="00956657" w:rsidRDefault="00182CEC" w:rsidP="00956657">
            <w:pPr>
              <w:jc w:val="both"/>
              <w:rPr>
                <w:rFonts w:asciiTheme="minorHAnsi" w:hAnsiTheme="minorHAnsi" w:cstheme="minorHAnsi"/>
                <w:sz w:val="22"/>
                <w:szCs w:val="22"/>
              </w:rPr>
            </w:pPr>
          </w:p>
        </w:tc>
        <w:tc>
          <w:tcPr>
            <w:tcW w:w="7900" w:type="dxa"/>
          </w:tcPr>
          <w:p w14:paraId="02E790E7" w14:textId="77777777" w:rsidR="00474F20" w:rsidRPr="00956657" w:rsidRDefault="00E63CF9" w:rsidP="00956657">
            <w:pPr>
              <w:jc w:val="both"/>
              <w:rPr>
                <w:rFonts w:asciiTheme="minorHAnsi" w:hAnsiTheme="minorHAnsi" w:cstheme="minorHAnsi"/>
                <w:sz w:val="22"/>
                <w:szCs w:val="22"/>
              </w:rPr>
            </w:pPr>
            <w:r w:rsidRPr="00956657">
              <w:rPr>
                <w:rFonts w:asciiTheme="minorHAnsi" w:hAnsiTheme="minorHAnsi" w:cstheme="minorHAnsi"/>
                <w:sz w:val="22"/>
                <w:szCs w:val="22"/>
              </w:rPr>
              <w:t>Mrs F Parr (Minute Taker)</w:t>
            </w:r>
          </w:p>
          <w:p w14:paraId="4930F4DC" w14:textId="77777777" w:rsidR="0088021C" w:rsidRPr="00956657" w:rsidRDefault="0088021C" w:rsidP="00956657">
            <w:pPr>
              <w:jc w:val="both"/>
              <w:rPr>
                <w:rFonts w:asciiTheme="minorHAnsi" w:hAnsiTheme="minorHAnsi" w:cstheme="minorHAnsi"/>
                <w:sz w:val="22"/>
                <w:szCs w:val="22"/>
              </w:rPr>
            </w:pPr>
            <w:r w:rsidRPr="00956657">
              <w:rPr>
                <w:rFonts w:asciiTheme="minorHAnsi" w:hAnsiTheme="minorHAnsi" w:cstheme="minorHAnsi"/>
                <w:sz w:val="22"/>
                <w:szCs w:val="22"/>
              </w:rPr>
              <w:t>Mrs E Croghan (New Governor)</w:t>
            </w:r>
          </w:p>
          <w:p w14:paraId="538645D1" w14:textId="77777777" w:rsidR="0088021C" w:rsidRPr="00956657" w:rsidRDefault="0088021C" w:rsidP="00956657">
            <w:pPr>
              <w:jc w:val="both"/>
              <w:rPr>
                <w:rFonts w:asciiTheme="minorHAnsi" w:hAnsiTheme="minorHAnsi" w:cstheme="minorHAnsi"/>
                <w:sz w:val="22"/>
                <w:szCs w:val="22"/>
              </w:rPr>
            </w:pPr>
            <w:r w:rsidRPr="00956657">
              <w:rPr>
                <w:rFonts w:asciiTheme="minorHAnsi" w:hAnsiTheme="minorHAnsi" w:cstheme="minorHAnsi"/>
                <w:sz w:val="22"/>
                <w:szCs w:val="22"/>
              </w:rPr>
              <w:t>Mrs S Britten (New Governor)</w:t>
            </w:r>
          </w:p>
          <w:p w14:paraId="13EBDBC8" w14:textId="24D13E12" w:rsidR="0088021C" w:rsidRPr="00956657" w:rsidRDefault="0088021C" w:rsidP="00956657">
            <w:pPr>
              <w:jc w:val="both"/>
              <w:rPr>
                <w:rFonts w:asciiTheme="minorHAnsi" w:hAnsiTheme="minorHAnsi" w:cstheme="minorHAnsi"/>
                <w:sz w:val="22"/>
                <w:szCs w:val="22"/>
              </w:rPr>
            </w:pPr>
            <w:r w:rsidRPr="00956657">
              <w:rPr>
                <w:rFonts w:asciiTheme="minorHAnsi" w:hAnsiTheme="minorHAnsi" w:cstheme="minorHAnsi"/>
                <w:sz w:val="22"/>
                <w:szCs w:val="22"/>
              </w:rPr>
              <w:t>Mrs A Wheldon</w:t>
            </w:r>
          </w:p>
        </w:tc>
      </w:tr>
      <w:tr w:rsidR="0088021C" w:rsidRPr="00956657" w14:paraId="1DF375A5" w14:textId="77777777" w:rsidTr="00E25851">
        <w:tc>
          <w:tcPr>
            <w:tcW w:w="2802" w:type="dxa"/>
          </w:tcPr>
          <w:p w14:paraId="1E92F278" w14:textId="4C08C2EC" w:rsidR="0088021C" w:rsidRPr="00956657" w:rsidRDefault="0088021C" w:rsidP="00956657">
            <w:pPr>
              <w:pStyle w:val="Heading4"/>
              <w:rPr>
                <w:rFonts w:asciiTheme="minorHAnsi" w:hAnsiTheme="minorHAnsi" w:cstheme="minorHAnsi"/>
                <w:sz w:val="22"/>
                <w:szCs w:val="22"/>
              </w:rPr>
            </w:pPr>
            <w:r w:rsidRPr="00956657">
              <w:rPr>
                <w:rFonts w:asciiTheme="minorHAnsi" w:hAnsiTheme="minorHAnsi" w:cstheme="minorHAnsi"/>
                <w:sz w:val="22"/>
                <w:szCs w:val="22"/>
              </w:rPr>
              <w:t>Welcomes and Introductions:</w:t>
            </w:r>
          </w:p>
        </w:tc>
        <w:tc>
          <w:tcPr>
            <w:tcW w:w="283" w:type="dxa"/>
          </w:tcPr>
          <w:p w14:paraId="066CAF41" w14:textId="77777777" w:rsidR="0088021C" w:rsidRPr="00956657" w:rsidRDefault="0088021C" w:rsidP="00956657">
            <w:pPr>
              <w:jc w:val="both"/>
              <w:rPr>
                <w:rFonts w:asciiTheme="minorHAnsi" w:hAnsiTheme="minorHAnsi" w:cstheme="minorHAnsi"/>
                <w:sz w:val="22"/>
                <w:szCs w:val="22"/>
              </w:rPr>
            </w:pPr>
          </w:p>
        </w:tc>
        <w:tc>
          <w:tcPr>
            <w:tcW w:w="7900" w:type="dxa"/>
          </w:tcPr>
          <w:p w14:paraId="128BF2EF" w14:textId="67FF1E50" w:rsidR="0088021C" w:rsidRPr="00956657" w:rsidRDefault="0088021C" w:rsidP="00956657">
            <w:pPr>
              <w:jc w:val="both"/>
              <w:rPr>
                <w:rFonts w:asciiTheme="minorHAnsi" w:hAnsiTheme="minorHAnsi" w:cstheme="minorHAnsi"/>
                <w:sz w:val="22"/>
                <w:szCs w:val="22"/>
              </w:rPr>
            </w:pPr>
            <w:r w:rsidRPr="00956657">
              <w:rPr>
                <w:rFonts w:asciiTheme="minorHAnsi" w:hAnsiTheme="minorHAnsi" w:cstheme="minorHAnsi"/>
                <w:sz w:val="22"/>
                <w:szCs w:val="22"/>
              </w:rPr>
              <w:t>The Chair and Mrs Wheldon welcomed all to the meeting and introduced themselves to the new Governors.</w:t>
            </w:r>
          </w:p>
        </w:tc>
      </w:tr>
    </w:tbl>
    <w:p w14:paraId="7C6AD151" w14:textId="77777777" w:rsidR="00C3164D" w:rsidRPr="00956657" w:rsidRDefault="00C3164D" w:rsidP="00956657">
      <w:pPr>
        <w:jc w:val="both"/>
        <w:rPr>
          <w:rFonts w:asciiTheme="minorHAnsi" w:hAnsiTheme="minorHAnsi" w:cstheme="minorHAnsi"/>
          <w:sz w:val="22"/>
          <w:szCs w:val="22"/>
        </w:rPr>
      </w:pPr>
    </w:p>
    <w:tbl>
      <w:tblPr>
        <w:tblW w:w="11043" w:type="dxa"/>
        <w:tblInd w:w="-72" w:type="dxa"/>
        <w:tblLayout w:type="fixed"/>
        <w:tblLook w:val="0000" w:firstRow="0" w:lastRow="0" w:firstColumn="0" w:lastColumn="0" w:noHBand="0" w:noVBand="0"/>
      </w:tblPr>
      <w:tblGrid>
        <w:gridCol w:w="1598"/>
        <w:gridCol w:w="7938"/>
        <w:gridCol w:w="1507"/>
      </w:tblGrid>
      <w:tr w:rsidR="003F080A" w:rsidRPr="00956657" w14:paraId="71F94E68" w14:textId="77777777" w:rsidTr="00E25851">
        <w:trPr>
          <w:trHeight w:val="907"/>
        </w:trPr>
        <w:tc>
          <w:tcPr>
            <w:tcW w:w="1598" w:type="dxa"/>
          </w:tcPr>
          <w:p w14:paraId="28ED1101" w14:textId="085E2ABA" w:rsidR="00E27037" w:rsidRPr="00956657" w:rsidRDefault="00515B86" w:rsidP="00956657">
            <w:pPr>
              <w:pStyle w:val="BodyText"/>
              <w:spacing w:after="0"/>
              <w:jc w:val="both"/>
              <w:rPr>
                <w:rFonts w:asciiTheme="minorHAnsi" w:hAnsiTheme="minorHAnsi" w:cstheme="minorHAnsi"/>
                <w:b/>
                <w:sz w:val="22"/>
                <w:szCs w:val="22"/>
              </w:rPr>
            </w:pPr>
            <w:r w:rsidRPr="00956657">
              <w:rPr>
                <w:rFonts w:asciiTheme="minorHAnsi" w:hAnsiTheme="minorHAnsi" w:cstheme="minorHAnsi"/>
                <w:b/>
                <w:sz w:val="22"/>
                <w:szCs w:val="22"/>
              </w:rPr>
              <w:t>SRC</w:t>
            </w:r>
            <w:r w:rsidR="00470F01" w:rsidRPr="00956657">
              <w:rPr>
                <w:rFonts w:asciiTheme="minorHAnsi" w:hAnsiTheme="minorHAnsi" w:cstheme="minorHAnsi"/>
                <w:b/>
                <w:sz w:val="22"/>
                <w:szCs w:val="22"/>
              </w:rPr>
              <w:t>/</w:t>
            </w:r>
            <w:r w:rsidR="007A10AC" w:rsidRPr="00956657">
              <w:rPr>
                <w:rFonts w:asciiTheme="minorHAnsi" w:hAnsiTheme="minorHAnsi" w:cstheme="minorHAnsi"/>
                <w:b/>
                <w:sz w:val="22"/>
                <w:szCs w:val="22"/>
              </w:rPr>
              <w:t>1</w:t>
            </w:r>
            <w:r w:rsidR="0088021C" w:rsidRPr="00956657">
              <w:rPr>
                <w:rFonts w:asciiTheme="minorHAnsi" w:hAnsiTheme="minorHAnsi" w:cstheme="minorHAnsi"/>
                <w:b/>
                <w:sz w:val="22"/>
                <w:szCs w:val="22"/>
              </w:rPr>
              <w:t>9</w:t>
            </w:r>
            <w:r w:rsidR="00E63CF9" w:rsidRPr="00956657">
              <w:rPr>
                <w:rFonts w:asciiTheme="minorHAnsi" w:hAnsiTheme="minorHAnsi" w:cstheme="minorHAnsi"/>
                <w:b/>
                <w:sz w:val="22"/>
                <w:szCs w:val="22"/>
              </w:rPr>
              <w:t>/202</w:t>
            </w:r>
            <w:r w:rsidR="004123A7" w:rsidRPr="00956657">
              <w:rPr>
                <w:rFonts w:asciiTheme="minorHAnsi" w:hAnsiTheme="minorHAnsi" w:cstheme="minorHAnsi"/>
                <w:b/>
                <w:sz w:val="22"/>
                <w:szCs w:val="22"/>
              </w:rPr>
              <w:t>1</w:t>
            </w:r>
          </w:p>
          <w:p w14:paraId="29B22184" w14:textId="77777777" w:rsidR="00106F79" w:rsidRPr="00956657" w:rsidRDefault="00106F79" w:rsidP="00956657">
            <w:pPr>
              <w:pStyle w:val="BodyText"/>
              <w:spacing w:after="0"/>
              <w:jc w:val="both"/>
              <w:rPr>
                <w:rFonts w:asciiTheme="minorHAnsi" w:hAnsiTheme="minorHAnsi" w:cstheme="minorHAnsi"/>
                <w:b/>
                <w:sz w:val="22"/>
                <w:szCs w:val="22"/>
              </w:rPr>
            </w:pPr>
          </w:p>
        </w:tc>
        <w:tc>
          <w:tcPr>
            <w:tcW w:w="7938" w:type="dxa"/>
          </w:tcPr>
          <w:p w14:paraId="31BC89BD" w14:textId="77777777" w:rsidR="008A0817" w:rsidRPr="00956657" w:rsidRDefault="004F1785" w:rsidP="00956657">
            <w:pPr>
              <w:jc w:val="both"/>
              <w:rPr>
                <w:rFonts w:asciiTheme="minorHAnsi" w:hAnsiTheme="minorHAnsi" w:cstheme="minorHAnsi"/>
                <w:b/>
                <w:sz w:val="22"/>
                <w:szCs w:val="22"/>
              </w:rPr>
            </w:pPr>
            <w:r w:rsidRPr="00956657">
              <w:rPr>
                <w:rFonts w:asciiTheme="minorHAnsi" w:hAnsiTheme="minorHAnsi" w:cstheme="minorHAnsi"/>
                <w:b/>
                <w:sz w:val="22"/>
                <w:szCs w:val="22"/>
              </w:rPr>
              <w:t>Apologies</w:t>
            </w:r>
            <w:r w:rsidR="00515B86" w:rsidRPr="00956657">
              <w:rPr>
                <w:rFonts w:asciiTheme="minorHAnsi" w:hAnsiTheme="minorHAnsi" w:cstheme="minorHAnsi"/>
                <w:b/>
                <w:sz w:val="22"/>
                <w:szCs w:val="22"/>
              </w:rPr>
              <w:t xml:space="preserve"> for absence</w:t>
            </w:r>
          </w:p>
          <w:p w14:paraId="28FCE7C3" w14:textId="77777777" w:rsidR="00C532AD" w:rsidRPr="00956657" w:rsidRDefault="00C532AD" w:rsidP="00956657">
            <w:pPr>
              <w:jc w:val="both"/>
              <w:rPr>
                <w:rFonts w:asciiTheme="minorHAnsi" w:hAnsiTheme="minorHAnsi" w:cstheme="minorHAnsi"/>
                <w:sz w:val="22"/>
                <w:szCs w:val="22"/>
              </w:rPr>
            </w:pPr>
          </w:p>
          <w:p w14:paraId="622CD3D3" w14:textId="77777777" w:rsidR="0088021C" w:rsidRPr="00956657" w:rsidRDefault="0088021C" w:rsidP="00956657">
            <w:pPr>
              <w:jc w:val="both"/>
              <w:rPr>
                <w:rFonts w:asciiTheme="minorHAnsi" w:hAnsiTheme="minorHAnsi" w:cstheme="minorHAnsi"/>
                <w:sz w:val="22"/>
                <w:szCs w:val="22"/>
              </w:rPr>
            </w:pPr>
            <w:r w:rsidRPr="00956657">
              <w:rPr>
                <w:rFonts w:asciiTheme="minorHAnsi" w:hAnsiTheme="minorHAnsi" w:cstheme="minorHAnsi"/>
                <w:sz w:val="22"/>
                <w:szCs w:val="22"/>
              </w:rPr>
              <w:t xml:space="preserve">An apology of absence had been received from Mr Worrall (sickness). </w:t>
            </w:r>
          </w:p>
          <w:p w14:paraId="7177E496" w14:textId="77777777" w:rsidR="0028096D" w:rsidRPr="00956657" w:rsidRDefault="0028096D" w:rsidP="00956657">
            <w:pPr>
              <w:jc w:val="both"/>
              <w:rPr>
                <w:rFonts w:asciiTheme="minorHAnsi" w:hAnsiTheme="minorHAnsi" w:cstheme="minorHAnsi"/>
                <w:sz w:val="22"/>
                <w:szCs w:val="22"/>
              </w:rPr>
            </w:pPr>
          </w:p>
        </w:tc>
        <w:tc>
          <w:tcPr>
            <w:tcW w:w="1507" w:type="dxa"/>
          </w:tcPr>
          <w:p w14:paraId="1F8938BE" w14:textId="77777777" w:rsidR="00F5432F" w:rsidRPr="00956657" w:rsidRDefault="00F5432F" w:rsidP="00956657">
            <w:pPr>
              <w:jc w:val="both"/>
              <w:rPr>
                <w:rFonts w:asciiTheme="minorHAnsi" w:hAnsiTheme="minorHAnsi" w:cstheme="minorHAnsi"/>
                <w:b/>
                <w:sz w:val="22"/>
                <w:szCs w:val="22"/>
              </w:rPr>
            </w:pPr>
          </w:p>
          <w:p w14:paraId="6E529A60" w14:textId="77777777" w:rsidR="00F5432F" w:rsidRPr="00956657" w:rsidRDefault="00F5432F" w:rsidP="00956657">
            <w:pPr>
              <w:jc w:val="both"/>
              <w:rPr>
                <w:rFonts w:asciiTheme="minorHAnsi" w:hAnsiTheme="minorHAnsi" w:cstheme="minorHAnsi"/>
                <w:b/>
                <w:sz w:val="22"/>
                <w:szCs w:val="22"/>
              </w:rPr>
            </w:pPr>
          </w:p>
        </w:tc>
      </w:tr>
      <w:tr w:rsidR="003F080A" w:rsidRPr="00956657" w14:paraId="5F68A776" w14:textId="77777777" w:rsidTr="00E25851">
        <w:tc>
          <w:tcPr>
            <w:tcW w:w="1598" w:type="dxa"/>
          </w:tcPr>
          <w:p w14:paraId="0441DD9A" w14:textId="30D89A1A" w:rsidR="003F080A" w:rsidRPr="00956657" w:rsidRDefault="00213F87" w:rsidP="00956657">
            <w:pPr>
              <w:pStyle w:val="BodyText"/>
              <w:spacing w:after="0"/>
              <w:jc w:val="both"/>
              <w:rPr>
                <w:rFonts w:asciiTheme="minorHAnsi" w:hAnsiTheme="minorHAnsi" w:cstheme="minorHAnsi"/>
                <w:b/>
                <w:sz w:val="22"/>
                <w:szCs w:val="22"/>
              </w:rPr>
            </w:pPr>
            <w:r w:rsidRPr="00956657">
              <w:rPr>
                <w:rFonts w:asciiTheme="minorHAnsi" w:hAnsiTheme="minorHAnsi" w:cstheme="minorHAnsi"/>
                <w:b/>
                <w:sz w:val="22"/>
                <w:szCs w:val="22"/>
              </w:rPr>
              <w:t>SRC/</w:t>
            </w:r>
            <w:r w:rsidR="0088021C" w:rsidRPr="00956657">
              <w:rPr>
                <w:rFonts w:asciiTheme="minorHAnsi" w:hAnsiTheme="minorHAnsi" w:cstheme="minorHAnsi"/>
                <w:b/>
                <w:sz w:val="22"/>
                <w:szCs w:val="22"/>
              </w:rPr>
              <w:t>20</w:t>
            </w:r>
            <w:r w:rsidR="00E63CF9" w:rsidRPr="00956657">
              <w:rPr>
                <w:rFonts w:asciiTheme="minorHAnsi" w:hAnsiTheme="minorHAnsi" w:cstheme="minorHAnsi"/>
                <w:b/>
                <w:sz w:val="22"/>
                <w:szCs w:val="22"/>
              </w:rPr>
              <w:t>/</w:t>
            </w:r>
            <w:r w:rsidR="002851D7" w:rsidRPr="00956657">
              <w:rPr>
                <w:rFonts w:asciiTheme="minorHAnsi" w:hAnsiTheme="minorHAnsi" w:cstheme="minorHAnsi"/>
                <w:b/>
                <w:sz w:val="22"/>
                <w:szCs w:val="22"/>
              </w:rPr>
              <w:t>202</w:t>
            </w:r>
            <w:r w:rsidR="004123A7" w:rsidRPr="00956657">
              <w:rPr>
                <w:rFonts w:asciiTheme="minorHAnsi" w:hAnsiTheme="minorHAnsi" w:cstheme="minorHAnsi"/>
                <w:b/>
                <w:sz w:val="22"/>
                <w:szCs w:val="22"/>
              </w:rPr>
              <w:t>1</w:t>
            </w:r>
          </w:p>
          <w:p w14:paraId="6DDF0D1F" w14:textId="77777777" w:rsidR="006D70D9" w:rsidRPr="00956657" w:rsidRDefault="006D70D9" w:rsidP="00956657">
            <w:pPr>
              <w:pStyle w:val="BodyText"/>
              <w:spacing w:after="0"/>
              <w:jc w:val="both"/>
              <w:rPr>
                <w:rFonts w:asciiTheme="minorHAnsi" w:hAnsiTheme="minorHAnsi" w:cstheme="minorHAnsi"/>
                <w:b/>
                <w:sz w:val="22"/>
                <w:szCs w:val="22"/>
              </w:rPr>
            </w:pPr>
          </w:p>
          <w:p w14:paraId="21075699" w14:textId="77777777" w:rsidR="006D70D9" w:rsidRPr="00956657" w:rsidRDefault="006D70D9" w:rsidP="00956657">
            <w:pPr>
              <w:pStyle w:val="BodyText"/>
              <w:spacing w:after="0"/>
              <w:jc w:val="both"/>
              <w:rPr>
                <w:rFonts w:asciiTheme="minorHAnsi" w:hAnsiTheme="minorHAnsi" w:cstheme="minorHAnsi"/>
                <w:b/>
                <w:sz w:val="22"/>
                <w:szCs w:val="22"/>
              </w:rPr>
            </w:pPr>
          </w:p>
        </w:tc>
        <w:tc>
          <w:tcPr>
            <w:tcW w:w="7938" w:type="dxa"/>
          </w:tcPr>
          <w:p w14:paraId="3191FAA2" w14:textId="77777777" w:rsidR="00A35591" w:rsidRPr="00956657" w:rsidRDefault="00213F87" w:rsidP="00956657">
            <w:pPr>
              <w:jc w:val="both"/>
              <w:rPr>
                <w:rFonts w:asciiTheme="minorHAnsi" w:hAnsiTheme="minorHAnsi" w:cstheme="minorHAnsi"/>
                <w:b/>
                <w:sz w:val="22"/>
                <w:szCs w:val="22"/>
              </w:rPr>
            </w:pPr>
            <w:r w:rsidRPr="00956657">
              <w:rPr>
                <w:rFonts w:asciiTheme="minorHAnsi" w:hAnsiTheme="minorHAnsi" w:cstheme="minorHAnsi"/>
                <w:b/>
                <w:sz w:val="22"/>
                <w:szCs w:val="22"/>
              </w:rPr>
              <w:t>Declaration of interest</w:t>
            </w:r>
          </w:p>
          <w:p w14:paraId="4848E487" w14:textId="77777777" w:rsidR="00182CEC" w:rsidRPr="00956657" w:rsidRDefault="00182CEC" w:rsidP="00956657">
            <w:pPr>
              <w:jc w:val="both"/>
              <w:rPr>
                <w:rFonts w:asciiTheme="minorHAnsi" w:hAnsiTheme="minorHAnsi" w:cstheme="minorHAnsi"/>
                <w:b/>
                <w:sz w:val="22"/>
                <w:szCs w:val="22"/>
              </w:rPr>
            </w:pPr>
          </w:p>
          <w:p w14:paraId="2F73FA6B" w14:textId="77777777" w:rsidR="003F080A" w:rsidRPr="00956657" w:rsidRDefault="00A35591" w:rsidP="00956657">
            <w:pPr>
              <w:jc w:val="both"/>
              <w:rPr>
                <w:rFonts w:asciiTheme="minorHAnsi" w:hAnsiTheme="minorHAnsi" w:cstheme="minorHAnsi"/>
                <w:sz w:val="22"/>
                <w:szCs w:val="22"/>
              </w:rPr>
            </w:pPr>
            <w:r w:rsidRPr="00956657">
              <w:rPr>
                <w:rFonts w:asciiTheme="minorHAnsi" w:hAnsiTheme="minorHAnsi" w:cstheme="minorHAnsi"/>
                <w:sz w:val="22"/>
                <w:szCs w:val="22"/>
              </w:rPr>
              <w:t>There were no declarations of interest, either direct or indirect, for items of business on the agenda.</w:t>
            </w:r>
          </w:p>
          <w:p w14:paraId="0F5A9984" w14:textId="77777777" w:rsidR="00213F87" w:rsidRPr="00956657" w:rsidRDefault="00213F87" w:rsidP="00956657">
            <w:pPr>
              <w:jc w:val="both"/>
              <w:rPr>
                <w:rFonts w:asciiTheme="minorHAnsi" w:hAnsiTheme="minorHAnsi" w:cstheme="minorHAnsi"/>
                <w:sz w:val="22"/>
                <w:szCs w:val="22"/>
              </w:rPr>
            </w:pPr>
          </w:p>
        </w:tc>
        <w:tc>
          <w:tcPr>
            <w:tcW w:w="1507" w:type="dxa"/>
          </w:tcPr>
          <w:p w14:paraId="21C00ABD" w14:textId="77777777" w:rsidR="003F080A" w:rsidRPr="00956657" w:rsidRDefault="003F080A" w:rsidP="00956657">
            <w:pPr>
              <w:jc w:val="both"/>
              <w:rPr>
                <w:rFonts w:asciiTheme="minorHAnsi" w:hAnsiTheme="minorHAnsi" w:cstheme="minorHAnsi"/>
                <w:b/>
                <w:sz w:val="22"/>
                <w:szCs w:val="22"/>
              </w:rPr>
            </w:pPr>
          </w:p>
        </w:tc>
      </w:tr>
      <w:tr w:rsidR="00182CEC" w:rsidRPr="00956657" w14:paraId="3F5F18F0" w14:textId="77777777" w:rsidTr="00E25851">
        <w:tc>
          <w:tcPr>
            <w:tcW w:w="1598" w:type="dxa"/>
          </w:tcPr>
          <w:p w14:paraId="4CED398D" w14:textId="2E5E62B0" w:rsidR="00182CEC" w:rsidRPr="00956657" w:rsidRDefault="00182CEC" w:rsidP="00956657">
            <w:pPr>
              <w:pStyle w:val="BodyText"/>
              <w:spacing w:after="0"/>
              <w:jc w:val="both"/>
              <w:rPr>
                <w:rFonts w:asciiTheme="minorHAnsi" w:hAnsiTheme="minorHAnsi" w:cstheme="minorHAnsi"/>
                <w:b/>
                <w:sz w:val="22"/>
                <w:szCs w:val="22"/>
              </w:rPr>
            </w:pPr>
            <w:r w:rsidRPr="00956657">
              <w:rPr>
                <w:rFonts w:asciiTheme="minorHAnsi" w:hAnsiTheme="minorHAnsi" w:cstheme="minorHAnsi"/>
                <w:b/>
                <w:sz w:val="22"/>
                <w:szCs w:val="22"/>
              </w:rPr>
              <w:t>SRC/</w:t>
            </w:r>
            <w:r w:rsidR="0088021C" w:rsidRPr="00956657">
              <w:rPr>
                <w:rFonts w:asciiTheme="minorHAnsi" w:hAnsiTheme="minorHAnsi" w:cstheme="minorHAnsi"/>
                <w:b/>
                <w:sz w:val="22"/>
                <w:szCs w:val="22"/>
              </w:rPr>
              <w:t>21</w:t>
            </w:r>
            <w:r w:rsidRPr="00956657">
              <w:rPr>
                <w:rFonts w:asciiTheme="minorHAnsi" w:hAnsiTheme="minorHAnsi" w:cstheme="minorHAnsi"/>
                <w:b/>
                <w:sz w:val="22"/>
                <w:szCs w:val="22"/>
              </w:rPr>
              <w:t>/</w:t>
            </w:r>
            <w:r w:rsidR="002851D7" w:rsidRPr="00956657">
              <w:rPr>
                <w:rFonts w:asciiTheme="minorHAnsi" w:hAnsiTheme="minorHAnsi" w:cstheme="minorHAnsi"/>
                <w:b/>
                <w:sz w:val="22"/>
                <w:szCs w:val="22"/>
              </w:rPr>
              <w:t>202</w:t>
            </w:r>
            <w:r w:rsidR="004123A7" w:rsidRPr="00956657">
              <w:rPr>
                <w:rFonts w:asciiTheme="minorHAnsi" w:hAnsiTheme="minorHAnsi" w:cstheme="minorHAnsi"/>
                <w:b/>
                <w:sz w:val="22"/>
                <w:szCs w:val="22"/>
              </w:rPr>
              <w:t>1</w:t>
            </w:r>
          </w:p>
        </w:tc>
        <w:tc>
          <w:tcPr>
            <w:tcW w:w="7938" w:type="dxa"/>
          </w:tcPr>
          <w:p w14:paraId="43C5AE57" w14:textId="77777777" w:rsidR="00182CEC" w:rsidRPr="00956657" w:rsidRDefault="00182CEC" w:rsidP="00956657">
            <w:pPr>
              <w:jc w:val="both"/>
              <w:rPr>
                <w:rFonts w:asciiTheme="minorHAnsi" w:hAnsiTheme="minorHAnsi" w:cstheme="minorHAnsi"/>
                <w:b/>
                <w:sz w:val="22"/>
                <w:szCs w:val="22"/>
              </w:rPr>
            </w:pPr>
            <w:r w:rsidRPr="00956657">
              <w:rPr>
                <w:rFonts w:asciiTheme="minorHAnsi" w:hAnsiTheme="minorHAnsi" w:cstheme="minorHAnsi"/>
                <w:b/>
                <w:sz w:val="22"/>
                <w:szCs w:val="22"/>
              </w:rPr>
              <w:t>Minutes from the last meeting and matters arising</w:t>
            </w:r>
          </w:p>
          <w:p w14:paraId="11BE0A76" w14:textId="77777777" w:rsidR="00182CEC" w:rsidRPr="00956657" w:rsidRDefault="00182CEC" w:rsidP="00956657">
            <w:pPr>
              <w:jc w:val="both"/>
              <w:rPr>
                <w:rFonts w:asciiTheme="minorHAnsi" w:hAnsiTheme="minorHAnsi" w:cstheme="minorHAnsi"/>
                <w:sz w:val="22"/>
                <w:szCs w:val="22"/>
              </w:rPr>
            </w:pPr>
          </w:p>
          <w:p w14:paraId="71938181" w14:textId="560C227C" w:rsidR="0088021C" w:rsidRPr="00956657" w:rsidRDefault="0088021C" w:rsidP="00956657">
            <w:pPr>
              <w:jc w:val="both"/>
              <w:rPr>
                <w:rFonts w:asciiTheme="minorHAnsi" w:hAnsiTheme="minorHAnsi" w:cstheme="minorHAnsi"/>
                <w:color w:val="00B050"/>
                <w:sz w:val="22"/>
                <w:szCs w:val="22"/>
              </w:rPr>
            </w:pPr>
            <w:r w:rsidRPr="00956657">
              <w:rPr>
                <w:rFonts w:asciiTheme="minorHAnsi" w:hAnsiTheme="minorHAnsi" w:cstheme="minorHAnsi"/>
                <w:sz w:val="22"/>
                <w:szCs w:val="22"/>
              </w:rPr>
              <w:t>The Minutes of the last meeting held on 19</w:t>
            </w:r>
            <w:r w:rsidRPr="00956657">
              <w:rPr>
                <w:rFonts w:asciiTheme="minorHAnsi" w:hAnsiTheme="minorHAnsi" w:cstheme="minorHAnsi"/>
                <w:sz w:val="22"/>
                <w:szCs w:val="22"/>
                <w:vertAlign w:val="superscript"/>
              </w:rPr>
              <w:t>th</w:t>
            </w:r>
            <w:r w:rsidRPr="00956657">
              <w:rPr>
                <w:rFonts w:asciiTheme="minorHAnsi" w:hAnsiTheme="minorHAnsi" w:cstheme="minorHAnsi"/>
                <w:sz w:val="22"/>
                <w:szCs w:val="22"/>
              </w:rPr>
              <w:t xml:space="preserve"> May 2021 having been previously uploaded to Governor Hub were confirmed as a true record.  There were no matters arising. </w:t>
            </w:r>
          </w:p>
          <w:p w14:paraId="14F3A8BD" w14:textId="4B46AE24" w:rsidR="004123A7" w:rsidRPr="00956657" w:rsidRDefault="004123A7" w:rsidP="00956657">
            <w:pPr>
              <w:jc w:val="both"/>
              <w:rPr>
                <w:rFonts w:asciiTheme="minorHAnsi" w:hAnsiTheme="minorHAnsi" w:cstheme="minorHAnsi"/>
                <w:sz w:val="22"/>
                <w:szCs w:val="22"/>
              </w:rPr>
            </w:pPr>
          </w:p>
        </w:tc>
        <w:tc>
          <w:tcPr>
            <w:tcW w:w="1507" w:type="dxa"/>
          </w:tcPr>
          <w:p w14:paraId="629D15ED" w14:textId="77777777" w:rsidR="00182CEC" w:rsidRPr="00956657" w:rsidRDefault="00182CEC" w:rsidP="00956657">
            <w:pPr>
              <w:jc w:val="both"/>
              <w:rPr>
                <w:rFonts w:asciiTheme="minorHAnsi" w:hAnsiTheme="minorHAnsi" w:cstheme="minorHAnsi"/>
                <w:b/>
                <w:sz w:val="22"/>
                <w:szCs w:val="22"/>
              </w:rPr>
            </w:pPr>
          </w:p>
        </w:tc>
      </w:tr>
      <w:tr w:rsidR="00182CEC" w:rsidRPr="00956657" w14:paraId="33D0640E" w14:textId="77777777" w:rsidTr="00E25851">
        <w:tc>
          <w:tcPr>
            <w:tcW w:w="1598" w:type="dxa"/>
          </w:tcPr>
          <w:p w14:paraId="3E4C81FC" w14:textId="68BD6FCB" w:rsidR="00182CEC" w:rsidRPr="00956657" w:rsidRDefault="00182CEC" w:rsidP="00956657">
            <w:pPr>
              <w:pStyle w:val="BodyText"/>
              <w:spacing w:after="0"/>
              <w:jc w:val="both"/>
              <w:rPr>
                <w:rFonts w:asciiTheme="minorHAnsi" w:hAnsiTheme="minorHAnsi" w:cstheme="minorHAnsi"/>
                <w:b/>
                <w:sz w:val="22"/>
                <w:szCs w:val="22"/>
              </w:rPr>
            </w:pPr>
            <w:r w:rsidRPr="00956657">
              <w:rPr>
                <w:rFonts w:asciiTheme="minorHAnsi" w:hAnsiTheme="minorHAnsi" w:cstheme="minorHAnsi"/>
                <w:b/>
                <w:sz w:val="22"/>
                <w:szCs w:val="22"/>
              </w:rPr>
              <w:t>SRC/</w:t>
            </w:r>
            <w:r w:rsidR="0088021C" w:rsidRPr="00956657">
              <w:rPr>
                <w:rFonts w:asciiTheme="minorHAnsi" w:hAnsiTheme="minorHAnsi" w:cstheme="minorHAnsi"/>
                <w:b/>
                <w:sz w:val="22"/>
                <w:szCs w:val="22"/>
              </w:rPr>
              <w:t>22</w:t>
            </w:r>
            <w:r w:rsidRPr="00956657">
              <w:rPr>
                <w:rFonts w:asciiTheme="minorHAnsi" w:hAnsiTheme="minorHAnsi" w:cstheme="minorHAnsi"/>
                <w:b/>
                <w:sz w:val="22"/>
                <w:szCs w:val="22"/>
              </w:rPr>
              <w:t>/</w:t>
            </w:r>
            <w:r w:rsidR="002851D7" w:rsidRPr="00956657">
              <w:rPr>
                <w:rFonts w:asciiTheme="minorHAnsi" w:hAnsiTheme="minorHAnsi" w:cstheme="minorHAnsi"/>
                <w:b/>
                <w:sz w:val="22"/>
                <w:szCs w:val="22"/>
              </w:rPr>
              <w:t>202</w:t>
            </w:r>
            <w:r w:rsidR="0088021C" w:rsidRPr="00956657">
              <w:rPr>
                <w:rFonts w:asciiTheme="minorHAnsi" w:hAnsiTheme="minorHAnsi" w:cstheme="minorHAnsi"/>
                <w:b/>
                <w:sz w:val="22"/>
                <w:szCs w:val="22"/>
              </w:rPr>
              <w:t>1</w:t>
            </w:r>
          </w:p>
        </w:tc>
        <w:tc>
          <w:tcPr>
            <w:tcW w:w="7938" w:type="dxa"/>
          </w:tcPr>
          <w:p w14:paraId="4355BFD0" w14:textId="77777777" w:rsidR="007A10AC" w:rsidRPr="00956657" w:rsidRDefault="0088021C" w:rsidP="00956657">
            <w:pPr>
              <w:jc w:val="both"/>
              <w:rPr>
                <w:rFonts w:asciiTheme="minorHAnsi" w:hAnsiTheme="minorHAnsi" w:cstheme="minorHAnsi"/>
                <w:b/>
                <w:sz w:val="22"/>
                <w:szCs w:val="22"/>
              </w:rPr>
            </w:pPr>
            <w:r w:rsidRPr="00956657">
              <w:rPr>
                <w:rFonts w:asciiTheme="minorHAnsi" w:hAnsiTheme="minorHAnsi" w:cstheme="minorHAnsi"/>
                <w:b/>
                <w:sz w:val="22"/>
                <w:szCs w:val="22"/>
              </w:rPr>
              <w:t>Standards – end of year 2021, FS, KS1, Phonics</w:t>
            </w:r>
          </w:p>
          <w:p w14:paraId="3C46291F" w14:textId="77777777" w:rsidR="0088021C" w:rsidRPr="00956657" w:rsidRDefault="0088021C" w:rsidP="00956657">
            <w:pPr>
              <w:jc w:val="both"/>
              <w:rPr>
                <w:rFonts w:asciiTheme="minorHAnsi" w:hAnsiTheme="minorHAnsi" w:cstheme="minorHAnsi"/>
                <w:b/>
                <w:sz w:val="22"/>
                <w:szCs w:val="22"/>
              </w:rPr>
            </w:pPr>
          </w:p>
          <w:p w14:paraId="1012DB5D" w14:textId="263ABEA7" w:rsidR="0088021C" w:rsidRPr="00956657" w:rsidRDefault="0088021C" w:rsidP="00956657">
            <w:pPr>
              <w:jc w:val="both"/>
              <w:rPr>
                <w:rFonts w:asciiTheme="minorHAnsi" w:hAnsiTheme="minorHAnsi" w:cstheme="minorHAnsi"/>
                <w:sz w:val="22"/>
                <w:szCs w:val="22"/>
              </w:rPr>
            </w:pPr>
            <w:r w:rsidRPr="00956657">
              <w:rPr>
                <w:rFonts w:asciiTheme="minorHAnsi" w:hAnsiTheme="minorHAnsi" w:cstheme="minorHAnsi"/>
                <w:sz w:val="22"/>
                <w:szCs w:val="22"/>
              </w:rPr>
              <w:t xml:space="preserve">The Headteacher explained to the new governors that normally at SR meetings at this time of year, they would be discussing the assessments which should have taken place at the end of the summer, ie EYFS, Yr 1 phonics, Yr 2 phonics and KS1 SATs.  Last year (2020) we did not do any of them as some children were not in school due to being locked down because of the Covid pandemic.  This year we did not have to do the assessments but did do them just to see where the children are at in their attainment.  We also did them with a view to being prepared for Ofsted.  </w:t>
            </w:r>
          </w:p>
          <w:p w14:paraId="3E7636FB" w14:textId="77777777" w:rsidR="0088021C" w:rsidRPr="00956657" w:rsidRDefault="0088021C" w:rsidP="00956657">
            <w:pPr>
              <w:jc w:val="both"/>
              <w:rPr>
                <w:rFonts w:asciiTheme="minorHAnsi" w:hAnsiTheme="minorHAnsi" w:cstheme="minorHAnsi"/>
                <w:sz w:val="22"/>
                <w:szCs w:val="22"/>
              </w:rPr>
            </w:pPr>
          </w:p>
          <w:p w14:paraId="58281DDD" w14:textId="77777777" w:rsidR="0088021C" w:rsidRPr="00956657" w:rsidRDefault="0088021C" w:rsidP="00956657">
            <w:pPr>
              <w:jc w:val="both"/>
              <w:rPr>
                <w:rFonts w:asciiTheme="minorHAnsi" w:hAnsiTheme="minorHAnsi" w:cstheme="minorHAnsi"/>
                <w:sz w:val="22"/>
                <w:szCs w:val="22"/>
              </w:rPr>
            </w:pPr>
            <w:r w:rsidRPr="00956657">
              <w:rPr>
                <w:rFonts w:asciiTheme="minorHAnsi" w:hAnsiTheme="minorHAnsi" w:cstheme="minorHAnsi"/>
                <w:sz w:val="22"/>
                <w:szCs w:val="22"/>
              </w:rPr>
              <w:t>The Headteacher explained the processes and outlined the statistics in the Assessment Overview 20-21 which was emailed to the Governors prior to the meeting.  Overall, she feels that this is a good reflection of where we are.  The main points to note, are:</w:t>
            </w:r>
          </w:p>
          <w:p w14:paraId="160E8998" w14:textId="77777777" w:rsidR="0088021C" w:rsidRPr="00956657" w:rsidRDefault="0088021C" w:rsidP="00956657">
            <w:pPr>
              <w:jc w:val="both"/>
              <w:rPr>
                <w:rFonts w:asciiTheme="minorHAnsi" w:hAnsiTheme="minorHAnsi" w:cstheme="minorHAnsi"/>
                <w:sz w:val="22"/>
                <w:szCs w:val="22"/>
              </w:rPr>
            </w:pPr>
            <w:r w:rsidRPr="00956657">
              <w:rPr>
                <w:rFonts w:asciiTheme="minorHAnsi" w:hAnsiTheme="minorHAnsi" w:cstheme="minorHAnsi"/>
                <w:sz w:val="22"/>
                <w:szCs w:val="22"/>
              </w:rPr>
              <w:t>EYFS:</w:t>
            </w:r>
          </w:p>
          <w:p w14:paraId="46C14BAF" w14:textId="77777777" w:rsidR="0088021C" w:rsidRPr="00956657" w:rsidRDefault="0088021C" w:rsidP="00956657">
            <w:pPr>
              <w:pStyle w:val="ListParagraph"/>
              <w:numPr>
                <w:ilvl w:val="0"/>
                <w:numId w:val="44"/>
              </w:numPr>
              <w:spacing w:after="0"/>
              <w:jc w:val="both"/>
              <w:rPr>
                <w:rFonts w:asciiTheme="minorHAnsi" w:hAnsiTheme="minorHAnsi" w:cstheme="minorHAnsi"/>
              </w:rPr>
            </w:pPr>
            <w:r w:rsidRPr="00956657">
              <w:rPr>
                <w:rFonts w:asciiTheme="minorHAnsi" w:hAnsiTheme="minorHAnsi" w:cstheme="minorHAnsi"/>
              </w:rPr>
              <w:t>FSM children attained less than their peers</w:t>
            </w:r>
          </w:p>
          <w:p w14:paraId="00814CA6" w14:textId="77777777" w:rsidR="0088021C" w:rsidRPr="00956657" w:rsidRDefault="0088021C" w:rsidP="00956657">
            <w:pPr>
              <w:pStyle w:val="ListParagraph"/>
              <w:numPr>
                <w:ilvl w:val="0"/>
                <w:numId w:val="44"/>
              </w:numPr>
              <w:spacing w:after="0"/>
              <w:jc w:val="both"/>
              <w:rPr>
                <w:rFonts w:asciiTheme="minorHAnsi" w:hAnsiTheme="minorHAnsi" w:cstheme="minorHAnsi"/>
              </w:rPr>
            </w:pPr>
            <w:r w:rsidRPr="00956657">
              <w:rPr>
                <w:rFonts w:asciiTheme="minorHAnsi" w:hAnsiTheme="minorHAnsi" w:cstheme="minorHAnsi"/>
              </w:rPr>
              <w:lastRenderedPageBreak/>
              <w:t>A good level of development has increased over the last 4 years</w:t>
            </w:r>
          </w:p>
          <w:p w14:paraId="7B662822" w14:textId="77777777" w:rsidR="0088021C" w:rsidRPr="00956657" w:rsidRDefault="0088021C" w:rsidP="00956657">
            <w:pPr>
              <w:pStyle w:val="ListParagraph"/>
              <w:numPr>
                <w:ilvl w:val="0"/>
                <w:numId w:val="44"/>
              </w:numPr>
              <w:spacing w:after="0"/>
              <w:jc w:val="both"/>
              <w:rPr>
                <w:rFonts w:asciiTheme="minorHAnsi" w:hAnsiTheme="minorHAnsi" w:cstheme="minorHAnsi"/>
              </w:rPr>
            </w:pPr>
            <w:r w:rsidRPr="00956657">
              <w:rPr>
                <w:rFonts w:asciiTheme="minorHAnsi" w:hAnsiTheme="minorHAnsi" w:cstheme="minorHAnsi"/>
              </w:rPr>
              <w:t>Boys’ attainment was better than the girls.</w:t>
            </w:r>
          </w:p>
          <w:p w14:paraId="191EAA86" w14:textId="77777777" w:rsidR="0088021C" w:rsidRPr="00956657" w:rsidRDefault="0088021C" w:rsidP="00956657">
            <w:pPr>
              <w:pStyle w:val="ListParagraph"/>
              <w:numPr>
                <w:ilvl w:val="0"/>
                <w:numId w:val="44"/>
              </w:numPr>
              <w:spacing w:after="0"/>
              <w:jc w:val="both"/>
              <w:rPr>
                <w:rFonts w:asciiTheme="minorHAnsi" w:hAnsiTheme="minorHAnsi" w:cstheme="minorHAnsi"/>
              </w:rPr>
            </w:pPr>
            <w:r w:rsidRPr="00956657">
              <w:rPr>
                <w:rFonts w:asciiTheme="minorHAnsi" w:hAnsiTheme="minorHAnsi" w:cstheme="minorHAnsi"/>
              </w:rPr>
              <w:t>BME which had been slightly below peers has increased over the past 5 years</w:t>
            </w:r>
          </w:p>
          <w:p w14:paraId="48809399" w14:textId="77777777" w:rsidR="0088021C" w:rsidRPr="00956657" w:rsidRDefault="0088021C" w:rsidP="00956657">
            <w:pPr>
              <w:pStyle w:val="ListParagraph"/>
              <w:numPr>
                <w:ilvl w:val="0"/>
                <w:numId w:val="44"/>
              </w:numPr>
              <w:spacing w:after="0"/>
              <w:jc w:val="both"/>
              <w:rPr>
                <w:rFonts w:asciiTheme="minorHAnsi" w:hAnsiTheme="minorHAnsi" w:cstheme="minorHAnsi"/>
              </w:rPr>
            </w:pPr>
            <w:r w:rsidRPr="00956657">
              <w:rPr>
                <w:rFonts w:asciiTheme="minorHAnsi" w:hAnsiTheme="minorHAnsi" w:cstheme="minorHAnsi"/>
              </w:rPr>
              <w:t>EAL was slightly below peers and fluctuates year on year</w:t>
            </w:r>
          </w:p>
          <w:p w14:paraId="07AB21E9" w14:textId="77777777" w:rsidR="0088021C" w:rsidRPr="00956657" w:rsidRDefault="0088021C" w:rsidP="00956657">
            <w:pPr>
              <w:pStyle w:val="ListParagraph"/>
              <w:numPr>
                <w:ilvl w:val="0"/>
                <w:numId w:val="44"/>
              </w:numPr>
              <w:spacing w:after="0"/>
              <w:jc w:val="both"/>
              <w:rPr>
                <w:rFonts w:asciiTheme="minorHAnsi" w:hAnsiTheme="minorHAnsi" w:cstheme="minorHAnsi"/>
              </w:rPr>
            </w:pPr>
            <w:r w:rsidRPr="00956657">
              <w:rPr>
                <w:rFonts w:asciiTheme="minorHAnsi" w:hAnsiTheme="minorHAnsi" w:cstheme="minorHAnsi"/>
              </w:rPr>
              <w:t>SEN attainment was well below their peers but this has steadily increased over the past 5 years.</w:t>
            </w:r>
          </w:p>
          <w:p w14:paraId="4B40AC81" w14:textId="77777777" w:rsidR="0088021C" w:rsidRPr="00956657" w:rsidRDefault="0088021C" w:rsidP="00956657">
            <w:pPr>
              <w:jc w:val="both"/>
              <w:rPr>
                <w:rFonts w:asciiTheme="minorHAnsi" w:hAnsiTheme="minorHAnsi" w:cstheme="minorHAnsi"/>
                <w:sz w:val="22"/>
                <w:szCs w:val="22"/>
              </w:rPr>
            </w:pPr>
            <w:r w:rsidRPr="00956657">
              <w:rPr>
                <w:rFonts w:asciiTheme="minorHAnsi" w:hAnsiTheme="minorHAnsi" w:cstheme="minorHAnsi"/>
                <w:sz w:val="22"/>
                <w:szCs w:val="22"/>
              </w:rPr>
              <w:t>Year 1 phonics:</w:t>
            </w:r>
          </w:p>
          <w:p w14:paraId="0B26A7EF" w14:textId="36A3F915" w:rsidR="0088021C" w:rsidRPr="00956657" w:rsidRDefault="0088021C" w:rsidP="00956657">
            <w:pPr>
              <w:pStyle w:val="ListParagraph"/>
              <w:numPr>
                <w:ilvl w:val="0"/>
                <w:numId w:val="45"/>
              </w:numPr>
              <w:spacing w:after="0"/>
              <w:jc w:val="both"/>
              <w:rPr>
                <w:rFonts w:asciiTheme="minorHAnsi" w:hAnsiTheme="minorHAnsi" w:cstheme="minorHAnsi"/>
              </w:rPr>
            </w:pPr>
            <w:r w:rsidRPr="00956657">
              <w:rPr>
                <w:rFonts w:asciiTheme="minorHAnsi" w:hAnsiTheme="minorHAnsi" w:cstheme="minorHAnsi"/>
              </w:rPr>
              <w:t xml:space="preserve">Although the assessment was below the previous </w:t>
            </w:r>
            <w:r w:rsidR="009D4A92">
              <w:rPr>
                <w:rFonts w:asciiTheme="minorHAnsi" w:hAnsiTheme="minorHAnsi" w:cstheme="minorHAnsi"/>
              </w:rPr>
              <w:t>year</w:t>
            </w:r>
            <w:r w:rsidRPr="00956657">
              <w:rPr>
                <w:rFonts w:asciiTheme="minorHAnsi" w:hAnsiTheme="minorHAnsi" w:cstheme="minorHAnsi"/>
              </w:rPr>
              <w:t xml:space="preserve"> and national average, the Headteacher believed this would i</w:t>
            </w:r>
            <w:r w:rsidR="00956657">
              <w:rPr>
                <w:rFonts w:asciiTheme="minorHAnsi" w:hAnsiTheme="minorHAnsi" w:cstheme="minorHAnsi"/>
              </w:rPr>
              <w:t>mprove when they are re-</w:t>
            </w:r>
            <w:r w:rsidRPr="00956657">
              <w:rPr>
                <w:rFonts w:asciiTheme="minorHAnsi" w:hAnsiTheme="minorHAnsi" w:cstheme="minorHAnsi"/>
              </w:rPr>
              <w:t>assessed to bring them in line with the national average.</w:t>
            </w:r>
            <w:r w:rsidR="009D4A92">
              <w:rPr>
                <w:rFonts w:asciiTheme="minorHAnsi" w:hAnsiTheme="minorHAnsi" w:cstheme="minorHAnsi"/>
              </w:rPr>
              <w:t xml:space="preserve"> (Formal assessment to take place as year 2’s in Autumn 2021 rather than in June as year 1’s.)</w:t>
            </w:r>
          </w:p>
          <w:p w14:paraId="650531D8" w14:textId="77777777" w:rsidR="0088021C" w:rsidRPr="00956657" w:rsidRDefault="0088021C" w:rsidP="00956657">
            <w:pPr>
              <w:jc w:val="both"/>
              <w:rPr>
                <w:rFonts w:asciiTheme="minorHAnsi" w:hAnsiTheme="minorHAnsi" w:cstheme="minorHAnsi"/>
                <w:sz w:val="22"/>
                <w:szCs w:val="22"/>
              </w:rPr>
            </w:pPr>
            <w:r w:rsidRPr="00956657">
              <w:rPr>
                <w:rFonts w:asciiTheme="minorHAnsi" w:hAnsiTheme="minorHAnsi" w:cstheme="minorHAnsi"/>
                <w:sz w:val="22"/>
                <w:szCs w:val="22"/>
              </w:rPr>
              <w:t>Year 2 phonics:</w:t>
            </w:r>
          </w:p>
          <w:p w14:paraId="13562A40" w14:textId="77777777" w:rsidR="0088021C" w:rsidRPr="00956657" w:rsidRDefault="0088021C" w:rsidP="00956657">
            <w:pPr>
              <w:pStyle w:val="ListParagraph"/>
              <w:numPr>
                <w:ilvl w:val="0"/>
                <w:numId w:val="45"/>
              </w:numPr>
              <w:spacing w:after="0"/>
              <w:jc w:val="both"/>
              <w:rPr>
                <w:rFonts w:asciiTheme="minorHAnsi" w:hAnsiTheme="minorHAnsi" w:cstheme="minorHAnsi"/>
              </w:rPr>
            </w:pPr>
            <w:r w:rsidRPr="00956657">
              <w:rPr>
                <w:rFonts w:asciiTheme="minorHAnsi" w:hAnsiTheme="minorHAnsi" w:cstheme="minorHAnsi"/>
              </w:rPr>
              <w:t>95.2% of our Year 2 cohort passed the screening before leaving Standhill which is higher than the national average and local figures.</w:t>
            </w:r>
          </w:p>
          <w:p w14:paraId="6B9F999C" w14:textId="77777777" w:rsidR="0088021C" w:rsidRPr="00956657" w:rsidRDefault="0088021C" w:rsidP="00956657">
            <w:pPr>
              <w:jc w:val="both"/>
              <w:rPr>
                <w:rFonts w:asciiTheme="minorHAnsi" w:hAnsiTheme="minorHAnsi" w:cstheme="minorHAnsi"/>
                <w:sz w:val="22"/>
                <w:szCs w:val="22"/>
              </w:rPr>
            </w:pPr>
            <w:r w:rsidRPr="00956657">
              <w:rPr>
                <w:rFonts w:asciiTheme="minorHAnsi" w:hAnsiTheme="minorHAnsi" w:cstheme="minorHAnsi"/>
                <w:sz w:val="22"/>
                <w:szCs w:val="22"/>
              </w:rPr>
              <w:t>KS1 SATS:</w:t>
            </w:r>
          </w:p>
          <w:p w14:paraId="64D4F6FF" w14:textId="249C7113" w:rsidR="0088021C" w:rsidRPr="00956657" w:rsidRDefault="0088021C" w:rsidP="00956657">
            <w:pPr>
              <w:pStyle w:val="ListParagraph"/>
              <w:numPr>
                <w:ilvl w:val="0"/>
                <w:numId w:val="45"/>
              </w:numPr>
              <w:spacing w:after="0"/>
              <w:jc w:val="both"/>
              <w:rPr>
                <w:rFonts w:asciiTheme="minorHAnsi" w:hAnsiTheme="minorHAnsi" w:cstheme="minorHAnsi"/>
              </w:rPr>
            </w:pPr>
            <w:r w:rsidRPr="00956657">
              <w:rPr>
                <w:rFonts w:asciiTheme="minorHAnsi" w:hAnsiTheme="minorHAnsi" w:cstheme="minorHAnsi"/>
              </w:rPr>
              <w:t>The Headteacher explained that although the results in reading, writing and maths were lower than the previous 3 years and lower than the Local Authority and national figures, we had been quite harsh with our assessments</w:t>
            </w:r>
            <w:r w:rsidR="009D4A92">
              <w:rPr>
                <w:rFonts w:asciiTheme="minorHAnsi" w:hAnsiTheme="minorHAnsi" w:cstheme="minorHAnsi"/>
              </w:rPr>
              <w:t>, rather than ‘best fit’</w:t>
            </w:r>
            <w:r w:rsidRPr="00956657">
              <w:rPr>
                <w:rFonts w:asciiTheme="minorHAnsi" w:hAnsiTheme="minorHAnsi" w:cstheme="minorHAnsi"/>
              </w:rPr>
              <w:t>.  This is so we would have a truer picture of where the children were at and that it was only fair for Porchester Juniors have accurate assessment data for their new cohort.</w:t>
            </w:r>
          </w:p>
          <w:p w14:paraId="59148241" w14:textId="77777777" w:rsidR="0088021C" w:rsidRPr="00956657" w:rsidRDefault="0088021C" w:rsidP="00956657">
            <w:pPr>
              <w:pStyle w:val="ListParagraph"/>
              <w:numPr>
                <w:ilvl w:val="0"/>
                <w:numId w:val="45"/>
              </w:numPr>
              <w:spacing w:after="0"/>
              <w:jc w:val="both"/>
              <w:rPr>
                <w:rFonts w:asciiTheme="minorHAnsi" w:hAnsiTheme="minorHAnsi" w:cstheme="minorHAnsi"/>
              </w:rPr>
            </w:pPr>
            <w:r w:rsidRPr="00956657">
              <w:rPr>
                <w:rFonts w:asciiTheme="minorHAnsi" w:hAnsiTheme="minorHAnsi" w:cstheme="minorHAnsi"/>
              </w:rPr>
              <w:t>It is also worth noting:</w:t>
            </w:r>
          </w:p>
          <w:p w14:paraId="02D5EDDB" w14:textId="77777777" w:rsidR="0088021C" w:rsidRPr="00956657" w:rsidRDefault="0088021C" w:rsidP="00956657">
            <w:pPr>
              <w:pStyle w:val="ListParagraph"/>
              <w:numPr>
                <w:ilvl w:val="1"/>
                <w:numId w:val="45"/>
              </w:numPr>
              <w:spacing w:after="0"/>
              <w:jc w:val="both"/>
              <w:rPr>
                <w:rFonts w:asciiTheme="minorHAnsi" w:hAnsiTheme="minorHAnsi" w:cstheme="minorHAnsi"/>
              </w:rPr>
            </w:pPr>
            <w:r w:rsidRPr="00956657">
              <w:rPr>
                <w:rFonts w:asciiTheme="minorHAnsi" w:hAnsiTheme="minorHAnsi" w:cstheme="minorHAnsi"/>
              </w:rPr>
              <w:t>FSM children attained better than their peers in reading and maths and just below in writing</w:t>
            </w:r>
          </w:p>
          <w:p w14:paraId="64128FCC" w14:textId="77777777" w:rsidR="0088021C" w:rsidRPr="00956657" w:rsidRDefault="0088021C" w:rsidP="00956657">
            <w:pPr>
              <w:pStyle w:val="ListParagraph"/>
              <w:numPr>
                <w:ilvl w:val="1"/>
                <w:numId w:val="45"/>
              </w:numPr>
              <w:spacing w:after="0"/>
              <w:jc w:val="both"/>
              <w:rPr>
                <w:rFonts w:asciiTheme="minorHAnsi" w:hAnsiTheme="minorHAnsi" w:cstheme="minorHAnsi"/>
              </w:rPr>
            </w:pPr>
            <w:r w:rsidRPr="00956657">
              <w:rPr>
                <w:rFonts w:asciiTheme="minorHAnsi" w:hAnsiTheme="minorHAnsi" w:cstheme="minorHAnsi"/>
              </w:rPr>
              <w:t>Girls attained better than boys in reading and writing – boys attaining better than girls in maths</w:t>
            </w:r>
          </w:p>
          <w:p w14:paraId="37236984" w14:textId="77777777" w:rsidR="0088021C" w:rsidRPr="00956657" w:rsidRDefault="0088021C" w:rsidP="00956657">
            <w:pPr>
              <w:pStyle w:val="ListParagraph"/>
              <w:numPr>
                <w:ilvl w:val="1"/>
                <w:numId w:val="45"/>
              </w:numPr>
              <w:spacing w:after="0"/>
              <w:jc w:val="both"/>
              <w:rPr>
                <w:rFonts w:asciiTheme="minorHAnsi" w:hAnsiTheme="minorHAnsi" w:cstheme="minorHAnsi"/>
              </w:rPr>
            </w:pPr>
            <w:r w:rsidRPr="00956657">
              <w:rPr>
                <w:rFonts w:asciiTheme="minorHAnsi" w:hAnsiTheme="minorHAnsi" w:cstheme="minorHAnsi"/>
              </w:rPr>
              <w:t>BME children attained less well than their peers in all 3 subjects</w:t>
            </w:r>
          </w:p>
          <w:p w14:paraId="6493C6B7" w14:textId="77777777" w:rsidR="0088021C" w:rsidRPr="00956657" w:rsidRDefault="0088021C" w:rsidP="00956657">
            <w:pPr>
              <w:pStyle w:val="ListParagraph"/>
              <w:numPr>
                <w:ilvl w:val="1"/>
                <w:numId w:val="45"/>
              </w:numPr>
              <w:spacing w:after="0"/>
              <w:jc w:val="both"/>
              <w:rPr>
                <w:rFonts w:asciiTheme="minorHAnsi" w:hAnsiTheme="minorHAnsi" w:cstheme="minorHAnsi"/>
              </w:rPr>
            </w:pPr>
            <w:r w:rsidRPr="00956657">
              <w:rPr>
                <w:rFonts w:asciiTheme="minorHAnsi" w:hAnsiTheme="minorHAnsi" w:cstheme="minorHAnsi"/>
              </w:rPr>
              <w:t>EAL children attained less well than their peers in all 3 subjects</w:t>
            </w:r>
          </w:p>
          <w:p w14:paraId="143B4B8D" w14:textId="77777777" w:rsidR="0088021C" w:rsidRPr="00956657" w:rsidRDefault="0088021C" w:rsidP="00956657">
            <w:pPr>
              <w:pStyle w:val="ListParagraph"/>
              <w:numPr>
                <w:ilvl w:val="1"/>
                <w:numId w:val="45"/>
              </w:numPr>
              <w:spacing w:after="0"/>
              <w:jc w:val="both"/>
              <w:rPr>
                <w:rFonts w:asciiTheme="minorHAnsi" w:hAnsiTheme="minorHAnsi" w:cstheme="minorHAnsi"/>
              </w:rPr>
            </w:pPr>
            <w:r w:rsidRPr="00956657">
              <w:rPr>
                <w:rFonts w:asciiTheme="minorHAnsi" w:hAnsiTheme="minorHAnsi" w:cstheme="minorHAnsi"/>
              </w:rPr>
              <w:t>SEN children attained the same as their peers in writing, but less well in reading and maths.</w:t>
            </w:r>
          </w:p>
          <w:p w14:paraId="41CE175F" w14:textId="77777777" w:rsidR="0088021C" w:rsidRPr="00956657" w:rsidRDefault="0088021C" w:rsidP="00956657">
            <w:pPr>
              <w:pStyle w:val="ListParagraph"/>
              <w:numPr>
                <w:ilvl w:val="1"/>
                <w:numId w:val="45"/>
              </w:numPr>
              <w:spacing w:after="0"/>
              <w:jc w:val="both"/>
              <w:rPr>
                <w:rFonts w:asciiTheme="minorHAnsi" w:hAnsiTheme="minorHAnsi" w:cstheme="minorHAnsi"/>
              </w:rPr>
            </w:pPr>
            <w:r w:rsidRPr="00956657">
              <w:rPr>
                <w:rFonts w:asciiTheme="minorHAnsi" w:hAnsiTheme="minorHAnsi" w:cstheme="minorHAnsi"/>
              </w:rPr>
              <w:t>The assessments have given the school a picture of what is working/not working and that we still need to press on with the phonics interventions.</w:t>
            </w:r>
          </w:p>
          <w:p w14:paraId="1A63655D" w14:textId="77777777" w:rsidR="0088021C" w:rsidRPr="00956657" w:rsidRDefault="0088021C" w:rsidP="00956657">
            <w:pPr>
              <w:jc w:val="both"/>
              <w:rPr>
                <w:rFonts w:asciiTheme="minorHAnsi" w:hAnsiTheme="minorHAnsi" w:cstheme="minorHAnsi"/>
                <w:sz w:val="22"/>
                <w:szCs w:val="22"/>
              </w:rPr>
            </w:pPr>
          </w:p>
          <w:p w14:paraId="7234700E" w14:textId="77777777" w:rsidR="0088021C" w:rsidRPr="00956657" w:rsidRDefault="0088021C" w:rsidP="00956657">
            <w:pPr>
              <w:jc w:val="both"/>
              <w:rPr>
                <w:rFonts w:asciiTheme="minorHAnsi" w:hAnsiTheme="minorHAnsi" w:cstheme="minorHAnsi"/>
                <w:b/>
                <w:sz w:val="22"/>
                <w:szCs w:val="22"/>
              </w:rPr>
            </w:pPr>
            <w:r w:rsidRPr="00956657">
              <w:rPr>
                <w:rFonts w:asciiTheme="minorHAnsi" w:hAnsiTheme="minorHAnsi" w:cstheme="minorHAnsi"/>
                <w:b/>
                <w:sz w:val="22"/>
                <w:szCs w:val="22"/>
              </w:rPr>
              <w:t>One of the Governors stated that this was easier to understand having home-schooled her child during the lockdowns. The Headteacher asked Governors to note that F2 was less affected by the school closures as they had only had one lockdown.</w:t>
            </w:r>
          </w:p>
          <w:p w14:paraId="6E2080BE" w14:textId="42E3E7F3" w:rsidR="0088021C" w:rsidRPr="00956657" w:rsidRDefault="0088021C" w:rsidP="00956657">
            <w:pPr>
              <w:jc w:val="both"/>
              <w:rPr>
                <w:rFonts w:asciiTheme="minorHAnsi" w:hAnsiTheme="minorHAnsi" w:cstheme="minorHAnsi"/>
                <w:sz w:val="22"/>
                <w:szCs w:val="22"/>
              </w:rPr>
            </w:pPr>
          </w:p>
        </w:tc>
        <w:tc>
          <w:tcPr>
            <w:tcW w:w="1507" w:type="dxa"/>
          </w:tcPr>
          <w:p w14:paraId="6FF7DF73" w14:textId="77777777" w:rsidR="00B9401A" w:rsidRPr="00956657" w:rsidRDefault="00B9401A" w:rsidP="00956657">
            <w:pPr>
              <w:jc w:val="both"/>
              <w:rPr>
                <w:rFonts w:asciiTheme="minorHAnsi" w:hAnsiTheme="minorHAnsi" w:cstheme="minorHAnsi"/>
                <w:b/>
                <w:sz w:val="22"/>
                <w:szCs w:val="22"/>
              </w:rPr>
            </w:pPr>
          </w:p>
          <w:p w14:paraId="1344244F" w14:textId="77777777" w:rsidR="00CD421B" w:rsidRPr="00956657" w:rsidRDefault="00CD421B" w:rsidP="00956657">
            <w:pPr>
              <w:jc w:val="both"/>
              <w:rPr>
                <w:rFonts w:asciiTheme="minorHAnsi" w:hAnsiTheme="minorHAnsi" w:cstheme="minorHAnsi"/>
                <w:b/>
                <w:sz w:val="22"/>
                <w:szCs w:val="22"/>
              </w:rPr>
            </w:pPr>
          </w:p>
          <w:p w14:paraId="3831A2F9" w14:textId="77777777" w:rsidR="00CD421B" w:rsidRPr="00956657" w:rsidRDefault="00CD421B" w:rsidP="00956657">
            <w:pPr>
              <w:jc w:val="both"/>
              <w:rPr>
                <w:rFonts w:asciiTheme="minorHAnsi" w:hAnsiTheme="minorHAnsi" w:cstheme="minorHAnsi"/>
                <w:b/>
                <w:sz w:val="22"/>
                <w:szCs w:val="22"/>
              </w:rPr>
            </w:pPr>
          </w:p>
          <w:p w14:paraId="6345EDBE" w14:textId="77777777" w:rsidR="00CD421B" w:rsidRPr="00956657" w:rsidRDefault="00CD421B" w:rsidP="00956657">
            <w:pPr>
              <w:jc w:val="both"/>
              <w:rPr>
                <w:rFonts w:asciiTheme="minorHAnsi" w:hAnsiTheme="minorHAnsi" w:cstheme="minorHAnsi"/>
                <w:b/>
                <w:sz w:val="22"/>
                <w:szCs w:val="22"/>
              </w:rPr>
            </w:pPr>
          </w:p>
          <w:p w14:paraId="0CBE7036" w14:textId="77777777" w:rsidR="00CD421B" w:rsidRPr="00956657" w:rsidRDefault="00CD421B" w:rsidP="00956657">
            <w:pPr>
              <w:jc w:val="both"/>
              <w:rPr>
                <w:rFonts w:asciiTheme="minorHAnsi" w:hAnsiTheme="minorHAnsi" w:cstheme="minorHAnsi"/>
                <w:b/>
                <w:sz w:val="22"/>
                <w:szCs w:val="22"/>
              </w:rPr>
            </w:pPr>
          </w:p>
          <w:p w14:paraId="00E38776" w14:textId="77777777" w:rsidR="00CD421B" w:rsidRPr="00956657" w:rsidRDefault="00CD421B" w:rsidP="00956657">
            <w:pPr>
              <w:jc w:val="both"/>
              <w:rPr>
                <w:rFonts w:asciiTheme="minorHAnsi" w:hAnsiTheme="minorHAnsi" w:cstheme="minorHAnsi"/>
                <w:b/>
                <w:sz w:val="22"/>
                <w:szCs w:val="22"/>
              </w:rPr>
            </w:pPr>
          </w:p>
        </w:tc>
      </w:tr>
      <w:tr w:rsidR="003B2DAF" w:rsidRPr="00956657" w14:paraId="17D7E75C" w14:textId="77777777" w:rsidTr="00E25851">
        <w:tc>
          <w:tcPr>
            <w:tcW w:w="1598" w:type="dxa"/>
          </w:tcPr>
          <w:p w14:paraId="5C9B2AAD" w14:textId="088A6A64" w:rsidR="003B2DAF" w:rsidRPr="00956657" w:rsidRDefault="003B2DAF" w:rsidP="00956657">
            <w:pPr>
              <w:pStyle w:val="BodyText"/>
              <w:spacing w:after="0"/>
              <w:jc w:val="both"/>
              <w:rPr>
                <w:rFonts w:asciiTheme="minorHAnsi" w:hAnsiTheme="minorHAnsi" w:cstheme="minorHAnsi"/>
                <w:b/>
                <w:sz w:val="22"/>
                <w:szCs w:val="22"/>
              </w:rPr>
            </w:pPr>
            <w:r w:rsidRPr="00956657">
              <w:rPr>
                <w:rFonts w:asciiTheme="minorHAnsi" w:hAnsiTheme="minorHAnsi" w:cstheme="minorHAnsi"/>
                <w:b/>
                <w:sz w:val="22"/>
                <w:szCs w:val="22"/>
              </w:rPr>
              <w:t>SRC/</w:t>
            </w:r>
            <w:r w:rsidR="0088021C" w:rsidRPr="00956657">
              <w:rPr>
                <w:rFonts w:asciiTheme="minorHAnsi" w:hAnsiTheme="minorHAnsi" w:cstheme="minorHAnsi"/>
                <w:b/>
                <w:sz w:val="22"/>
                <w:szCs w:val="22"/>
              </w:rPr>
              <w:t>23</w:t>
            </w:r>
            <w:r w:rsidR="002851D7" w:rsidRPr="00956657">
              <w:rPr>
                <w:rFonts w:asciiTheme="minorHAnsi" w:hAnsiTheme="minorHAnsi" w:cstheme="minorHAnsi"/>
                <w:b/>
                <w:sz w:val="22"/>
                <w:szCs w:val="22"/>
              </w:rPr>
              <w:t>/202</w:t>
            </w:r>
            <w:r w:rsidR="008F6972" w:rsidRPr="00956657">
              <w:rPr>
                <w:rFonts w:asciiTheme="minorHAnsi" w:hAnsiTheme="minorHAnsi" w:cstheme="minorHAnsi"/>
                <w:b/>
                <w:sz w:val="22"/>
                <w:szCs w:val="22"/>
              </w:rPr>
              <w:t>1</w:t>
            </w:r>
          </w:p>
        </w:tc>
        <w:tc>
          <w:tcPr>
            <w:tcW w:w="7938" w:type="dxa"/>
          </w:tcPr>
          <w:p w14:paraId="6D7ECD29" w14:textId="77777777" w:rsidR="00116A84" w:rsidRPr="00956657" w:rsidRDefault="0088021C" w:rsidP="00956657">
            <w:pPr>
              <w:jc w:val="both"/>
              <w:rPr>
                <w:rFonts w:asciiTheme="minorHAnsi" w:hAnsiTheme="minorHAnsi" w:cstheme="minorHAnsi"/>
                <w:sz w:val="22"/>
                <w:szCs w:val="22"/>
              </w:rPr>
            </w:pPr>
            <w:r w:rsidRPr="00956657">
              <w:rPr>
                <w:rFonts w:asciiTheme="minorHAnsi" w:hAnsiTheme="minorHAnsi" w:cstheme="minorHAnsi"/>
                <w:b/>
                <w:sz w:val="22"/>
                <w:szCs w:val="22"/>
              </w:rPr>
              <w:t>School Development Plan overview 20-21</w:t>
            </w:r>
          </w:p>
          <w:p w14:paraId="6EDF8E77" w14:textId="77777777" w:rsidR="0088021C" w:rsidRPr="00956657" w:rsidRDefault="0088021C" w:rsidP="00956657">
            <w:pPr>
              <w:jc w:val="both"/>
              <w:rPr>
                <w:rFonts w:asciiTheme="minorHAnsi" w:hAnsiTheme="minorHAnsi" w:cstheme="minorHAnsi"/>
                <w:sz w:val="22"/>
                <w:szCs w:val="22"/>
              </w:rPr>
            </w:pPr>
          </w:p>
          <w:p w14:paraId="492DBBD0" w14:textId="77777777" w:rsidR="0088021C" w:rsidRPr="00956657" w:rsidRDefault="0088021C" w:rsidP="00956657">
            <w:pPr>
              <w:jc w:val="both"/>
              <w:rPr>
                <w:rFonts w:asciiTheme="minorHAnsi" w:hAnsiTheme="minorHAnsi" w:cstheme="minorHAnsi"/>
                <w:sz w:val="22"/>
                <w:szCs w:val="22"/>
              </w:rPr>
            </w:pPr>
            <w:r w:rsidRPr="00956657">
              <w:rPr>
                <w:rFonts w:asciiTheme="minorHAnsi" w:hAnsiTheme="minorHAnsi" w:cstheme="minorHAnsi"/>
                <w:sz w:val="22"/>
                <w:szCs w:val="22"/>
              </w:rPr>
              <w:t>This was written in the context of the continuing response to disrupted education related to the Covid-19 pandemic and government initiatives for 2021, in the following areas:</w:t>
            </w:r>
          </w:p>
          <w:p w14:paraId="7A8B0602" w14:textId="77777777" w:rsidR="0088021C" w:rsidRPr="00956657" w:rsidRDefault="0088021C" w:rsidP="00956657">
            <w:pPr>
              <w:pStyle w:val="ListParagraph"/>
              <w:numPr>
                <w:ilvl w:val="0"/>
                <w:numId w:val="46"/>
              </w:numPr>
              <w:spacing w:after="0"/>
              <w:jc w:val="both"/>
              <w:rPr>
                <w:rFonts w:asciiTheme="minorHAnsi" w:hAnsiTheme="minorHAnsi" w:cstheme="minorHAnsi"/>
              </w:rPr>
            </w:pPr>
            <w:r w:rsidRPr="00956657">
              <w:rPr>
                <w:rFonts w:asciiTheme="minorHAnsi" w:hAnsiTheme="minorHAnsi" w:cstheme="minorHAnsi"/>
              </w:rPr>
              <w:t>Make improvements in English as we are still dealing with the impact of Covid as well as supporting vulnerable children to narrow the gap with their peers.</w:t>
            </w:r>
          </w:p>
          <w:p w14:paraId="427266B3" w14:textId="77777777" w:rsidR="0088021C" w:rsidRPr="00956657" w:rsidRDefault="0088021C" w:rsidP="00956657">
            <w:pPr>
              <w:pStyle w:val="ListParagraph"/>
              <w:numPr>
                <w:ilvl w:val="0"/>
                <w:numId w:val="46"/>
              </w:numPr>
              <w:spacing w:after="0"/>
              <w:jc w:val="both"/>
              <w:rPr>
                <w:rFonts w:asciiTheme="minorHAnsi" w:hAnsiTheme="minorHAnsi" w:cstheme="minorHAnsi"/>
              </w:rPr>
            </w:pPr>
            <w:r w:rsidRPr="00956657">
              <w:rPr>
                <w:rFonts w:asciiTheme="minorHAnsi" w:hAnsiTheme="minorHAnsi" w:cstheme="minorHAnsi"/>
              </w:rPr>
              <w:t>Making the most of our outdoor Learning areas – our facilities are very under-used.</w:t>
            </w:r>
          </w:p>
          <w:p w14:paraId="39DAB120" w14:textId="77777777" w:rsidR="0088021C" w:rsidRPr="00956657" w:rsidRDefault="0088021C" w:rsidP="00956657">
            <w:pPr>
              <w:pStyle w:val="ListParagraph"/>
              <w:numPr>
                <w:ilvl w:val="0"/>
                <w:numId w:val="46"/>
              </w:numPr>
              <w:spacing w:after="0"/>
              <w:jc w:val="both"/>
              <w:rPr>
                <w:rFonts w:asciiTheme="minorHAnsi" w:hAnsiTheme="minorHAnsi" w:cstheme="minorHAnsi"/>
              </w:rPr>
            </w:pPr>
            <w:r w:rsidRPr="00956657">
              <w:rPr>
                <w:rFonts w:asciiTheme="minorHAnsi" w:hAnsiTheme="minorHAnsi" w:cstheme="minorHAnsi"/>
              </w:rPr>
              <w:t>Implementing the new EYFS baseline and curriculum</w:t>
            </w:r>
          </w:p>
          <w:p w14:paraId="15C9F923" w14:textId="77777777" w:rsidR="0088021C" w:rsidRPr="00956657" w:rsidRDefault="0088021C" w:rsidP="00956657">
            <w:pPr>
              <w:pStyle w:val="ListParagraph"/>
              <w:numPr>
                <w:ilvl w:val="0"/>
                <w:numId w:val="46"/>
              </w:numPr>
              <w:spacing w:after="0"/>
              <w:jc w:val="both"/>
              <w:rPr>
                <w:rFonts w:asciiTheme="minorHAnsi" w:hAnsiTheme="minorHAnsi" w:cstheme="minorHAnsi"/>
              </w:rPr>
            </w:pPr>
            <w:r w:rsidRPr="00956657">
              <w:rPr>
                <w:rFonts w:asciiTheme="minorHAnsi" w:hAnsiTheme="minorHAnsi" w:cstheme="minorHAnsi"/>
              </w:rPr>
              <w:t>Developing curriculum leadership so that we can ensure children can build on prior learning and that what they have learned sticks.</w:t>
            </w:r>
          </w:p>
          <w:p w14:paraId="00676566" w14:textId="77777777" w:rsidR="0088021C" w:rsidRPr="00956657" w:rsidRDefault="0088021C" w:rsidP="00956657">
            <w:pPr>
              <w:jc w:val="both"/>
              <w:rPr>
                <w:rFonts w:asciiTheme="minorHAnsi" w:hAnsiTheme="minorHAnsi" w:cstheme="minorHAnsi"/>
                <w:sz w:val="22"/>
                <w:szCs w:val="22"/>
              </w:rPr>
            </w:pPr>
          </w:p>
          <w:p w14:paraId="19A99794" w14:textId="77777777" w:rsidR="0088021C" w:rsidRPr="00956657" w:rsidRDefault="0088021C" w:rsidP="00956657">
            <w:pPr>
              <w:jc w:val="both"/>
              <w:rPr>
                <w:rFonts w:asciiTheme="minorHAnsi" w:hAnsiTheme="minorHAnsi" w:cstheme="minorHAnsi"/>
                <w:b/>
                <w:sz w:val="22"/>
                <w:szCs w:val="22"/>
              </w:rPr>
            </w:pPr>
            <w:r w:rsidRPr="00956657">
              <w:rPr>
                <w:rFonts w:asciiTheme="minorHAnsi" w:hAnsiTheme="minorHAnsi" w:cstheme="minorHAnsi"/>
                <w:b/>
                <w:sz w:val="22"/>
                <w:szCs w:val="22"/>
              </w:rPr>
              <w:lastRenderedPageBreak/>
              <w:t>One of the Governors asked if this will be monitored throughout the year to which the Headteacher said that it would be and set out how this would take place.</w:t>
            </w:r>
          </w:p>
          <w:p w14:paraId="1A28D1FA" w14:textId="77777777" w:rsidR="0088021C" w:rsidRPr="00956657" w:rsidRDefault="0088021C" w:rsidP="00956657">
            <w:pPr>
              <w:jc w:val="both"/>
              <w:rPr>
                <w:rFonts w:asciiTheme="minorHAnsi" w:hAnsiTheme="minorHAnsi" w:cstheme="minorHAnsi"/>
                <w:sz w:val="22"/>
                <w:szCs w:val="22"/>
              </w:rPr>
            </w:pPr>
          </w:p>
          <w:p w14:paraId="2B0C110F" w14:textId="77777777" w:rsidR="0088021C" w:rsidRPr="00956657" w:rsidRDefault="0088021C" w:rsidP="00956657">
            <w:pPr>
              <w:jc w:val="both"/>
              <w:rPr>
                <w:rFonts w:asciiTheme="minorHAnsi" w:hAnsiTheme="minorHAnsi" w:cstheme="minorHAnsi"/>
                <w:b/>
                <w:sz w:val="22"/>
                <w:szCs w:val="22"/>
              </w:rPr>
            </w:pPr>
            <w:r w:rsidRPr="00956657">
              <w:rPr>
                <w:rFonts w:asciiTheme="minorHAnsi" w:hAnsiTheme="minorHAnsi" w:cstheme="minorHAnsi"/>
                <w:b/>
                <w:sz w:val="22"/>
                <w:szCs w:val="22"/>
              </w:rPr>
              <w:t>Another Governor expressed how Mr Worrall has put such a lot of work into his outdoor learning project and the impact this is already having.  Outdoor learning is on the planning and it was clear what to do with the children.</w:t>
            </w:r>
          </w:p>
          <w:p w14:paraId="40D1150F" w14:textId="64A02606" w:rsidR="0088021C" w:rsidRPr="00956657" w:rsidRDefault="0088021C" w:rsidP="00956657">
            <w:pPr>
              <w:jc w:val="both"/>
              <w:rPr>
                <w:rFonts w:asciiTheme="minorHAnsi" w:hAnsiTheme="minorHAnsi" w:cstheme="minorHAnsi"/>
                <w:sz w:val="22"/>
                <w:szCs w:val="22"/>
              </w:rPr>
            </w:pPr>
          </w:p>
        </w:tc>
        <w:tc>
          <w:tcPr>
            <w:tcW w:w="1507" w:type="dxa"/>
          </w:tcPr>
          <w:p w14:paraId="3021B2DF" w14:textId="77777777" w:rsidR="003B2DAF" w:rsidRPr="00956657" w:rsidRDefault="003B2DAF" w:rsidP="00956657">
            <w:pPr>
              <w:jc w:val="both"/>
              <w:rPr>
                <w:rFonts w:asciiTheme="minorHAnsi" w:hAnsiTheme="minorHAnsi" w:cstheme="minorHAnsi"/>
                <w:b/>
                <w:sz w:val="22"/>
                <w:szCs w:val="22"/>
              </w:rPr>
            </w:pPr>
          </w:p>
        </w:tc>
      </w:tr>
      <w:tr w:rsidR="00585127" w:rsidRPr="00956657" w14:paraId="13AC5FD2" w14:textId="77777777" w:rsidTr="00E25851">
        <w:tc>
          <w:tcPr>
            <w:tcW w:w="1598" w:type="dxa"/>
          </w:tcPr>
          <w:p w14:paraId="50D37FCD" w14:textId="311B4AB6" w:rsidR="00585127" w:rsidRPr="00956657" w:rsidRDefault="00585127" w:rsidP="00956657">
            <w:pPr>
              <w:jc w:val="both"/>
              <w:rPr>
                <w:rFonts w:asciiTheme="minorHAnsi" w:hAnsiTheme="minorHAnsi" w:cstheme="minorHAnsi"/>
                <w:b/>
                <w:sz w:val="22"/>
                <w:szCs w:val="22"/>
              </w:rPr>
            </w:pPr>
            <w:r w:rsidRPr="00956657">
              <w:rPr>
                <w:rFonts w:asciiTheme="minorHAnsi" w:hAnsiTheme="minorHAnsi" w:cstheme="minorHAnsi"/>
                <w:b/>
                <w:sz w:val="22"/>
                <w:szCs w:val="22"/>
              </w:rPr>
              <w:t>SRC/</w:t>
            </w:r>
            <w:r w:rsidR="0088021C" w:rsidRPr="00956657">
              <w:rPr>
                <w:rFonts w:asciiTheme="minorHAnsi" w:hAnsiTheme="minorHAnsi" w:cstheme="minorHAnsi"/>
                <w:b/>
                <w:sz w:val="22"/>
                <w:szCs w:val="22"/>
              </w:rPr>
              <w:t>24</w:t>
            </w:r>
            <w:r w:rsidRPr="00956657">
              <w:rPr>
                <w:rFonts w:asciiTheme="minorHAnsi" w:hAnsiTheme="minorHAnsi" w:cstheme="minorHAnsi"/>
                <w:b/>
                <w:sz w:val="22"/>
                <w:szCs w:val="22"/>
              </w:rPr>
              <w:t>/202</w:t>
            </w:r>
            <w:r w:rsidR="00144FD0" w:rsidRPr="00956657">
              <w:rPr>
                <w:rFonts w:asciiTheme="minorHAnsi" w:hAnsiTheme="minorHAnsi" w:cstheme="minorHAnsi"/>
                <w:b/>
                <w:sz w:val="22"/>
                <w:szCs w:val="22"/>
              </w:rPr>
              <w:t>1</w:t>
            </w:r>
          </w:p>
          <w:p w14:paraId="5CDAAAF8" w14:textId="77777777" w:rsidR="00585127" w:rsidRPr="00956657" w:rsidRDefault="00585127" w:rsidP="00956657">
            <w:pPr>
              <w:pStyle w:val="BodyText"/>
              <w:spacing w:after="0"/>
              <w:jc w:val="both"/>
              <w:rPr>
                <w:rFonts w:asciiTheme="minorHAnsi" w:hAnsiTheme="minorHAnsi" w:cstheme="minorHAnsi"/>
                <w:b/>
                <w:sz w:val="22"/>
                <w:szCs w:val="22"/>
              </w:rPr>
            </w:pPr>
          </w:p>
        </w:tc>
        <w:tc>
          <w:tcPr>
            <w:tcW w:w="7938" w:type="dxa"/>
          </w:tcPr>
          <w:p w14:paraId="636ACBD6" w14:textId="77777777" w:rsidR="00706274" w:rsidRPr="00956657" w:rsidRDefault="0088021C" w:rsidP="00956657">
            <w:pPr>
              <w:jc w:val="both"/>
              <w:rPr>
                <w:rFonts w:asciiTheme="minorHAnsi" w:hAnsiTheme="minorHAnsi" w:cstheme="minorHAnsi"/>
                <w:b/>
                <w:sz w:val="22"/>
                <w:szCs w:val="22"/>
              </w:rPr>
            </w:pPr>
            <w:r w:rsidRPr="00956657">
              <w:rPr>
                <w:rFonts w:asciiTheme="minorHAnsi" w:hAnsiTheme="minorHAnsi" w:cstheme="minorHAnsi"/>
                <w:b/>
                <w:sz w:val="22"/>
                <w:szCs w:val="22"/>
              </w:rPr>
              <w:t>Review of Covid Catch-up Grant Strategy 2020-21</w:t>
            </w:r>
          </w:p>
          <w:p w14:paraId="65B87B49" w14:textId="77777777" w:rsidR="0088021C" w:rsidRPr="00956657" w:rsidRDefault="0088021C" w:rsidP="00956657">
            <w:pPr>
              <w:jc w:val="both"/>
              <w:rPr>
                <w:rFonts w:asciiTheme="minorHAnsi" w:hAnsiTheme="minorHAnsi" w:cstheme="minorHAnsi"/>
                <w:b/>
                <w:sz w:val="22"/>
                <w:szCs w:val="22"/>
              </w:rPr>
            </w:pPr>
          </w:p>
          <w:p w14:paraId="44730BFF" w14:textId="77777777" w:rsidR="0088021C" w:rsidRPr="00956657" w:rsidRDefault="0088021C" w:rsidP="00956657">
            <w:pPr>
              <w:pStyle w:val="ListParagraph"/>
              <w:numPr>
                <w:ilvl w:val="0"/>
                <w:numId w:val="47"/>
              </w:numPr>
              <w:jc w:val="both"/>
              <w:rPr>
                <w:rFonts w:asciiTheme="minorHAnsi" w:hAnsiTheme="minorHAnsi" w:cstheme="minorHAnsi"/>
              </w:rPr>
            </w:pPr>
            <w:r w:rsidRPr="00956657">
              <w:rPr>
                <w:rFonts w:asciiTheme="minorHAnsi" w:hAnsiTheme="minorHAnsi" w:cstheme="minorHAnsi"/>
              </w:rPr>
              <w:t>The Headteacher referred to this report which has been previously emailed to governors and saying that it was linked with the Pupil premium strategy for 2020-21.</w:t>
            </w:r>
          </w:p>
          <w:p w14:paraId="0CA00C68" w14:textId="77777777" w:rsidR="0088021C" w:rsidRPr="00956657" w:rsidRDefault="0088021C" w:rsidP="00956657">
            <w:pPr>
              <w:pStyle w:val="ListParagraph"/>
              <w:numPr>
                <w:ilvl w:val="0"/>
                <w:numId w:val="47"/>
              </w:numPr>
              <w:jc w:val="both"/>
              <w:rPr>
                <w:rFonts w:asciiTheme="minorHAnsi" w:hAnsiTheme="minorHAnsi" w:cstheme="minorHAnsi"/>
              </w:rPr>
            </w:pPr>
            <w:r w:rsidRPr="00956657">
              <w:rPr>
                <w:rFonts w:asciiTheme="minorHAnsi" w:hAnsiTheme="minorHAnsi" w:cstheme="minorHAnsi"/>
              </w:rPr>
              <w:t>Last year schools received a grant worth £80 for each child but this year it had changed in that the school received £125 per FSM child only.  The Headteacher went through the report outlining the impact of the £10,800 grant for 135 children.  Also, that the programme of support had been interrupted by the different lockdowns.</w:t>
            </w:r>
          </w:p>
          <w:p w14:paraId="2FACD026" w14:textId="016FCC9B" w:rsidR="0088021C" w:rsidRDefault="0088021C" w:rsidP="00956657">
            <w:pPr>
              <w:jc w:val="both"/>
              <w:rPr>
                <w:rFonts w:asciiTheme="minorHAnsi" w:hAnsiTheme="minorHAnsi" w:cstheme="minorHAnsi"/>
                <w:b/>
                <w:sz w:val="22"/>
                <w:szCs w:val="22"/>
              </w:rPr>
            </w:pPr>
            <w:r w:rsidRPr="00956657">
              <w:rPr>
                <w:rFonts w:asciiTheme="minorHAnsi" w:hAnsiTheme="minorHAnsi" w:cstheme="minorHAnsi"/>
                <w:b/>
                <w:sz w:val="22"/>
                <w:szCs w:val="22"/>
              </w:rPr>
              <w:t xml:space="preserve">A governor asked if the staff did </w:t>
            </w:r>
            <w:r w:rsidR="00956657">
              <w:rPr>
                <w:rFonts w:asciiTheme="minorHAnsi" w:hAnsiTheme="minorHAnsi" w:cstheme="minorHAnsi"/>
                <w:b/>
                <w:sz w:val="22"/>
                <w:szCs w:val="22"/>
              </w:rPr>
              <w:t>‘</w:t>
            </w:r>
            <w:r w:rsidRPr="00956657">
              <w:rPr>
                <w:rFonts w:asciiTheme="minorHAnsi" w:hAnsiTheme="minorHAnsi" w:cstheme="minorHAnsi"/>
                <w:b/>
                <w:sz w:val="22"/>
                <w:szCs w:val="22"/>
              </w:rPr>
              <w:t>book scrutin</w:t>
            </w:r>
            <w:r w:rsidR="009D4A92">
              <w:rPr>
                <w:rFonts w:asciiTheme="minorHAnsi" w:hAnsiTheme="minorHAnsi" w:cstheme="minorHAnsi"/>
                <w:b/>
                <w:sz w:val="22"/>
                <w:szCs w:val="22"/>
              </w:rPr>
              <w:t>y</w:t>
            </w:r>
            <w:r w:rsidR="00956657">
              <w:rPr>
                <w:rFonts w:asciiTheme="minorHAnsi" w:hAnsiTheme="minorHAnsi" w:cstheme="minorHAnsi"/>
                <w:b/>
                <w:sz w:val="22"/>
                <w:szCs w:val="22"/>
              </w:rPr>
              <w:t>’</w:t>
            </w:r>
            <w:r w:rsidRPr="00956657">
              <w:rPr>
                <w:rFonts w:asciiTheme="minorHAnsi" w:hAnsiTheme="minorHAnsi" w:cstheme="minorHAnsi"/>
                <w:b/>
                <w:sz w:val="22"/>
                <w:szCs w:val="22"/>
              </w:rPr>
              <w:t>?  The Headteacher said they did and would be doing this next week and that this was very effective for the children.</w:t>
            </w:r>
          </w:p>
          <w:p w14:paraId="39BC00A4" w14:textId="77777777" w:rsidR="00956657" w:rsidRPr="00956657" w:rsidRDefault="00956657" w:rsidP="00956657">
            <w:pPr>
              <w:jc w:val="both"/>
              <w:rPr>
                <w:rFonts w:asciiTheme="minorHAnsi" w:hAnsiTheme="minorHAnsi" w:cstheme="minorHAnsi"/>
                <w:sz w:val="22"/>
                <w:szCs w:val="22"/>
              </w:rPr>
            </w:pPr>
          </w:p>
          <w:p w14:paraId="13BA00AC" w14:textId="77777777" w:rsidR="0088021C" w:rsidRPr="00956657" w:rsidRDefault="0088021C" w:rsidP="00956657">
            <w:pPr>
              <w:pStyle w:val="ListParagraph"/>
              <w:numPr>
                <w:ilvl w:val="0"/>
                <w:numId w:val="48"/>
              </w:numPr>
              <w:jc w:val="both"/>
              <w:rPr>
                <w:rFonts w:asciiTheme="minorHAnsi" w:hAnsiTheme="minorHAnsi" w:cstheme="minorHAnsi"/>
              </w:rPr>
            </w:pPr>
            <w:r w:rsidRPr="00956657">
              <w:rPr>
                <w:rFonts w:asciiTheme="minorHAnsi" w:hAnsiTheme="minorHAnsi" w:cstheme="minorHAnsi"/>
              </w:rPr>
              <w:t>Regarding blended learning – we have had a very positive survey from parents about this.  Learning online and setting up the platform has been a learning curve for the staff as well as the children.</w:t>
            </w:r>
          </w:p>
          <w:p w14:paraId="61B8892B" w14:textId="4C4ADDA6" w:rsidR="0088021C" w:rsidRDefault="0088021C" w:rsidP="00956657">
            <w:pPr>
              <w:jc w:val="both"/>
              <w:rPr>
                <w:rFonts w:asciiTheme="minorHAnsi" w:hAnsiTheme="minorHAnsi" w:cstheme="minorHAnsi"/>
                <w:b/>
                <w:sz w:val="22"/>
                <w:szCs w:val="22"/>
              </w:rPr>
            </w:pPr>
            <w:r w:rsidRPr="00956657">
              <w:rPr>
                <w:rFonts w:asciiTheme="minorHAnsi" w:hAnsiTheme="minorHAnsi" w:cstheme="minorHAnsi"/>
                <w:b/>
                <w:sz w:val="22"/>
                <w:szCs w:val="22"/>
              </w:rPr>
              <w:t>A parent governor acknowledged that this had been apparent and that staff had improved as the term went on.  They also asked if the school would prioritise phonics with the TAs which the Head confirmed would be the case.</w:t>
            </w:r>
          </w:p>
          <w:p w14:paraId="6F25FE92" w14:textId="77777777" w:rsidR="00956657" w:rsidRPr="00956657" w:rsidRDefault="00956657" w:rsidP="00956657">
            <w:pPr>
              <w:jc w:val="both"/>
              <w:rPr>
                <w:rFonts w:asciiTheme="minorHAnsi" w:hAnsiTheme="minorHAnsi" w:cstheme="minorHAnsi"/>
                <w:sz w:val="22"/>
                <w:szCs w:val="22"/>
              </w:rPr>
            </w:pPr>
          </w:p>
          <w:p w14:paraId="7F7329C8" w14:textId="77777777" w:rsidR="0088021C" w:rsidRPr="00956657" w:rsidRDefault="0088021C" w:rsidP="00956657">
            <w:pPr>
              <w:pStyle w:val="ListParagraph"/>
              <w:numPr>
                <w:ilvl w:val="0"/>
                <w:numId w:val="48"/>
              </w:numPr>
              <w:jc w:val="both"/>
              <w:rPr>
                <w:rFonts w:asciiTheme="minorHAnsi" w:hAnsiTheme="minorHAnsi" w:cstheme="minorHAnsi"/>
              </w:rPr>
            </w:pPr>
            <w:r w:rsidRPr="00956657">
              <w:rPr>
                <w:rFonts w:asciiTheme="minorHAnsi" w:hAnsiTheme="minorHAnsi" w:cstheme="minorHAnsi"/>
              </w:rPr>
              <w:t>NELI had been interrupted but it was very effective and we will implement it again for the new F2 children.</w:t>
            </w:r>
          </w:p>
          <w:p w14:paraId="0016E4D5" w14:textId="615F903C" w:rsidR="0088021C" w:rsidRPr="00956657" w:rsidRDefault="0088021C" w:rsidP="00956657">
            <w:pPr>
              <w:pStyle w:val="ListParagraph"/>
              <w:numPr>
                <w:ilvl w:val="0"/>
                <w:numId w:val="48"/>
              </w:numPr>
              <w:jc w:val="both"/>
              <w:rPr>
                <w:rFonts w:asciiTheme="minorHAnsi" w:hAnsiTheme="minorHAnsi" w:cstheme="minorHAnsi"/>
              </w:rPr>
            </w:pPr>
            <w:r w:rsidRPr="00956657">
              <w:rPr>
                <w:rFonts w:asciiTheme="minorHAnsi" w:hAnsiTheme="minorHAnsi" w:cstheme="minorHAnsi"/>
              </w:rPr>
              <w:t>Yoga – this was offered to all KS1 children for half a term for each class as well as mindfulness.  The</w:t>
            </w:r>
            <w:r w:rsidR="009D4A92">
              <w:rPr>
                <w:rFonts w:asciiTheme="minorHAnsi" w:hAnsiTheme="minorHAnsi" w:cstheme="minorHAnsi"/>
              </w:rPr>
              <w:t xml:space="preserve"> Yoga</w:t>
            </w:r>
            <w:r w:rsidRPr="00956657">
              <w:rPr>
                <w:rFonts w:asciiTheme="minorHAnsi" w:hAnsiTheme="minorHAnsi" w:cstheme="minorHAnsi"/>
              </w:rPr>
              <w:t xml:space="preserve"> teacher teaches the children how to express how they feel and we are paying for it to be taught again this year.  The teacher builds on what she has previously taught each time.</w:t>
            </w:r>
          </w:p>
          <w:p w14:paraId="09556692" w14:textId="77777777" w:rsidR="0088021C" w:rsidRPr="00956657" w:rsidRDefault="0088021C" w:rsidP="00956657">
            <w:pPr>
              <w:pStyle w:val="ListParagraph"/>
              <w:numPr>
                <w:ilvl w:val="0"/>
                <w:numId w:val="48"/>
              </w:numPr>
              <w:jc w:val="both"/>
              <w:rPr>
                <w:rFonts w:asciiTheme="minorHAnsi" w:hAnsiTheme="minorHAnsi" w:cstheme="minorHAnsi"/>
              </w:rPr>
            </w:pPr>
            <w:r w:rsidRPr="00956657">
              <w:rPr>
                <w:rFonts w:asciiTheme="minorHAnsi" w:hAnsiTheme="minorHAnsi" w:cstheme="minorHAnsi"/>
              </w:rPr>
              <w:t>Extra PE sessions are taking place once a month rather than once a term as well as after school clubs.</w:t>
            </w:r>
          </w:p>
          <w:p w14:paraId="2C4CA271" w14:textId="77777777" w:rsidR="0088021C" w:rsidRPr="00956657" w:rsidRDefault="0088021C" w:rsidP="00956657">
            <w:pPr>
              <w:pStyle w:val="ListParagraph"/>
              <w:numPr>
                <w:ilvl w:val="0"/>
                <w:numId w:val="48"/>
              </w:numPr>
              <w:jc w:val="both"/>
              <w:rPr>
                <w:rFonts w:asciiTheme="minorHAnsi" w:hAnsiTheme="minorHAnsi" w:cstheme="minorHAnsi"/>
              </w:rPr>
            </w:pPr>
            <w:r w:rsidRPr="00956657">
              <w:rPr>
                <w:rFonts w:asciiTheme="minorHAnsi" w:hAnsiTheme="minorHAnsi" w:cstheme="minorHAnsi"/>
              </w:rPr>
              <w:t>More tablets have been bought.</w:t>
            </w:r>
          </w:p>
          <w:p w14:paraId="1300A16A" w14:textId="78708B63" w:rsidR="0088021C" w:rsidRDefault="0088021C" w:rsidP="00956657">
            <w:pPr>
              <w:jc w:val="both"/>
              <w:rPr>
                <w:rFonts w:asciiTheme="minorHAnsi" w:hAnsiTheme="minorHAnsi" w:cstheme="minorHAnsi"/>
                <w:b/>
                <w:sz w:val="22"/>
                <w:szCs w:val="22"/>
              </w:rPr>
            </w:pPr>
            <w:r w:rsidRPr="00956657">
              <w:rPr>
                <w:rFonts w:asciiTheme="minorHAnsi" w:hAnsiTheme="minorHAnsi" w:cstheme="minorHAnsi"/>
                <w:b/>
                <w:sz w:val="22"/>
                <w:szCs w:val="22"/>
              </w:rPr>
              <w:t>A governor asked if we had spent all the grant.  The Headteacher responded that we had and that there will be a report explaining what we have done, what we have spent and how it links with the SDP.  It will then be put on the website.  It will explain how we have targeted attendance, FSM and attainment.</w:t>
            </w:r>
          </w:p>
          <w:p w14:paraId="10A04CEE" w14:textId="77777777" w:rsidR="00956657" w:rsidRPr="00956657" w:rsidRDefault="00956657" w:rsidP="00956657">
            <w:pPr>
              <w:jc w:val="both"/>
              <w:rPr>
                <w:rFonts w:asciiTheme="minorHAnsi" w:hAnsiTheme="minorHAnsi" w:cstheme="minorHAnsi"/>
                <w:b/>
                <w:sz w:val="22"/>
                <w:szCs w:val="22"/>
              </w:rPr>
            </w:pPr>
          </w:p>
          <w:p w14:paraId="1A3D110A" w14:textId="77410128" w:rsidR="0088021C" w:rsidRDefault="0088021C" w:rsidP="00956657">
            <w:pPr>
              <w:jc w:val="both"/>
              <w:rPr>
                <w:rFonts w:asciiTheme="minorHAnsi" w:hAnsiTheme="minorHAnsi" w:cstheme="minorHAnsi"/>
                <w:b/>
                <w:sz w:val="22"/>
                <w:szCs w:val="22"/>
              </w:rPr>
            </w:pPr>
            <w:r w:rsidRPr="00956657">
              <w:rPr>
                <w:rFonts w:asciiTheme="minorHAnsi" w:hAnsiTheme="minorHAnsi" w:cstheme="minorHAnsi"/>
                <w:b/>
                <w:sz w:val="22"/>
                <w:szCs w:val="22"/>
              </w:rPr>
              <w:t xml:space="preserve">Another Governor explained to the new Governors how Ofsted ask Governors if they know and understand how the money is being spent, etc.  </w:t>
            </w:r>
          </w:p>
          <w:p w14:paraId="13D64BDA" w14:textId="77777777" w:rsidR="00956657" w:rsidRPr="00956657" w:rsidRDefault="00956657" w:rsidP="00956657">
            <w:pPr>
              <w:jc w:val="both"/>
              <w:rPr>
                <w:rFonts w:asciiTheme="minorHAnsi" w:hAnsiTheme="minorHAnsi" w:cstheme="minorHAnsi"/>
                <w:b/>
                <w:sz w:val="22"/>
                <w:szCs w:val="22"/>
              </w:rPr>
            </w:pPr>
          </w:p>
          <w:p w14:paraId="33C36295" w14:textId="77777777" w:rsidR="0088021C" w:rsidRPr="00956657" w:rsidRDefault="0088021C" w:rsidP="00956657">
            <w:pPr>
              <w:jc w:val="both"/>
              <w:rPr>
                <w:rFonts w:asciiTheme="minorHAnsi" w:hAnsiTheme="minorHAnsi" w:cstheme="minorHAnsi"/>
                <w:b/>
                <w:sz w:val="22"/>
                <w:szCs w:val="22"/>
              </w:rPr>
            </w:pPr>
            <w:r w:rsidRPr="00956657">
              <w:rPr>
                <w:rFonts w:asciiTheme="minorHAnsi" w:hAnsiTheme="minorHAnsi" w:cstheme="minorHAnsi"/>
                <w:b/>
                <w:sz w:val="22"/>
                <w:szCs w:val="22"/>
              </w:rPr>
              <w:t xml:space="preserve">A governor agreed that it was a matter of working out what has worked and has not.  </w:t>
            </w:r>
          </w:p>
          <w:p w14:paraId="269F7E96" w14:textId="77777777" w:rsidR="00956657" w:rsidRDefault="00956657" w:rsidP="00956657">
            <w:pPr>
              <w:jc w:val="both"/>
              <w:rPr>
                <w:rFonts w:asciiTheme="minorHAnsi" w:hAnsiTheme="minorHAnsi" w:cstheme="minorHAnsi"/>
                <w:sz w:val="22"/>
                <w:szCs w:val="22"/>
              </w:rPr>
            </w:pPr>
          </w:p>
          <w:p w14:paraId="69A9BF93" w14:textId="5D4AF109" w:rsidR="0088021C" w:rsidRDefault="0088021C" w:rsidP="00956657">
            <w:pPr>
              <w:jc w:val="both"/>
              <w:rPr>
                <w:rFonts w:asciiTheme="minorHAnsi" w:hAnsiTheme="minorHAnsi" w:cstheme="minorHAnsi"/>
                <w:sz w:val="22"/>
                <w:szCs w:val="22"/>
              </w:rPr>
            </w:pPr>
            <w:r w:rsidRPr="00956657">
              <w:rPr>
                <w:rFonts w:asciiTheme="minorHAnsi" w:hAnsiTheme="minorHAnsi" w:cstheme="minorHAnsi"/>
                <w:sz w:val="22"/>
                <w:szCs w:val="22"/>
              </w:rPr>
              <w:t xml:space="preserve">The Headteacher informed the Governors that all of our poor attendees were in fact FSM children and a discussion was had exploring the reasons why this is the case.  The Headteacher also pointed out that we have many FSM children for whom poor attendance is not an issue.  For those with poor attendance, letters of encouragement </w:t>
            </w:r>
            <w:r w:rsidRPr="00956657">
              <w:rPr>
                <w:rFonts w:asciiTheme="minorHAnsi" w:hAnsiTheme="minorHAnsi" w:cstheme="minorHAnsi"/>
                <w:sz w:val="22"/>
                <w:szCs w:val="22"/>
              </w:rPr>
              <w:lastRenderedPageBreak/>
              <w:t>are sent when the children have had a spell of good attendance together with the offer of a voucher if this continued.  Overall, however, our attendance has improved.</w:t>
            </w:r>
          </w:p>
          <w:p w14:paraId="1F0DE161" w14:textId="77777777" w:rsidR="00956657" w:rsidRPr="00956657" w:rsidRDefault="00956657" w:rsidP="00956657">
            <w:pPr>
              <w:jc w:val="both"/>
              <w:rPr>
                <w:rFonts w:asciiTheme="minorHAnsi" w:hAnsiTheme="minorHAnsi" w:cstheme="minorHAnsi"/>
                <w:sz w:val="22"/>
                <w:szCs w:val="22"/>
              </w:rPr>
            </w:pPr>
          </w:p>
          <w:p w14:paraId="30275540" w14:textId="77777777" w:rsidR="0088021C" w:rsidRPr="00956657" w:rsidRDefault="0088021C" w:rsidP="00956657">
            <w:pPr>
              <w:jc w:val="both"/>
              <w:rPr>
                <w:rFonts w:asciiTheme="minorHAnsi" w:hAnsiTheme="minorHAnsi" w:cstheme="minorHAnsi"/>
                <w:b/>
                <w:sz w:val="22"/>
                <w:szCs w:val="22"/>
              </w:rPr>
            </w:pPr>
            <w:r w:rsidRPr="00956657">
              <w:rPr>
                <w:rFonts w:asciiTheme="minorHAnsi" w:hAnsiTheme="minorHAnsi" w:cstheme="minorHAnsi"/>
                <w:b/>
                <w:sz w:val="22"/>
                <w:szCs w:val="22"/>
              </w:rPr>
              <w:t>A governor asked if there was extra funding to engage and work with parents in need.  This was the case pre-Covid, but has gone by the by since the pandemic struck.</w:t>
            </w:r>
          </w:p>
          <w:p w14:paraId="2B6F68BD" w14:textId="26D8C98A" w:rsidR="0088021C" w:rsidRPr="00956657" w:rsidRDefault="0088021C" w:rsidP="00956657">
            <w:pPr>
              <w:jc w:val="both"/>
              <w:rPr>
                <w:rFonts w:asciiTheme="minorHAnsi" w:hAnsiTheme="minorHAnsi" w:cstheme="minorHAnsi"/>
                <w:sz w:val="22"/>
                <w:szCs w:val="22"/>
              </w:rPr>
            </w:pPr>
          </w:p>
        </w:tc>
        <w:tc>
          <w:tcPr>
            <w:tcW w:w="1507" w:type="dxa"/>
          </w:tcPr>
          <w:p w14:paraId="4BBFAF14" w14:textId="77777777" w:rsidR="00CD421B" w:rsidRPr="00956657" w:rsidRDefault="00CD421B" w:rsidP="00956657">
            <w:pPr>
              <w:jc w:val="both"/>
              <w:rPr>
                <w:rFonts w:asciiTheme="minorHAnsi" w:hAnsiTheme="minorHAnsi" w:cstheme="minorHAnsi"/>
                <w:b/>
                <w:sz w:val="22"/>
                <w:szCs w:val="22"/>
              </w:rPr>
            </w:pPr>
          </w:p>
        </w:tc>
      </w:tr>
      <w:tr w:rsidR="00956657" w:rsidRPr="00956657" w14:paraId="7AF254EF" w14:textId="77777777" w:rsidTr="00E25851">
        <w:tc>
          <w:tcPr>
            <w:tcW w:w="1598" w:type="dxa"/>
          </w:tcPr>
          <w:p w14:paraId="6689DD35" w14:textId="68D2BCED" w:rsidR="00956657" w:rsidRPr="00956657" w:rsidRDefault="00956657" w:rsidP="00956657">
            <w:pPr>
              <w:jc w:val="both"/>
              <w:rPr>
                <w:rFonts w:asciiTheme="minorHAnsi" w:hAnsiTheme="minorHAnsi" w:cstheme="minorHAnsi"/>
                <w:b/>
                <w:sz w:val="22"/>
                <w:szCs w:val="22"/>
              </w:rPr>
            </w:pPr>
            <w:r w:rsidRPr="00956657">
              <w:rPr>
                <w:rFonts w:asciiTheme="minorHAnsi" w:hAnsiTheme="minorHAnsi" w:cstheme="minorHAnsi"/>
                <w:b/>
                <w:sz w:val="22"/>
                <w:szCs w:val="22"/>
              </w:rPr>
              <w:t>SRC/25/2021</w:t>
            </w:r>
          </w:p>
        </w:tc>
        <w:tc>
          <w:tcPr>
            <w:tcW w:w="7938" w:type="dxa"/>
          </w:tcPr>
          <w:p w14:paraId="6A4C32DD" w14:textId="77777777" w:rsidR="00956657" w:rsidRDefault="00956657" w:rsidP="00956657">
            <w:pPr>
              <w:jc w:val="both"/>
              <w:rPr>
                <w:rFonts w:asciiTheme="minorHAnsi" w:hAnsiTheme="minorHAnsi" w:cstheme="minorHAnsi"/>
                <w:b/>
                <w:sz w:val="22"/>
                <w:szCs w:val="22"/>
              </w:rPr>
            </w:pPr>
            <w:r w:rsidRPr="00956657">
              <w:rPr>
                <w:rFonts w:asciiTheme="minorHAnsi" w:hAnsiTheme="minorHAnsi" w:cstheme="minorHAnsi"/>
                <w:b/>
                <w:sz w:val="22"/>
                <w:szCs w:val="22"/>
              </w:rPr>
              <w:t>Pupil premium review 2021</w:t>
            </w:r>
          </w:p>
          <w:p w14:paraId="0767F7E7" w14:textId="77777777" w:rsidR="00956657" w:rsidRDefault="00956657" w:rsidP="00956657">
            <w:pPr>
              <w:jc w:val="both"/>
              <w:rPr>
                <w:rFonts w:asciiTheme="minorHAnsi" w:hAnsiTheme="minorHAnsi" w:cstheme="minorHAnsi"/>
                <w:b/>
                <w:sz w:val="22"/>
                <w:szCs w:val="22"/>
              </w:rPr>
            </w:pPr>
          </w:p>
          <w:p w14:paraId="2E185483" w14:textId="3EB4E0E0" w:rsidR="00956657" w:rsidRDefault="00956657" w:rsidP="00956657">
            <w:pPr>
              <w:jc w:val="both"/>
              <w:rPr>
                <w:rFonts w:asciiTheme="minorHAnsi" w:hAnsiTheme="minorHAnsi" w:cstheme="minorHAnsi"/>
                <w:sz w:val="22"/>
                <w:szCs w:val="22"/>
              </w:rPr>
            </w:pPr>
            <w:r w:rsidRPr="00956657">
              <w:rPr>
                <w:rFonts w:asciiTheme="minorHAnsi" w:hAnsiTheme="minorHAnsi" w:cstheme="minorHAnsi"/>
                <w:sz w:val="22"/>
                <w:szCs w:val="22"/>
              </w:rPr>
              <w:t>The Headteacher informed the Governor that this money had all been spent.</w:t>
            </w:r>
          </w:p>
          <w:p w14:paraId="3C23B916" w14:textId="77777777" w:rsidR="00956657" w:rsidRPr="00956657" w:rsidRDefault="00956657" w:rsidP="00956657">
            <w:pPr>
              <w:jc w:val="both"/>
              <w:rPr>
                <w:rFonts w:asciiTheme="minorHAnsi" w:hAnsiTheme="minorHAnsi" w:cstheme="minorHAnsi"/>
                <w:sz w:val="22"/>
                <w:szCs w:val="22"/>
              </w:rPr>
            </w:pPr>
          </w:p>
          <w:p w14:paraId="6CFA85F4" w14:textId="77777777" w:rsidR="00956657" w:rsidRDefault="00956657" w:rsidP="00956657">
            <w:pPr>
              <w:jc w:val="both"/>
              <w:rPr>
                <w:rFonts w:asciiTheme="minorHAnsi" w:hAnsiTheme="minorHAnsi" w:cstheme="minorHAnsi"/>
                <w:sz w:val="22"/>
                <w:szCs w:val="22"/>
              </w:rPr>
            </w:pPr>
            <w:r w:rsidRPr="00956657">
              <w:rPr>
                <w:rFonts w:asciiTheme="minorHAnsi" w:hAnsiTheme="minorHAnsi" w:cstheme="minorHAnsi"/>
                <w:sz w:val="22"/>
                <w:szCs w:val="22"/>
              </w:rPr>
              <w:t xml:space="preserve">The report addresses – What do we want? Why this programme? What is the evidence? How much did it cost?  Why are we doing it?  The report compares 2019 assessment data with 2021 best fit results.  There has been an improvement in reading and maths as this was quite easy to teach during lockdown but that was not the case with writing.  </w:t>
            </w:r>
          </w:p>
          <w:p w14:paraId="2D539C0A" w14:textId="77777777" w:rsidR="00956657" w:rsidRDefault="00956657" w:rsidP="00956657">
            <w:pPr>
              <w:jc w:val="both"/>
              <w:rPr>
                <w:rFonts w:asciiTheme="minorHAnsi" w:hAnsiTheme="minorHAnsi" w:cstheme="minorHAnsi"/>
                <w:sz w:val="22"/>
                <w:szCs w:val="22"/>
              </w:rPr>
            </w:pPr>
          </w:p>
          <w:p w14:paraId="766EF2B0" w14:textId="5AF172C2" w:rsidR="00956657" w:rsidRDefault="00956657" w:rsidP="00956657">
            <w:pPr>
              <w:jc w:val="both"/>
              <w:rPr>
                <w:rFonts w:asciiTheme="minorHAnsi" w:hAnsiTheme="minorHAnsi" w:cstheme="minorHAnsi"/>
                <w:b/>
                <w:sz w:val="22"/>
                <w:szCs w:val="22"/>
              </w:rPr>
            </w:pPr>
            <w:r w:rsidRPr="00956657">
              <w:rPr>
                <w:rFonts w:asciiTheme="minorHAnsi" w:hAnsiTheme="minorHAnsi" w:cstheme="minorHAnsi"/>
                <w:b/>
                <w:sz w:val="22"/>
                <w:szCs w:val="22"/>
              </w:rPr>
              <w:t>The parent governors present agreed.</w:t>
            </w:r>
          </w:p>
          <w:p w14:paraId="7BCC673F" w14:textId="77777777" w:rsidR="00956657" w:rsidRPr="00956657" w:rsidRDefault="00956657" w:rsidP="00956657">
            <w:pPr>
              <w:jc w:val="both"/>
              <w:rPr>
                <w:rFonts w:asciiTheme="minorHAnsi" w:hAnsiTheme="minorHAnsi" w:cstheme="minorHAnsi"/>
                <w:sz w:val="22"/>
                <w:szCs w:val="22"/>
              </w:rPr>
            </w:pPr>
          </w:p>
          <w:p w14:paraId="1961469F" w14:textId="77777777" w:rsidR="00956657" w:rsidRPr="00956657" w:rsidRDefault="00956657" w:rsidP="00956657">
            <w:pPr>
              <w:jc w:val="both"/>
              <w:rPr>
                <w:rFonts w:asciiTheme="minorHAnsi" w:hAnsiTheme="minorHAnsi" w:cstheme="minorHAnsi"/>
                <w:b/>
                <w:sz w:val="22"/>
                <w:szCs w:val="22"/>
              </w:rPr>
            </w:pPr>
            <w:r w:rsidRPr="00956657">
              <w:rPr>
                <w:rFonts w:asciiTheme="minorHAnsi" w:hAnsiTheme="minorHAnsi" w:cstheme="minorHAnsi"/>
                <w:b/>
                <w:sz w:val="22"/>
                <w:szCs w:val="22"/>
              </w:rPr>
              <w:t>A governor asked if the 1:1 by the TAs was really making a difference.  The Headteacher informed the governors that it most certainly did.</w:t>
            </w:r>
          </w:p>
          <w:p w14:paraId="4351FBD2" w14:textId="77777777" w:rsidR="008F07E1" w:rsidRDefault="008F07E1" w:rsidP="00956657">
            <w:pPr>
              <w:jc w:val="both"/>
              <w:rPr>
                <w:rFonts w:asciiTheme="minorHAnsi" w:hAnsiTheme="minorHAnsi" w:cstheme="minorHAnsi"/>
                <w:b/>
                <w:sz w:val="22"/>
                <w:szCs w:val="22"/>
              </w:rPr>
            </w:pPr>
          </w:p>
          <w:p w14:paraId="43DEFED4" w14:textId="5EDF9B34" w:rsidR="00956657" w:rsidRDefault="00956657" w:rsidP="00956657">
            <w:pPr>
              <w:jc w:val="both"/>
              <w:rPr>
                <w:rFonts w:asciiTheme="minorHAnsi" w:hAnsiTheme="minorHAnsi" w:cstheme="minorHAnsi"/>
                <w:b/>
                <w:sz w:val="22"/>
                <w:szCs w:val="22"/>
              </w:rPr>
            </w:pPr>
            <w:r w:rsidRPr="00956657">
              <w:rPr>
                <w:rFonts w:asciiTheme="minorHAnsi" w:hAnsiTheme="minorHAnsi" w:cstheme="minorHAnsi"/>
                <w:b/>
                <w:sz w:val="22"/>
                <w:szCs w:val="22"/>
              </w:rPr>
              <w:t xml:space="preserve">One of the new Governors asked what the acronyms stood for.  </w:t>
            </w:r>
          </w:p>
          <w:p w14:paraId="479E40A1" w14:textId="77777777" w:rsidR="00956657" w:rsidRPr="00956657" w:rsidRDefault="00956657" w:rsidP="00956657">
            <w:pPr>
              <w:jc w:val="both"/>
              <w:rPr>
                <w:rFonts w:asciiTheme="minorHAnsi" w:hAnsiTheme="minorHAnsi" w:cstheme="minorHAnsi"/>
                <w:b/>
                <w:sz w:val="22"/>
                <w:szCs w:val="22"/>
              </w:rPr>
            </w:pPr>
          </w:p>
          <w:p w14:paraId="5CE2E647" w14:textId="77777777" w:rsidR="00956657" w:rsidRPr="00956657" w:rsidRDefault="00956657" w:rsidP="00956657">
            <w:pPr>
              <w:jc w:val="both"/>
              <w:rPr>
                <w:rFonts w:asciiTheme="minorHAnsi" w:hAnsiTheme="minorHAnsi" w:cstheme="minorHAnsi"/>
                <w:sz w:val="22"/>
                <w:szCs w:val="22"/>
              </w:rPr>
            </w:pPr>
            <w:r w:rsidRPr="00956657">
              <w:rPr>
                <w:rFonts w:asciiTheme="minorHAnsi" w:hAnsiTheme="minorHAnsi" w:cstheme="minorHAnsi"/>
                <w:sz w:val="22"/>
                <w:szCs w:val="22"/>
              </w:rPr>
              <w:t>The Headteacher explained the difference between FSM funding and PP only funding.</w:t>
            </w:r>
          </w:p>
          <w:p w14:paraId="51F8300A" w14:textId="77777777" w:rsidR="00956657" w:rsidRPr="00956657" w:rsidRDefault="00956657" w:rsidP="00956657">
            <w:pPr>
              <w:jc w:val="both"/>
              <w:rPr>
                <w:rFonts w:asciiTheme="minorHAnsi" w:hAnsiTheme="minorHAnsi" w:cstheme="minorHAnsi"/>
                <w:b/>
                <w:bCs/>
                <w:iCs/>
                <w:sz w:val="22"/>
                <w:szCs w:val="22"/>
              </w:rPr>
            </w:pPr>
          </w:p>
        </w:tc>
        <w:tc>
          <w:tcPr>
            <w:tcW w:w="1507" w:type="dxa"/>
          </w:tcPr>
          <w:p w14:paraId="3957DE27" w14:textId="77777777" w:rsidR="00956657" w:rsidRPr="00956657" w:rsidRDefault="00956657" w:rsidP="00956657">
            <w:pPr>
              <w:jc w:val="both"/>
              <w:rPr>
                <w:rFonts w:asciiTheme="minorHAnsi" w:hAnsiTheme="minorHAnsi" w:cstheme="minorHAnsi"/>
                <w:b/>
                <w:sz w:val="22"/>
                <w:szCs w:val="22"/>
              </w:rPr>
            </w:pPr>
          </w:p>
        </w:tc>
      </w:tr>
      <w:tr w:rsidR="003B2DAF" w:rsidRPr="00956657" w14:paraId="791F1DC5" w14:textId="77777777" w:rsidTr="00E25851">
        <w:tc>
          <w:tcPr>
            <w:tcW w:w="1598" w:type="dxa"/>
          </w:tcPr>
          <w:p w14:paraId="56E4AEB0" w14:textId="049B5B10" w:rsidR="003B2DAF" w:rsidRPr="00956657" w:rsidRDefault="00585127" w:rsidP="00956657">
            <w:pPr>
              <w:jc w:val="both"/>
              <w:rPr>
                <w:rFonts w:asciiTheme="minorHAnsi" w:hAnsiTheme="minorHAnsi" w:cstheme="minorHAnsi"/>
                <w:b/>
                <w:sz w:val="22"/>
                <w:szCs w:val="22"/>
              </w:rPr>
            </w:pPr>
            <w:r w:rsidRPr="00956657">
              <w:rPr>
                <w:rFonts w:asciiTheme="minorHAnsi" w:hAnsiTheme="minorHAnsi" w:cstheme="minorHAnsi"/>
                <w:b/>
                <w:sz w:val="22"/>
                <w:szCs w:val="22"/>
              </w:rPr>
              <w:t>SRC/</w:t>
            </w:r>
            <w:r w:rsidR="00956657" w:rsidRPr="00956657">
              <w:rPr>
                <w:rFonts w:asciiTheme="minorHAnsi" w:hAnsiTheme="minorHAnsi" w:cstheme="minorHAnsi"/>
                <w:b/>
                <w:sz w:val="22"/>
                <w:szCs w:val="22"/>
              </w:rPr>
              <w:t>26</w:t>
            </w:r>
            <w:r w:rsidRPr="00956657">
              <w:rPr>
                <w:rFonts w:asciiTheme="minorHAnsi" w:hAnsiTheme="minorHAnsi" w:cstheme="minorHAnsi"/>
                <w:b/>
                <w:sz w:val="22"/>
                <w:szCs w:val="22"/>
              </w:rPr>
              <w:t>/202</w:t>
            </w:r>
            <w:r w:rsidR="00B0485F" w:rsidRPr="00956657">
              <w:rPr>
                <w:rFonts w:asciiTheme="minorHAnsi" w:hAnsiTheme="minorHAnsi" w:cstheme="minorHAnsi"/>
                <w:b/>
                <w:sz w:val="22"/>
                <w:szCs w:val="22"/>
              </w:rPr>
              <w:t>1</w:t>
            </w:r>
          </w:p>
        </w:tc>
        <w:tc>
          <w:tcPr>
            <w:tcW w:w="7938" w:type="dxa"/>
          </w:tcPr>
          <w:p w14:paraId="1E0E8702" w14:textId="77777777" w:rsidR="003B2DAF" w:rsidRPr="00956657" w:rsidRDefault="00B0485F" w:rsidP="00956657">
            <w:pPr>
              <w:jc w:val="both"/>
              <w:rPr>
                <w:rFonts w:asciiTheme="minorHAnsi" w:hAnsiTheme="minorHAnsi" w:cstheme="minorHAnsi"/>
                <w:b/>
                <w:bCs/>
                <w:iCs/>
                <w:sz w:val="22"/>
                <w:szCs w:val="22"/>
              </w:rPr>
            </w:pPr>
            <w:r w:rsidRPr="00956657">
              <w:rPr>
                <w:rFonts w:asciiTheme="minorHAnsi" w:hAnsiTheme="minorHAnsi" w:cstheme="minorHAnsi"/>
                <w:b/>
                <w:bCs/>
                <w:iCs/>
                <w:sz w:val="22"/>
                <w:szCs w:val="22"/>
              </w:rPr>
              <w:t>Confidentiality of business</w:t>
            </w:r>
          </w:p>
          <w:p w14:paraId="2E5E0EE0" w14:textId="77777777" w:rsidR="00B0485F" w:rsidRPr="00956657" w:rsidRDefault="00B0485F" w:rsidP="00956657">
            <w:pPr>
              <w:jc w:val="both"/>
              <w:rPr>
                <w:rFonts w:asciiTheme="minorHAnsi" w:hAnsiTheme="minorHAnsi" w:cstheme="minorHAnsi"/>
                <w:b/>
                <w:bCs/>
                <w:iCs/>
                <w:sz w:val="22"/>
                <w:szCs w:val="22"/>
              </w:rPr>
            </w:pPr>
          </w:p>
          <w:p w14:paraId="696D7539" w14:textId="3165E7AD" w:rsidR="00B0485F" w:rsidRPr="00956657" w:rsidRDefault="00B45AB2" w:rsidP="00956657">
            <w:pPr>
              <w:jc w:val="both"/>
              <w:rPr>
                <w:rFonts w:asciiTheme="minorHAnsi" w:hAnsiTheme="minorHAnsi" w:cstheme="minorHAnsi"/>
                <w:bCs/>
                <w:iCs/>
                <w:sz w:val="22"/>
                <w:szCs w:val="22"/>
              </w:rPr>
            </w:pPr>
            <w:r w:rsidRPr="00956657">
              <w:rPr>
                <w:rFonts w:asciiTheme="minorHAnsi" w:hAnsiTheme="minorHAnsi" w:cstheme="minorHAnsi"/>
                <w:bCs/>
                <w:iCs/>
                <w:sz w:val="22"/>
                <w:szCs w:val="22"/>
              </w:rPr>
              <w:t>Governors considered whether anything discussed during the meeting should be deemed confidential.  It was</w:t>
            </w:r>
          </w:p>
          <w:p w14:paraId="2D75B463" w14:textId="1795F9F5" w:rsidR="00B45AB2" w:rsidRPr="00956657" w:rsidRDefault="00B45AB2" w:rsidP="00956657">
            <w:pPr>
              <w:jc w:val="both"/>
              <w:rPr>
                <w:rFonts w:asciiTheme="minorHAnsi" w:hAnsiTheme="minorHAnsi" w:cstheme="minorHAnsi"/>
                <w:bCs/>
                <w:iCs/>
                <w:sz w:val="22"/>
                <w:szCs w:val="22"/>
              </w:rPr>
            </w:pPr>
          </w:p>
          <w:p w14:paraId="6FA2E41F" w14:textId="4D0BB6BF" w:rsidR="00B45AB2" w:rsidRPr="00956657" w:rsidRDefault="00B45AB2" w:rsidP="00956657">
            <w:pPr>
              <w:jc w:val="both"/>
              <w:rPr>
                <w:rFonts w:asciiTheme="minorHAnsi" w:hAnsiTheme="minorHAnsi" w:cstheme="minorHAnsi"/>
                <w:bCs/>
                <w:iCs/>
                <w:sz w:val="22"/>
                <w:szCs w:val="22"/>
              </w:rPr>
            </w:pPr>
            <w:r w:rsidRPr="00956657">
              <w:rPr>
                <w:rFonts w:asciiTheme="minorHAnsi" w:hAnsiTheme="minorHAnsi" w:cstheme="minorHAnsi"/>
                <w:b/>
                <w:bCs/>
                <w:iCs/>
                <w:sz w:val="22"/>
                <w:szCs w:val="22"/>
              </w:rPr>
              <w:t>agreed</w:t>
            </w:r>
          </w:p>
          <w:p w14:paraId="0D4EA01F" w14:textId="74739A2A" w:rsidR="00B45AB2" w:rsidRPr="00956657" w:rsidRDefault="00B45AB2" w:rsidP="00956657">
            <w:pPr>
              <w:jc w:val="both"/>
              <w:rPr>
                <w:rFonts w:asciiTheme="minorHAnsi" w:hAnsiTheme="minorHAnsi" w:cstheme="minorHAnsi"/>
                <w:bCs/>
                <w:iCs/>
                <w:sz w:val="22"/>
                <w:szCs w:val="22"/>
              </w:rPr>
            </w:pPr>
          </w:p>
          <w:p w14:paraId="11EE3A64" w14:textId="1E570846" w:rsidR="00B45AB2" w:rsidRPr="00956657" w:rsidRDefault="00B45AB2" w:rsidP="00956657">
            <w:pPr>
              <w:jc w:val="both"/>
              <w:rPr>
                <w:rFonts w:asciiTheme="minorHAnsi" w:hAnsiTheme="minorHAnsi" w:cstheme="minorHAnsi"/>
                <w:bCs/>
                <w:iCs/>
                <w:sz w:val="22"/>
                <w:szCs w:val="22"/>
              </w:rPr>
            </w:pPr>
            <w:r w:rsidRPr="00956657">
              <w:rPr>
                <w:rFonts w:asciiTheme="minorHAnsi" w:hAnsiTheme="minorHAnsi" w:cstheme="minorHAnsi"/>
                <w:bCs/>
                <w:iCs/>
                <w:sz w:val="22"/>
                <w:szCs w:val="22"/>
              </w:rPr>
              <w:t>that nothing discussed was of a confidential nature.</w:t>
            </w:r>
          </w:p>
          <w:p w14:paraId="76E6993B" w14:textId="6FB4258B" w:rsidR="00070DAE" w:rsidRPr="00956657" w:rsidRDefault="00B0485F" w:rsidP="00956657">
            <w:pPr>
              <w:jc w:val="both"/>
              <w:rPr>
                <w:rFonts w:asciiTheme="minorHAnsi" w:hAnsiTheme="minorHAnsi" w:cstheme="minorHAnsi"/>
                <w:b/>
                <w:sz w:val="22"/>
                <w:szCs w:val="22"/>
              </w:rPr>
            </w:pPr>
            <w:r w:rsidRPr="00956657">
              <w:rPr>
                <w:rFonts w:asciiTheme="minorHAnsi" w:hAnsiTheme="minorHAnsi" w:cstheme="minorHAnsi"/>
                <w:b/>
                <w:sz w:val="22"/>
                <w:szCs w:val="22"/>
              </w:rPr>
              <w:t xml:space="preserve"> </w:t>
            </w:r>
          </w:p>
          <w:p w14:paraId="07915291" w14:textId="77777777" w:rsidR="00070DAE" w:rsidRPr="00956657" w:rsidRDefault="00070DAE" w:rsidP="00956657">
            <w:pPr>
              <w:jc w:val="both"/>
              <w:rPr>
                <w:rFonts w:asciiTheme="minorHAnsi" w:hAnsiTheme="minorHAnsi" w:cstheme="minorHAnsi"/>
                <w:b/>
                <w:sz w:val="22"/>
                <w:szCs w:val="22"/>
              </w:rPr>
            </w:pPr>
          </w:p>
        </w:tc>
        <w:tc>
          <w:tcPr>
            <w:tcW w:w="1507" w:type="dxa"/>
          </w:tcPr>
          <w:p w14:paraId="6D1927F7" w14:textId="77777777" w:rsidR="003B2DAF" w:rsidRPr="00956657" w:rsidRDefault="003B2DAF" w:rsidP="00956657">
            <w:pPr>
              <w:jc w:val="both"/>
              <w:rPr>
                <w:rFonts w:asciiTheme="minorHAnsi" w:hAnsiTheme="minorHAnsi" w:cstheme="minorHAnsi"/>
                <w:b/>
                <w:sz w:val="22"/>
                <w:szCs w:val="22"/>
              </w:rPr>
            </w:pPr>
          </w:p>
        </w:tc>
      </w:tr>
      <w:tr w:rsidR="003B2DAF" w:rsidRPr="00956657" w14:paraId="479D7C3E" w14:textId="77777777" w:rsidTr="00E25851">
        <w:tc>
          <w:tcPr>
            <w:tcW w:w="1598" w:type="dxa"/>
          </w:tcPr>
          <w:p w14:paraId="39C61643" w14:textId="3644003B" w:rsidR="003B2DAF" w:rsidRPr="00956657" w:rsidRDefault="003B2DAF" w:rsidP="00956657">
            <w:pPr>
              <w:jc w:val="both"/>
              <w:rPr>
                <w:rFonts w:asciiTheme="minorHAnsi" w:hAnsiTheme="minorHAnsi" w:cstheme="minorHAnsi"/>
                <w:b/>
                <w:sz w:val="22"/>
                <w:szCs w:val="22"/>
              </w:rPr>
            </w:pPr>
            <w:r w:rsidRPr="00956657">
              <w:rPr>
                <w:rFonts w:asciiTheme="minorHAnsi" w:hAnsiTheme="minorHAnsi" w:cstheme="minorHAnsi"/>
                <w:b/>
                <w:sz w:val="22"/>
                <w:szCs w:val="22"/>
              </w:rPr>
              <w:t>SRC/</w:t>
            </w:r>
            <w:r w:rsidR="00956657" w:rsidRPr="00956657">
              <w:rPr>
                <w:rFonts w:asciiTheme="minorHAnsi" w:hAnsiTheme="minorHAnsi" w:cstheme="minorHAnsi"/>
                <w:b/>
                <w:sz w:val="22"/>
                <w:szCs w:val="22"/>
              </w:rPr>
              <w:t>27</w:t>
            </w:r>
            <w:r w:rsidR="00077AC6" w:rsidRPr="00956657">
              <w:rPr>
                <w:rFonts w:asciiTheme="minorHAnsi" w:hAnsiTheme="minorHAnsi" w:cstheme="minorHAnsi"/>
                <w:b/>
                <w:sz w:val="22"/>
                <w:szCs w:val="22"/>
              </w:rPr>
              <w:t>/202</w:t>
            </w:r>
            <w:r w:rsidR="00182958" w:rsidRPr="00956657">
              <w:rPr>
                <w:rFonts w:asciiTheme="minorHAnsi" w:hAnsiTheme="minorHAnsi" w:cstheme="minorHAnsi"/>
                <w:b/>
                <w:sz w:val="22"/>
                <w:szCs w:val="22"/>
              </w:rPr>
              <w:t>1</w:t>
            </w:r>
          </w:p>
        </w:tc>
        <w:tc>
          <w:tcPr>
            <w:tcW w:w="7938" w:type="dxa"/>
          </w:tcPr>
          <w:p w14:paraId="7F50E061" w14:textId="77777777" w:rsidR="00B0485F" w:rsidRPr="00956657" w:rsidRDefault="00B0485F" w:rsidP="00956657">
            <w:pPr>
              <w:jc w:val="both"/>
              <w:rPr>
                <w:rFonts w:asciiTheme="minorHAnsi" w:hAnsiTheme="minorHAnsi" w:cstheme="minorHAnsi"/>
                <w:sz w:val="22"/>
                <w:szCs w:val="22"/>
              </w:rPr>
            </w:pPr>
            <w:r w:rsidRPr="00956657">
              <w:rPr>
                <w:rFonts w:asciiTheme="minorHAnsi" w:hAnsiTheme="minorHAnsi" w:cstheme="minorHAnsi"/>
                <w:b/>
                <w:sz w:val="22"/>
                <w:szCs w:val="22"/>
              </w:rPr>
              <w:t>Any other business</w:t>
            </w:r>
          </w:p>
          <w:p w14:paraId="5CBCD37C" w14:textId="77777777" w:rsidR="00B0485F" w:rsidRPr="00956657" w:rsidRDefault="00B0485F" w:rsidP="00956657">
            <w:pPr>
              <w:jc w:val="both"/>
              <w:rPr>
                <w:rFonts w:asciiTheme="minorHAnsi" w:hAnsiTheme="minorHAnsi" w:cstheme="minorHAnsi"/>
                <w:sz w:val="22"/>
                <w:szCs w:val="22"/>
              </w:rPr>
            </w:pPr>
          </w:p>
          <w:p w14:paraId="1A63A880" w14:textId="77777777" w:rsidR="00B0485F" w:rsidRDefault="00956657" w:rsidP="00956657">
            <w:pPr>
              <w:jc w:val="both"/>
              <w:rPr>
                <w:rFonts w:asciiTheme="minorHAnsi" w:hAnsiTheme="minorHAnsi" w:cstheme="minorHAnsi"/>
                <w:sz w:val="22"/>
                <w:szCs w:val="22"/>
              </w:rPr>
            </w:pPr>
            <w:r w:rsidRPr="00956657">
              <w:rPr>
                <w:rFonts w:asciiTheme="minorHAnsi" w:hAnsiTheme="minorHAnsi" w:cstheme="minorHAnsi"/>
                <w:sz w:val="22"/>
                <w:szCs w:val="22"/>
              </w:rPr>
              <w:t>No other business was discussed.</w:t>
            </w:r>
          </w:p>
          <w:p w14:paraId="483DD160" w14:textId="4B9125CB" w:rsidR="008F07E1" w:rsidRPr="00956657" w:rsidRDefault="008F07E1" w:rsidP="00956657">
            <w:pPr>
              <w:jc w:val="both"/>
              <w:rPr>
                <w:rFonts w:asciiTheme="minorHAnsi" w:hAnsiTheme="minorHAnsi" w:cstheme="minorHAnsi"/>
                <w:sz w:val="22"/>
                <w:szCs w:val="22"/>
              </w:rPr>
            </w:pPr>
          </w:p>
        </w:tc>
        <w:tc>
          <w:tcPr>
            <w:tcW w:w="1507" w:type="dxa"/>
          </w:tcPr>
          <w:p w14:paraId="06961B2F" w14:textId="77777777" w:rsidR="003B2DAF" w:rsidRPr="00956657" w:rsidRDefault="003B2DAF" w:rsidP="00956657">
            <w:pPr>
              <w:jc w:val="both"/>
              <w:rPr>
                <w:rFonts w:asciiTheme="minorHAnsi" w:hAnsiTheme="minorHAnsi" w:cstheme="minorHAnsi"/>
                <w:b/>
                <w:sz w:val="22"/>
                <w:szCs w:val="22"/>
              </w:rPr>
            </w:pPr>
          </w:p>
        </w:tc>
      </w:tr>
      <w:tr w:rsidR="003B2DAF" w:rsidRPr="00956657" w14:paraId="458DEC9D" w14:textId="77777777" w:rsidTr="00E25851">
        <w:tc>
          <w:tcPr>
            <w:tcW w:w="1598" w:type="dxa"/>
          </w:tcPr>
          <w:p w14:paraId="7FB429C4" w14:textId="624CDE0F" w:rsidR="003B2DAF" w:rsidRPr="00956657" w:rsidRDefault="003B2DAF" w:rsidP="00956657">
            <w:pPr>
              <w:jc w:val="both"/>
              <w:rPr>
                <w:rFonts w:asciiTheme="minorHAnsi" w:hAnsiTheme="minorHAnsi" w:cstheme="minorHAnsi"/>
                <w:b/>
                <w:sz w:val="22"/>
                <w:szCs w:val="22"/>
              </w:rPr>
            </w:pPr>
            <w:r w:rsidRPr="00956657">
              <w:rPr>
                <w:rFonts w:asciiTheme="minorHAnsi" w:hAnsiTheme="minorHAnsi" w:cstheme="minorHAnsi"/>
                <w:b/>
                <w:sz w:val="22"/>
                <w:szCs w:val="22"/>
              </w:rPr>
              <w:t>SRC</w:t>
            </w:r>
            <w:r w:rsidR="006D6A49" w:rsidRPr="00956657">
              <w:rPr>
                <w:rFonts w:asciiTheme="minorHAnsi" w:hAnsiTheme="minorHAnsi" w:cstheme="minorHAnsi"/>
                <w:b/>
                <w:sz w:val="22"/>
                <w:szCs w:val="22"/>
              </w:rPr>
              <w:t>/</w:t>
            </w:r>
            <w:r w:rsidR="00956657" w:rsidRPr="00956657">
              <w:rPr>
                <w:rFonts w:asciiTheme="minorHAnsi" w:hAnsiTheme="minorHAnsi" w:cstheme="minorHAnsi"/>
                <w:b/>
                <w:sz w:val="22"/>
                <w:szCs w:val="22"/>
              </w:rPr>
              <w:t>28</w:t>
            </w:r>
            <w:r w:rsidRPr="00956657">
              <w:rPr>
                <w:rFonts w:asciiTheme="minorHAnsi" w:hAnsiTheme="minorHAnsi" w:cstheme="minorHAnsi"/>
                <w:b/>
                <w:sz w:val="22"/>
                <w:szCs w:val="22"/>
              </w:rPr>
              <w:t>/</w:t>
            </w:r>
            <w:r w:rsidR="00077AC6" w:rsidRPr="00956657">
              <w:rPr>
                <w:rFonts w:asciiTheme="minorHAnsi" w:hAnsiTheme="minorHAnsi" w:cstheme="minorHAnsi"/>
                <w:b/>
                <w:sz w:val="22"/>
                <w:szCs w:val="22"/>
              </w:rPr>
              <w:t>202</w:t>
            </w:r>
            <w:r w:rsidR="00182958" w:rsidRPr="00956657">
              <w:rPr>
                <w:rFonts w:asciiTheme="minorHAnsi" w:hAnsiTheme="minorHAnsi" w:cstheme="minorHAnsi"/>
                <w:b/>
                <w:sz w:val="22"/>
                <w:szCs w:val="22"/>
              </w:rPr>
              <w:t>1</w:t>
            </w:r>
          </w:p>
          <w:p w14:paraId="3DB33CD7" w14:textId="77777777" w:rsidR="003B2DAF" w:rsidRPr="00956657" w:rsidRDefault="003B2DAF" w:rsidP="00956657">
            <w:pPr>
              <w:jc w:val="both"/>
              <w:rPr>
                <w:rFonts w:asciiTheme="minorHAnsi" w:hAnsiTheme="minorHAnsi" w:cstheme="minorHAnsi"/>
                <w:b/>
                <w:sz w:val="22"/>
                <w:szCs w:val="22"/>
              </w:rPr>
            </w:pPr>
          </w:p>
        </w:tc>
        <w:tc>
          <w:tcPr>
            <w:tcW w:w="7938" w:type="dxa"/>
          </w:tcPr>
          <w:p w14:paraId="2031C8AB" w14:textId="77777777" w:rsidR="003B2DAF" w:rsidRPr="00956657" w:rsidRDefault="00E86D4A" w:rsidP="00956657">
            <w:pPr>
              <w:jc w:val="both"/>
              <w:rPr>
                <w:rFonts w:asciiTheme="minorHAnsi" w:hAnsiTheme="minorHAnsi" w:cstheme="minorHAnsi"/>
                <w:b/>
                <w:sz w:val="22"/>
                <w:szCs w:val="22"/>
              </w:rPr>
            </w:pPr>
            <w:r w:rsidRPr="00956657">
              <w:rPr>
                <w:rFonts w:asciiTheme="minorHAnsi" w:hAnsiTheme="minorHAnsi" w:cstheme="minorHAnsi"/>
                <w:b/>
                <w:sz w:val="22"/>
                <w:szCs w:val="22"/>
              </w:rPr>
              <w:t xml:space="preserve">Date of next meeting </w:t>
            </w:r>
          </w:p>
          <w:p w14:paraId="30EC0351" w14:textId="77777777" w:rsidR="00C532AD" w:rsidRPr="00956657" w:rsidRDefault="00C532AD" w:rsidP="00956657">
            <w:pPr>
              <w:jc w:val="both"/>
              <w:rPr>
                <w:rFonts w:asciiTheme="minorHAnsi" w:hAnsiTheme="minorHAnsi" w:cstheme="minorHAnsi"/>
                <w:b/>
                <w:sz w:val="22"/>
                <w:szCs w:val="22"/>
              </w:rPr>
            </w:pPr>
          </w:p>
          <w:p w14:paraId="694800EE" w14:textId="10BF2F5C" w:rsidR="00C532AD" w:rsidRPr="00956657" w:rsidRDefault="00956657" w:rsidP="00956657">
            <w:pPr>
              <w:jc w:val="both"/>
              <w:rPr>
                <w:rFonts w:asciiTheme="minorHAnsi" w:hAnsiTheme="minorHAnsi" w:cstheme="minorHAnsi"/>
                <w:bCs/>
                <w:sz w:val="22"/>
                <w:szCs w:val="22"/>
              </w:rPr>
            </w:pPr>
            <w:r w:rsidRPr="00956657">
              <w:rPr>
                <w:rFonts w:asciiTheme="minorHAnsi" w:hAnsiTheme="minorHAnsi" w:cstheme="minorHAnsi"/>
                <w:bCs/>
                <w:sz w:val="22"/>
                <w:szCs w:val="22"/>
              </w:rPr>
              <w:t>Wednesday 26</w:t>
            </w:r>
            <w:r w:rsidRPr="00956657">
              <w:rPr>
                <w:rFonts w:asciiTheme="minorHAnsi" w:hAnsiTheme="minorHAnsi" w:cstheme="minorHAnsi"/>
                <w:bCs/>
                <w:sz w:val="22"/>
                <w:szCs w:val="22"/>
                <w:vertAlign w:val="superscript"/>
              </w:rPr>
              <w:t>th</w:t>
            </w:r>
            <w:r w:rsidRPr="00956657">
              <w:rPr>
                <w:rFonts w:asciiTheme="minorHAnsi" w:hAnsiTheme="minorHAnsi" w:cstheme="minorHAnsi"/>
                <w:bCs/>
                <w:sz w:val="22"/>
                <w:szCs w:val="22"/>
              </w:rPr>
              <w:t xml:space="preserve"> January</w:t>
            </w:r>
            <w:r w:rsidR="00925089" w:rsidRPr="00956657">
              <w:rPr>
                <w:rFonts w:asciiTheme="minorHAnsi" w:hAnsiTheme="minorHAnsi" w:cstheme="minorHAnsi"/>
                <w:bCs/>
                <w:sz w:val="22"/>
                <w:szCs w:val="22"/>
              </w:rPr>
              <w:t xml:space="preserve"> at </w:t>
            </w:r>
            <w:r w:rsidR="00EB79DC" w:rsidRPr="00956657">
              <w:rPr>
                <w:rFonts w:asciiTheme="minorHAnsi" w:hAnsiTheme="minorHAnsi" w:cstheme="minorHAnsi"/>
                <w:bCs/>
                <w:sz w:val="22"/>
                <w:szCs w:val="22"/>
              </w:rPr>
              <w:t>6.00 pm.</w:t>
            </w:r>
          </w:p>
          <w:p w14:paraId="0A58A7BF" w14:textId="77777777" w:rsidR="003B2DAF" w:rsidRPr="00956657" w:rsidRDefault="003B2DAF" w:rsidP="00956657">
            <w:pPr>
              <w:jc w:val="both"/>
              <w:rPr>
                <w:rFonts w:asciiTheme="minorHAnsi" w:hAnsiTheme="minorHAnsi" w:cstheme="minorHAnsi"/>
                <w:b/>
                <w:sz w:val="22"/>
                <w:szCs w:val="22"/>
              </w:rPr>
            </w:pPr>
          </w:p>
        </w:tc>
        <w:tc>
          <w:tcPr>
            <w:tcW w:w="1507" w:type="dxa"/>
          </w:tcPr>
          <w:p w14:paraId="0627F27A" w14:textId="77777777" w:rsidR="003B2DAF" w:rsidRPr="00956657" w:rsidRDefault="003B2DAF" w:rsidP="00956657">
            <w:pPr>
              <w:jc w:val="both"/>
              <w:rPr>
                <w:rFonts w:asciiTheme="minorHAnsi" w:hAnsiTheme="minorHAnsi" w:cstheme="minorHAnsi"/>
                <w:b/>
                <w:sz w:val="22"/>
                <w:szCs w:val="22"/>
              </w:rPr>
            </w:pPr>
          </w:p>
        </w:tc>
      </w:tr>
    </w:tbl>
    <w:p w14:paraId="70BB2903" w14:textId="77777777" w:rsidR="00C532AD" w:rsidRPr="00956657" w:rsidRDefault="00C532AD" w:rsidP="00956657">
      <w:pPr>
        <w:jc w:val="both"/>
        <w:rPr>
          <w:rFonts w:asciiTheme="minorHAnsi" w:hAnsiTheme="minorHAnsi" w:cstheme="minorHAnsi"/>
          <w:sz w:val="22"/>
          <w:szCs w:val="22"/>
        </w:rPr>
      </w:pPr>
      <w:r w:rsidRPr="00956657">
        <w:rPr>
          <w:rFonts w:asciiTheme="minorHAnsi" w:hAnsiTheme="minorHAnsi" w:cstheme="minorHAnsi"/>
          <w:sz w:val="22"/>
          <w:szCs w:val="22"/>
        </w:rPr>
        <w:tab/>
      </w:r>
      <w:r w:rsidRPr="00956657">
        <w:rPr>
          <w:rFonts w:asciiTheme="minorHAnsi" w:hAnsiTheme="minorHAnsi" w:cstheme="minorHAnsi"/>
          <w:sz w:val="22"/>
          <w:szCs w:val="22"/>
        </w:rPr>
        <w:tab/>
      </w:r>
    </w:p>
    <w:tbl>
      <w:tblPr>
        <w:tblW w:w="11043" w:type="dxa"/>
        <w:tblInd w:w="-72" w:type="dxa"/>
        <w:tblLayout w:type="fixed"/>
        <w:tblLook w:val="0000" w:firstRow="0" w:lastRow="0" w:firstColumn="0" w:lastColumn="0" w:noHBand="0" w:noVBand="0"/>
      </w:tblPr>
      <w:tblGrid>
        <w:gridCol w:w="11043"/>
      </w:tblGrid>
      <w:tr w:rsidR="008C5C6F" w:rsidRPr="00956657" w14:paraId="74C08738" w14:textId="77777777" w:rsidTr="00FC698B">
        <w:trPr>
          <w:trHeight w:val="605"/>
        </w:trPr>
        <w:tc>
          <w:tcPr>
            <w:tcW w:w="11043" w:type="dxa"/>
          </w:tcPr>
          <w:p w14:paraId="57213A18" w14:textId="5FA64A50" w:rsidR="008C5C6F" w:rsidRPr="00956657" w:rsidRDefault="00EB79DC" w:rsidP="00956657">
            <w:pPr>
              <w:jc w:val="both"/>
              <w:rPr>
                <w:rFonts w:asciiTheme="minorHAnsi" w:hAnsiTheme="minorHAnsi" w:cstheme="minorHAnsi"/>
                <w:sz w:val="22"/>
                <w:szCs w:val="22"/>
              </w:rPr>
            </w:pPr>
            <w:r w:rsidRPr="00956657">
              <w:rPr>
                <w:rFonts w:asciiTheme="minorHAnsi" w:hAnsiTheme="minorHAnsi" w:cstheme="minorHAnsi"/>
                <w:sz w:val="22"/>
                <w:szCs w:val="22"/>
              </w:rPr>
              <w:t>The meeting closed at 6.</w:t>
            </w:r>
            <w:r w:rsidR="00956657" w:rsidRPr="00956657">
              <w:rPr>
                <w:rFonts w:asciiTheme="minorHAnsi" w:hAnsiTheme="minorHAnsi" w:cstheme="minorHAnsi"/>
                <w:sz w:val="22"/>
                <w:szCs w:val="22"/>
              </w:rPr>
              <w:t>50</w:t>
            </w:r>
            <w:r w:rsidRPr="00956657">
              <w:rPr>
                <w:rFonts w:asciiTheme="minorHAnsi" w:hAnsiTheme="minorHAnsi" w:cstheme="minorHAnsi"/>
                <w:sz w:val="22"/>
                <w:szCs w:val="22"/>
              </w:rPr>
              <w:t>pm.</w:t>
            </w:r>
          </w:p>
          <w:p w14:paraId="30BE9B0A" w14:textId="77777777" w:rsidR="008C5C6F" w:rsidRPr="00956657" w:rsidRDefault="008C5C6F" w:rsidP="00956657">
            <w:pPr>
              <w:jc w:val="both"/>
              <w:rPr>
                <w:rFonts w:asciiTheme="minorHAnsi" w:hAnsiTheme="minorHAnsi" w:cstheme="minorHAnsi"/>
                <w:sz w:val="22"/>
                <w:szCs w:val="22"/>
              </w:rPr>
            </w:pPr>
          </w:p>
          <w:p w14:paraId="1B4E8CD3" w14:textId="77777777" w:rsidR="008C5C6F" w:rsidRPr="00956657" w:rsidRDefault="008C5C6F" w:rsidP="00956657">
            <w:pPr>
              <w:jc w:val="both"/>
              <w:rPr>
                <w:rFonts w:asciiTheme="minorHAnsi" w:hAnsiTheme="minorHAnsi" w:cstheme="minorHAnsi"/>
                <w:sz w:val="22"/>
                <w:szCs w:val="22"/>
              </w:rPr>
            </w:pPr>
          </w:p>
          <w:p w14:paraId="2F7D4B5A" w14:textId="77777777" w:rsidR="008C5C6F" w:rsidRPr="00956657" w:rsidRDefault="008C5C6F" w:rsidP="00956657">
            <w:pPr>
              <w:jc w:val="both"/>
              <w:rPr>
                <w:rFonts w:asciiTheme="minorHAnsi" w:hAnsiTheme="minorHAnsi" w:cstheme="minorHAnsi"/>
                <w:sz w:val="22"/>
                <w:szCs w:val="22"/>
              </w:rPr>
            </w:pPr>
            <w:r w:rsidRPr="00956657">
              <w:rPr>
                <w:rFonts w:asciiTheme="minorHAnsi" w:hAnsiTheme="minorHAnsi" w:cstheme="minorHAnsi"/>
                <w:sz w:val="22"/>
                <w:szCs w:val="22"/>
              </w:rPr>
              <w:t>Signed ………………………………………….. (chair)      Date ………………………………………..</w:t>
            </w:r>
          </w:p>
        </w:tc>
      </w:tr>
    </w:tbl>
    <w:p w14:paraId="19107325" w14:textId="77777777" w:rsidR="00DF1380" w:rsidRPr="00956657" w:rsidRDefault="00DF1380" w:rsidP="00956657">
      <w:pPr>
        <w:jc w:val="both"/>
        <w:rPr>
          <w:rFonts w:asciiTheme="minorHAnsi" w:hAnsiTheme="minorHAnsi" w:cstheme="minorHAnsi"/>
          <w:sz w:val="22"/>
          <w:szCs w:val="22"/>
        </w:rPr>
      </w:pPr>
    </w:p>
    <w:p w14:paraId="271E1966" w14:textId="5386B165" w:rsidR="004F60F2" w:rsidRPr="00956657" w:rsidRDefault="004F60F2" w:rsidP="00956657">
      <w:pPr>
        <w:jc w:val="both"/>
        <w:rPr>
          <w:rFonts w:asciiTheme="minorHAnsi" w:hAnsiTheme="minorHAnsi" w:cstheme="minorHAnsi"/>
          <w:sz w:val="22"/>
          <w:szCs w:val="22"/>
        </w:rPr>
      </w:pPr>
      <w:bookmarkStart w:id="0" w:name="_GoBack"/>
      <w:bookmarkEnd w:id="0"/>
    </w:p>
    <w:sectPr w:rsidR="004F60F2" w:rsidRPr="00956657" w:rsidSect="005C6E2C">
      <w:headerReference w:type="default" r:id="rId12"/>
      <w:footerReference w:type="even" r:id="rId13"/>
      <w:footerReference w:type="default" r:id="rId14"/>
      <w:pgSz w:w="11906" w:h="16838" w:code="9"/>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B17DE5" w14:textId="77777777" w:rsidR="00BE4AA7" w:rsidRDefault="00BE4AA7">
      <w:r>
        <w:separator/>
      </w:r>
    </w:p>
  </w:endnote>
  <w:endnote w:type="continuationSeparator" w:id="0">
    <w:p w14:paraId="5CC3CDC0" w14:textId="77777777" w:rsidR="00BE4AA7" w:rsidRDefault="00BE4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FB6C3B" w14:textId="77777777" w:rsidR="008942D2" w:rsidRDefault="008942D2" w:rsidP="005C6E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C73D6B8" w14:textId="77777777" w:rsidR="008942D2" w:rsidRDefault="008942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7605BF" w14:textId="0033D90B" w:rsidR="008942D2" w:rsidRDefault="008942D2" w:rsidP="005C6E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F07E1">
      <w:rPr>
        <w:rStyle w:val="PageNumber"/>
        <w:noProof/>
      </w:rPr>
      <w:t>2</w:t>
    </w:r>
    <w:r>
      <w:rPr>
        <w:rStyle w:val="PageNumber"/>
      </w:rPr>
      <w:fldChar w:fldCharType="end"/>
    </w:r>
  </w:p>
  <w:p w14:paraId="0DC740F0" w14:textId="77777777" w:rsidR="008942D2" w:rsidRDefault="008942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A3C967" w14:textId="77777777" w:rsidR="00BE4AA7" w:rsidRDefault="00BE4AA7">
      <w:r>
        <w:separator/>
      </w:r>
    </w:p>
  </w:footnote>
  <w:footnote w:type="continuationSeparator" w:id="0">
    <w:p w14:paraId="14758604" w14:textId="77777777" w:rsidR="00BE4AA7" w:rsidRDefault="00BE4A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94D7A4" w14:textId="77777777" w:rsidR="008942D2" w:rsidRPr="008F5417" w:rsidRDefault="008942D2" w:rsidP="008F5417">
    <w:pPr>
      <w:pStyle w:val="Header"/>
      <w:rPr>
        <w:b/>
        <w:sz w:val="22"/>
        <w:szCs w:val="22"/>
      </w:rPr>
    </w:pPr>
    <w:r>
      <w:rPr>
        <w:b/>
        <w:sz w:val="22"/>
        <w:szCs w:val="22"/>
      </w:rPr>
      <w:tab/>
    </w:r>
    <w:r>
      <w:rPr>
        <w:b/>
        <w:sz w:val="22"/>
        <w:szCs w:val="22"/>
      </w:rPr>
      <w:tab/>
    </w:r>
    <w:r>
      <w:rPr>
        <w:b/>
        <w:sz w:val="22"/>
        <w:szCs w:val="22"/>
      </w:rPr>
      <w:tab/>
    </w:r>
    <w:r>
      <w:rPr>
        <w:b/>
        <w:sz w:val="22"/>
        <w:szCs w:val="22"/>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CD8235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2F382B"/>
    <w:multiLevelType w:val="hybridMultilevel"/>
    <w:tmpl w:val="26922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47533"/>
    <w:multiLevelType w:val="hybridMultilevel"/>
    <w:tmpl w:val="FED4C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C033FD"/>
    <w:multiLevelType w:val="hybridMultilevel"/>
    <w:tmpl w:val="45F672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C503E4"/>
    <w:multiLevelType w:val="hybridMultilevel"/>
    <w:tmpl w:val="14D6D0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AE106B7"/>
    <w:multiLevelType w:val="hybridMultilevel"/>
    <w:tmpl w:val="A51E1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1F674D"/>
    <w:multiLevelType w:val="hybridMultilevel"/>
    <w:tmpl w:val="77A45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451F53"/>
    <w:multiLevelType w:val="hybridMultilevel"/>
    <w:tmpl w:val="50C611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24B0A2D"/>
    <w:multiLevelType w:val="hybridMultilevel"/>
    <w:tmpl w:val="47AC1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9E71F9"/>
    <w:multiLevelType w:val="multilevel"/>
    <w:tmpl w:val="647E8F26"/>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0" w15:restartNumberingAfterBreak="0">
    <w:nsid w:val="13362F09"/>
    <w:multiLevelType w:val="hybridMultilevel"/>
    <w:tmpl w:val="5DD06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99549F"/>
    <w:multiLevelType w:val="hybridMultilevel"/>
    <w:tmpl w:val="35CAF7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5C734AB"/>
    <w:multiLevelType w:val="hybridMultilevel"/>
    <w:tmpl w:val="9412EB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6D64F86"/>
    <w:multiLevelType w:val="hybridMultilevel"/>
    <w:tmpl w:val="FD344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72516CD"/>
    <w:multiLevelType w:val="hybridMultilevel"/>
    <w:tmpl w:val="EE143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6" w15:restartNumberingAfterBreak="0">
    <w:nsid w:val="1B6D6CD5"/>
    <w:multiLevelType w:val="hybridMultilevel"/>
    <w:tmpl w:val="DFD48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2421DC"/>
    <w:multiLevelType w:val="hybridMultilevel"/>
    <w:tmpl w:val="3F481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0E6CE7"/>
    <w:multiLevelType w:val="hybridMultilevel"/>
    <w:tmpl w:val="EE469A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71B6FA6"/>
    <w:multiLevelType w:val="hybridMultilevel"/>
    <w:tmpl w:val="3FF638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85033C2"/>
    <w:multiLevelType w:val="hybridMultilevel"/>
    <w:tmpl w:val="A608ED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9833B6E"/>
    <w:multiLevelType w:val="hybridMultilevel"/>
    <w:tmpl w:val="27D47C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998609F"/>
    <w:multiLevelType w:val="hybridMultilevel"/>
    <w:tmpl w:val="DAD238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A9134AA"/>
    <w:multiLevelType w:val="hybridMultilevel"/>
    <w:tmpl w:val="1DF83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7325B4"/>
    <w:multiLevelType w:val="hybridMultilevel"/>
    <w:tmpl w:val="67A47F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CE45313"/>
    <w:multiLevelType w:val="hybridMultilevel"/>
    <w:tmpl w:val="85FA5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D234559"/>
    <w:multiLevelType w:val="hybridMultilevel"/>
    <w:tmpl w:val="5B74EAA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3230654"/>
    <w:multiLevelType w:val="hybridMultilevel"/>
    <w:tmpl w:val="DDDCE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47C2566"/>
    <w:multiLevelType w:val="hybridMultilevel"/>
    <w:tmpl w:val="B72C9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4D05649"/>
    <w:multiLevelType w:val="hybridMultilevel"/>
    <w:tmpl w:val="F75ACC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80313CC"/>
    <w:multiLevelType w:val="hybridMultilevel"/>
    <w:tmpl w:val="4336F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8450112"/>
    <w:multiLevelType w:val="hybridMultilevel"/>
    <w:tmpl w:val="636E0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AF744CA"/>
    <w:multiLevelType w:val="hybridMultilevel"/>
    <w:tmpl w:val="990CEB6C"/>
    <w:lvl w:ilvl="0" w:tplc="8DE4001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42560E38"/>
    <w:multiLevelType w:val="hybridMultilevel"/>
    <w:tmpl w:val="3A7ADC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46DE7777"/>
    <w:multiLevelType w:val="hybridMultilevel"/>
    <w:tmpl w:val="BB3806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6" w15:restartNumberingAfterBreak="0">
    <w:nsid w:val="4C8B3D48"/>
    <w:multiLevelType w:val="hybridMultilevel"/>
    <w:tmpl w:val="4EA68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F3E51E7"/>
    <w:multiLevelType w:val="hybridMultilevel"/>
    <w:tmpl w:val="42F4F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52125A0"/>
    <w:multiLevelType w:val="hybridMultilevel"/>
    <w:tmpl w:val="59744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8F5081C"/>
    <w:multiLevelType w:val="hybridMultilevel"/>
    <w:tmpl w:val="797AA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E0E1835"/>
    <w:multiLevelType w:val="hybridMultilevel"/>
    <w:tmpl w:val="8550EC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2895BDD"/>
    <w:multiLevelType w:val="hybridMultilevel"/>
    <w:tmpl w:val="0BF4C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41A1192"/>
    <w:multiLevelType w:val="hybridMultilevel"/>
    <w:tmpl w:val="4314B1EC"/>
    <w:lvl w:ilvl="0" w:tplc="54B4095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B335BA1"/>
    <w:multiLevelType w:val="hybridMultilevel"/>
    <w:tmpl w:val="D506D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AB5F3A"/>
    <w:multiLevelType w:val="hybridMultilevel"/>
    <w:tmpl w:val="19BEE8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3677F1A"/>
    <w:multiLevelType w:val="hybridMultilevel"/>
    <w:tmpl w:val="D884BA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55343E1"/>
    <w:multiLevelType w:val="hybridMultilevel"/>
    <w:tmpl w:val="B5E81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D477178"/>
    <w:multiLevelType w:val="hybridMultilevel"/>
    <w:tmpl w:val="98CC4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7"/>
  </w:num>
  <w:num w:numId="4">
    <w:abstractNumId w:val="41"/>
  </w:num>
  <w:num w:numId="5">
    <w:abstractNumId w:val="10"/>
  </w:num>
  <w:num w:numId="6">
    <w:abstractNumId w:val="39"/>
  </w:num>
  <w:num w:numId="7">
    <w:abstractNumId w:val="6"/>
  </w:num>
  <w:num w:numId="8">
    <w:abstractNumId w:val="38"/>
  </w:num>
  <w:num w:numId="9">
    <w:abstractNumId w:val="46"/>
  </w:num>
  <w:num w:numId="10">
    <w:abstractNumId w:val="5"/>
  </w:num>
  <w:num w:numId="11">
    <w:abstractNumId w:val="17"/>
  </w:num>
  <w:num w:numId="12">
    <w:abstractNumId w:val="14"/>
  </w:num>
  <w:num w:numId="13">
    <w:abstractNumId w:val="25"/>
  </w:num>
  <w:num w:numId="14">
    <w:abstractNumId w:val="23"/>
  </w:num>
  <w:num w:numId="15">
    <w:abstractNumId w:val="42"/>
  </w:num>
  <w:num w:numId="16">
    <w:abstractNumId w:val="9"/>
  </w:num>
  <w:num w:numId="17">
    <w:abstractNumId w:val="15"/>
  </w:num>
  <w:num w:numId="18">
    <w:abstractNumId w:val="32"/>
  </w:num>
  <w:num w:numId="19">
    <w:abstractNumId w:val="35"/>
  </w:num>
  <w:num w:numId="20">
    <w:abstractNumId w:val="26"/>
  </w:num>
  <w:num w:numId="21">
    <w:abstractNumId w:val="27"/>
  </w:num>
  <w:num w:numId="22">
    <w:abstractNumId w:val="16"/>
  </w:num>
  <w:num w:numId="23">
    <w:abstractNumId w:val="44"/>
  </w:num>
  <w:num w:numId="24">
    <w:abstractNumId w:val="40"/>
  </w:num>
  <w:num w:numId="25">
    <w:abstractNumId w:val="36"/>
  </w:num>
  <w:num w:numId="26">
    <w:abstractNumId w:val="37"/>
  </w:num>
  <w:num w:numId="27">
    <w:abstractNumId w:val="2"/>
  </w:num>
  <w:num w:numId="28">
    <w:abstractNumId w:val="31"/>
  </w:num>
  <w:num w:numId="29">
    <w:abstractNumId w:val="8"/>
  </w:num>
  <w:num w:numId="30">
    <w:abstractNumId w:val="43"/>
  </w:num>
  <w:num w:numId="31">
    <w:abstractNumId w:val="13"/>
  </w:num>
  <w:num w:numId="32">
    <w:abstractNumId w:val="18"/>
  </w:num>
  <w:num w:numId="33">
    <w:abstractNumId w:val="22"/>
  </w:num>
  <w:num w:numId="34">
    <w:abstractNumId w:val="7"/>
  </w:num>
  <w:num w:numId="35">
    <w:abstractNumId w:val="11"/>
  </w:num>
  <w:num w:numId="36">
    <w:abstractNumId w:val="29"/>
  </w:num>
  <w:num w:numId="37">
    <w:abstractNumId w:val="20"/>
  </w:num>
  <w:num w:numId="38">
    <w:abstractNumId w:val="24"/>
  </w:num>
  <w:num w:numId="39">
    <w:abstractNumId w:val="3"/>
  </w:num>
  <w:num w:numId="40">
    <w:abstractNumId w:val="45"/>
  </w:num>
  <w:num w:numId="41">
    <w:abstractNumId w:val="12"/>
  </w:num>
  <w:num w:numId="42">
    <w:abstractNumId w:val="34"/>
  </w:num>
  <w:num w:numId="43">
    <w:abstractNumId w:val="33"/>
  </w:num>
  <w:num w:numId="44">
    <w:abstractNumId w:val="30"/>
  </w:num>
  <w:num w:numId="45">
    <w:abstractNumId w:val="21"/>
  </w:num>
  <w:num w:numId="46">
    <w:abstractNumId w:val="1"/>
  </w:num>
  <w:num w:numId="47">
    <w:abstractNumId w:val="19"/>
  </w:num>
  <w:num w:numId="48">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218"/>
    <w:rsid w:val="00015446"/>
    <w:rsid w:val="00015BB1"/>
    <w:rsid w:val="00020509"/>
    <w:rsid w:val="00021025"/>
    <w:rsid w:val="000229E4"/>
    <w:rsid w:val="00031FC5"/>
    <w:rsid w:val="00032467"/>
    <w:rsid w:val="00044148"/>
    <w:rsid w:val="000536AC"/>
    <w:rsid w:val="00056B09"/>
    <w:rsid w:val="00060F99"/>
    <w:rsid w:val="0006231F"/>
    <w:rsid w:val="00063883"/>
    <w:rsid w:val="00070DAE"/>
    <w:rsid w:val="000749B3"/>
    <w:rsid w:val="00077235"/>
    <w:rsid w:val="00077AC6"/>
    <w:rsid w:val="0008126C"/>
    <w:rsid w:val="000866C8"/>
    <w:rsid w:val="00090700"/>
    <w:rsid w:val="00090E33"/>
    <w:rsid w:val="00093724"/>
    <w:rsid w:val="00095321"/>
    <w:rsid w:val="00095945"/>
    <w:rsid w:val="00095B73"/>
    <w:rsid w:val="000A585B"/>
    <w:rsid w:val="000A5CDC"/>
    <w:rsid w:val="000A64B2"/>
    <w:rsid w:val="000A69C1"/>
    <w:rsid w:val="000B0C86"/>
    <w:rsid w:val="000B340C"/>
    <w:rsid w:val="000B4053"/>
    <w:rsid w:val="000B46C8"/>
    <w:rsid w:val="000B62C0"/>
    <w:rsid w:val="000C040C"/>
    <w:rsid w:val="000C24A2"/>
    <w:rsid w:val="000C2668"/>
    <w:rsid w:val="000C7B9D"/>
    <w:rsid w:val="000D369C"/>
    <w:rsid w:val="000D3BCC"/>
    <w:rsid w:val="000D7767"/>
    <w:rsid w:val="000E529A"/>
    <w:rsid w:val="000F2BD9"/>
    <w:rsid w:val="000F35D2"/>
    <w:rsid w:val="000F3E76"/>
    <w:rsid w:val="000F4538"/>
    <w:rsid w:val="000F4CC1"/>
    <w:rsid w:val="000F6BBC"/>
    <w:rsid w:val="00103012"/>
    <w:rsid w:val="00106F79"/>
    <w:rsid w:val="00110D5D"/>
    <w:rsid w:val="001111BB"/>
    <w:rsid w:val="00116A84"/>
    <w:rsid w:val="0012063E"/>
    <w:rsid w:val="00123C52"/>
    <w:rsid w:val="00124FED"/>
    <w:rsid w:val="0012577A"/>
    <w:rsid w:val="00130AE0"/>
    <w:rsid w:val="0013265A"/>
    <w:rsid w:val="001347DB"/>
    <w:rsid w:val="00142391"/>
    <w:rsid w:val="00144FD0"/>
    <w:rsid w:val="001532E7"/>
    <w:rsid w:val="00153EA6"/>
    <w:rsid w:val="00157ECB"/>
    <w:rsid w:val="0016117C"/>
    <w:rsid w:val="0016130C"/>
    <w:rsid w:val="0016793B"/>
    <w:rsid w:val="00174EFD"/>
    <w:rsid w:val="00174FDF"/>
    <w:rsid w:val="001758F9"/>
    <w:rsid w:val="00175B65"/>
    <w:rsid w:val="00180B61"/>
    <w:rsid w:val="00182958"/>
    <w:rsid w:val="00182CEC"/>
    <w:rsid w:val="001846CD"/>
    <w:rsid w:val="001919DF"/>
    <w:rsid w:val="00194B1A"/>
    <w:rsid w:val="00194CC1"/>
    <w:rsid w:val="00196084"/>
    <w:rsid w:val="0019674E"/>
    <w:rsid w:val="001A0083"/>
    <w:rsid w:val="001A1C11"/>
    <w:rsid w:val="001A3CDA"/>
    <w:rsid w:val="001A5F3D"/>
    <w:rsid w:val="001B0956"/>
    <w:rsid w:val="001B0B1C"/>
    <w:rsid w:val="001B46F9"/>
    <w:rsid w:val="001B63A5"/>
    <w:rsid w:val="001B78F1"/>
    <w:rsid w:val="001C25CE"/>
    <w:rsid w:val="001C27FC"/>
    <w:rsid w:val="001C42F4"/>
    <w:rsid w:val="001C43DA"/>
    <w:rsid w:val="001C569C"/>
    <w:rsid w:val="001E0285"/>
    <w:rsid w:val="001E4FA1"/>
    <w:rsid w:val="001E5EBB"/>
    <w:rsid w:val="001E784A"/>
    <w:rsid w:val="001F47FB"/>
    <w:rsid w:val="001F4DAE"/>
    <w:rsid w:val="001F599B"/>
    <w:rsid w:val="00200ECE"/>
    <w:rsid w:val="002019C8"/>
    <w:rsid w:val="0020542A"/>
    <w:rsid w:val="00205FAC"/>
    <w:rsid w:val="0020664A"/>
    <w:rsid w:val="002075D6"/>
    <w:rsid w:val="00210152"/>
    <w:rsid w:val="00211125"/>
    <w:rsid w:val="00213F87"/>
    <w:rsid w:val="0022312D"/>
    <w:rsid w:val="002242A2"/>
    <w:rsid w:val="0023791E"/>
    <w:rsid w:val="002379CB"/>
    <w:rsid w:val="00242A5B"/>
    <w:rsid w:val="002512F5"/>
    <w:rsid w:val="0025220C"/>
    <w:rsid w:val="00255B4A"/>
    <w:rsid w:val="0025687C"/>
    <w:rsid w:val="00261246"/>
    <w:rsid w:val="00261D95"/>
    <w:rsid w:val="00262004"/>
    <w:rsid w:val="00267690"/>
    <w:rsid w:val="00272283"/>
    <w:rsid w:val="00277746"/>
    <w:rsid w:val="0028096D"/>
    <w:rsid w:val="00281DA6"/>
    <w:rsid w:val="002851D7"/>
    <w:rsid w:val="002864EC"/>
    <w:rsid w:val="00287831"/>
    <w:rsid w:val="00291AEB"/>
    <w:rsid w:val="00291D70"/>
    <w:rsid w:val="002968FD"/>
    <w:rsid w:val="00297580"/>
    <w:rsid w:val="00297A46"/>
    <w:rsid w:val="002A181B"/>
    <w:rsid w:val="002A3BE5"/>
    <w:rsid w:val="002A7191"/>
    <w:rsid w:val="002A79EC"/>
    <w:rsid w:val="002B59BF"/>
    <w:rsid w:val="002B5E40"/>
    <w:rsid w:val="002C261F"/>
    <w:rsid w:val="002C4048"/>
    <w:rsid w:val="002C6F47"/>
    <w:rsid w:val="002C7B4B"/>
    <w:rsid w:val="002D2189"/>
    <w:rsid w:val="002D3A5C"/>
    <w:rsid w:val="002D62DB"/>
    <w:rsid w:val="002D76D9"/>
    <w:rsid w:val="002E2686"/>
    <w:rsid w:val="002E6ECB"/>
    <w:rsid w:val="002F08F0"/>
    <w:rsid w:val="002F185C"/>
    <w:rsid w:val="002F5337"/>
    <w:rsid w:val="00300E4C"/>
    <w:rsid w:val="00300EE5"/>
    <w:rsid w:val="00301128"/>
    <w:rsid w:val="00301E0A"/>
    <w:rsid w:val="00312E2B"/>
    <w:rsid w:val="00314B69"/>
    <w:rsid w:val="00315239"/>
    <w:rsid w:val="003162FC"/>
    <w:rsid w:val="003165FB"/>
    <w:rsid w:val="003220F5"/>
    <w:rsid w:val="00322390"/>
    <w:rsid w:val="003229DE"/>
    <w:rsid w:val="00326292"/>
    <w:rsid w:val="003311B0"/>
    <w:rsid w:val="0033173E"/>
    <w:rsid w:val="00341023"/>
    <w:rsid w:val="00342146"/>
    <w:rsid w:val="00344DBB"/>
    <w:rsid w:val="00350900"/>
    <w:rsid w:val="00355035"/>
    <w:rsid w:val="003554DA"/>
    <w:rsid w:val="00362095"/>
    <w:rsid w:val="00363442"/>
    <w:rsid w:val="0036419C"/>
    <w:rsid w:val="003647D2"/>
    <w:rsid w:val="00364B04"/>
    <w:rsid w:val="0036565A"/>
    <w:rsid w:val="0036575A"/>
    <w:rsid w:val="00366D04"/>
    <w:rsid w:val="003702EB"/>
    <w:rsid w:val="0037094C"/>
    <w:rsid w:val="0037165E"/>
    <w:rsid w:val="0037277A"/>
    <w:rsid w:val="0037397F"/>
    <w:rsid w:val="003741D8"/>
    <w:rsid w:val="00374DFA"/>
    <w:rsid w:val="00375DEC"/>
    <w:rsid w:val="00376BD0"/>
    <w:rsid w:val="0038537F"/>
    <w:rsid w:val="00386327"/>
    <w:rsid w:val="0039053C"/>
    <w:rsid w:val="00390CFD"/>
    <w:rsid w:val="00391401"/>
    <w:rsid w:val="003948B2"/>
    <w:rsid w:val="00396149"/>
    <w:rsid w:val="003A1093"/>
    <w:rsid w:val="003A17E4"/>
    <w:rsid w:val="003B0E2F"/>
    <w:rsid w:val="003B28C1"/>
    <w:rsid w:val="003B2A64"/>
    <w:rsid w:val="003B2DAF"/>
    <w:rsid w:val="003B71BD"/>
    <w:rsid w:val="003B7B96"/>
    <w:rsid w:val="003C01FD"/>
    <w:rsid w:val="003C7948"/>
    <w:rsid w:val="003D3157"/>
    <w:rsid w:val="003D33D1"/>
    <w:rsid w:val="003E1BA3"/>
    <w:rsid w:val="003F080A"/>
    <w:rsid w:val="003F3297"/>
    <w:rsid w:val="003F5F56"/>
    <w:rsid w:val="004078C0"/>
    <w:rsid w:val="004123A7"/>
    <w:rsid w:val="00413F5D"/>
    <w:rsid w:val="00416CCD"/>
    <w:rsid w:val="00417802"/>
    <w:rsid w:val="00423FDB"/>
    <w:rsid w:val="0042726C"/>
    <w:rsid w:val="004436B6"/>
    <w:rsid w:val="00443880"/>
    <w:rsid w:val="00444B2A"/>
    <w:rsid w:val="00444F5E"/>
    <w:rsid w:val="00445EF2"/>
    <w:rsid w:val="00453B9F"/>
    <w:rsid w:val="00455090"/>
    <w:rsid w:val="00455DB6"/>
    <w:rsid w:val="004565EE"/>
    <w:rsid w:val="004575ED"/>
    <w:rsid w:val="00460B9B"/>
    <w:rsid w:val="00465072"/>
    <w:rsid w:val="00470F01"/>
    <w:rsid w:val="00474F20"/>
    <w:rsid w:val="00475B65"/>
    <w:rsid w:val="00477CC8"/>
    <w:rsid w:val="00482219"/>
    <w:rsid w:val="004834CE"/>
    <w:rsid w:val="00484618"/>
    <w:rsid w:val="0048647E"/>
    <w:rsid w:val="00487806"/>
    <w:rsid w:val="00494BC4"/>
    <w:rsid w:val="00495828"/>
    <w:rsid w:val="00497970"/>
    <w:rsid w:val="004A4888"/>
    <w:rsid w:val="004A52BB"/>
    <w:rsid w:val="004A54AF"/>
    <w:rsid w:val="004A6247"/>
    <w:rsid w:val="004A6B47"/>
    <w:rsid w:val="004A6D09"/>
    <w:rsid w:val="004A7588"/>
    <w:rsid w:val="004B3950"/>
    <w:rsid w:val="004C0A2C"/>
    <w:rsid w:val="004C4744"/>
    <w:rsid w:val="004C618D"/>
    <w:rsid w:val="004C7889"/>
    <w:rsid w:val="004D0A7A"/>
    <w:rsid w:val="004E2053"/>
    <w:rsid w:val="004E351C"/>
    <w:rsid w:val="004E49EF"/>
    <w:rsid w:val="004F0A38"/>
    <w:rsid w:val="004F121E"/>
    <w:rsid w:val="004F1785"/>
    <w:rsid w:val="004F1A09"/>
    <w:rsid w:val="004F305B"/>
    <w:rsid w:val="004F35A2"/>
    <w:rsid w:val="004F60F2"/>
    <w:rsid w:val="00507360"/>
    <w:rsid w:val="00511246"/>
    <w:rsid w:val="00511DC2"/>
    <w:rsid w:val="00515825"/>
    <w:rsid w:val="00515B86"/>
    <w:rsid w:val="0052185C"/>
    <w:rsid w:val="0052479C"/>
    <w:rsid w:val="0053528B"/>
    <w:rsid w:val="00536F31"/>
    <w:rsid w:val="0053730F"/>
    <w:rsid w:val="00545535"/>
    <w:rsid w:val="00546FA1"/>
    <w:rsid w:val="005472B2"/>
    <w:rsid w:val="005520CB"/>
    <w:rsid w:val="00556D8A"/>
    <w:rsid w:val="005633DC"/>
    <w:rsid w:val="005642F3"/>
    <w:rsid w:val="00564AC8"/>
    <w:rsid w:val="00564E4D"/>
    <w:rsid w:val="0057075A"/>
    <w:rsid w:val="00572FA7"/>
    <w:rsid w:val="00574CD0"/>
    <w:rsid w:val="00577216"/>
    <w:rsid w:val="0058121C"/>
    <w:rsid w:val="005838E7"/>
    <w:rsid w:val="00585127"/>
    <w:rsid w:val="00591C7C"/>
    <w:rsid w:val="005931FD"/>
    <w:rsid w:val="005948A7"/>
    <w:rsid w:val="005A03D4"/>
    <w:rsid w:val="005A5246"/>
    <w:rsid w:val="005A56BB"/>
    <w:rsid w:val="005A7F17"/>
    <w:rsid w:val="005B128F"/>
    <w:rsid w:val="005B197F"/>
    <w:rsid w:val="005B45C3"/>
    <w:rsid w:val="005B6C3D"/>
    <w:rsid w:val="005C1C05"/>
    <w:rsid w:val="005C6E2C"/>
    <w:rsid w:val="005D51F8"/>
    <w:rsid w:val="005E0ADB"/>
    <w:rsid w:val="005E6525"/>
    <w:rsid w:val="005F1C99"/>
    <w:rsid w:val="005F451D"/>
    <w:rsid w:val="005F687F"/>
    <w:rsid w:val="005F6C38"/>
    <w:rsid w:val="00602BF9"/>
    <w:rsid w:val="0060539C"/>
    <w:rsid w:val="00607C8A"/>
    <w:rsid w:val="00614943"/>
    <w:rsid w:val="006210F7"/>
    <w:rsid w:val="00625B79"/>
    <w:rsid w:val="00630A2A"/>
    <w:rsid w:val="00640066"/>
    <w:rsid w:val="006469FD"/>
    <w:rsid w:val="00646F16"/>
    <w:rsid w:val="00652EB6"/>
    <w:rsid w:val="00657BD3"/>
    <w:rsid w:val="00663316"/>
    <w:rsid w:val="006653AC"/>
    <w:rsid w:val="0066787D"/>
    <w:rsid w:val="00670EF4"/>
    <w:rsid w:val="006743AD"/>
    <w:rsid w:val="00676929"/>
    <w:rsid w:val="00676EF3"/>
    <w:rsid w:val="0068104D"/>
    <w:rsid w:val="00685F63"/>
    <w:rsid w:val="006A1B57"/>
    <w:rsid w:val="006A20AA"/>
    <w:rsid w:val="006A6911"/>
    <w:rsid w:val="006B5536"/>
    <w:rsid w:val="006B653C"/>
    <w:rsid w:val="006B78E7"/>
    <w:rsid w:val="006C049B"/>
    <w:rsid w:val="006C4E18"/>
    <w:rsid w:val="006C5F3B"/>
    <w:rsid w:val="006D0F1B"/>
    <w:rsid w:val="006D2304"/>
    <w:rsid w:val="006D6A49"/>
    <w:rsid w:val="006D70D9"/>
    <w:rsid w:val="006E249B"/>
    <w:rsid w:val="006E4C3B"/>
    <w:rsid w:val="006F3A38"/>
    <w:rsid w:val="006F5B7A"/>
    <w:rsid w:val="006F63AC"/>
    <w:rsid w:val="006F6680"/>
    <w:rsid w:val="00700AB3"/>
    <w:rsid w:val="00700D95"/>
    <w:rsid w:val="0070180B"/>
    <w:rsid w:val="007028DC"/>
    <w:rsid w:val="0070511D"/>
    <w:rsid w:val="0070549B"/>
    <w:rsid w:val="00705A51"/>
    <w:rsid w:val="00706274"/>
    <w:rsid w:val="00706A62"/>
    <w:rsid w:val="00724434"/>
    <w:rsid w:val="00730CCA"/>
    <w:rsid w:val="00731169"/>
    <w:rsid w:val="0073174B"/>
    <w:rsid w:val="00731BA0"/>
    <w:rsid w:val="00732F2F"/>
    <w:rsid w:val="0073691C"/>
    <w:rsid w:val="00736EE7"/>
    <w:rsid w:val="00740236"/>
    <w:rsid w:val="0074119C"/>
    <w:rsid w:val="00744F65"/>
    <w:rsid w:val="00746DFE"/>
    <w:rsid w:val="0075082E"/>
    <w:rsid w:val="00754F46"/>
    <w:rsid w:val="00762182"/>
    <w:rsid w:val="007672C0"/>
    <w:rsid w:val="00772A55"/>
    <w:rsid w:val="0077674F"/>
    <w:rsid w:val="00782A19"/>
    <w:rsid w:val="00787C32"/>
    <w:rsid w:val="00790072"/>
    <w:rsid w:val="00790EBF"/>
    <w:rsid w:val="0079100F"/>
    <w:rsid w:val="00791B64"/>
    <w:rsid w:val="00793EEC"/>
    <w:rsid w:val="00794AEF"/>
    <w:rsid w:val="00797F9C"/>
    <w:rsid w:val="007A045C"/>
    <w:rsid w:val="007A10AC"/>
    <w:rsid w:val="007A42C3"/>
    <w:rsid w:val="007A5493"/>
    <w:rsid w:val="007B39E0"/>
    <w:rsid w:val="007B6782"/>
    <w:rsid w:val="007C1E44"/>
    <w:rsid w:val="007C3271"/>
    <w:rsid w:val="007C67AA"/>
    <w:rsid w:val="007D3C1A"/>
    <w:rsid w:val="007D750E"/>
    <w:rsid w:val="007E2834"/>
    <w:rsid w:val="007E4910"/>
    <w:rsid w:val="007E647C"/>
    <w:rsid w:val="007F3049"/>
    <w:rsid w:val="007F3BAF"/>
    <w:rsid w:val="007F4451"/>
    <w:rsid w:val="00803698"/>
    <w:rsid w:val="0080520F"/>
    <w:rsid w:val="00807881"/>
    <w:rsid w:val="00807E70"/>
    <w:rsid w:val="0081199D"/>
    <w:rsid w:val="00817CCE"/>
    <w:rsid w:val="00821105"/>
    <w:rsid w:val="00834B40"/>
    <w:rsid w:val="00835178"/>
    <w:rsid w:val="008365FA"/>
    <w:rsid w:val="00837631"/>
    <w:rsid w:val="008426E5"/>
    <w:rsid w:val="00845E99"/>
    <w:rsid w:val="00846AAC"/>
    <w:rsid w:val="0085160B"/>
    <w:rsid w:val="00852751"/>
    <w:rsid w:val="0085297F"/>
    <w:rsid w:val="00862B63"/>
    <w:rsid w:val="008645F5"/>
    <w:rsid w:val="00872FA1"/>
    <w:rsid w:val="0087443C"/>
    <w:rsid w:val="00874FF1"/>
    <w:rsid w:val="00880170"/>
    <w:rsid w:val="0088021C"/>
    <w:rsid w:val="0088089E"/>
    <w:rsid w:val="0088151F"/>
    <w:rsid w:val="00886B73"/>
    <w:rsid w:val="008908C2"/>
    <w:rsid w:val="00891FDC"/>
    <w:rsid w:val="008942D2"/>
    <w:rsid w:val="008964B4"/>
    <w:rsid w:val="008A0817"/>
    <w:rsid w:val="008A0DD3"/>
    <w:rsid w:val="008A215F"/>
    <w:rsid w:val="008A58D0"/>
    <w:rsid w:val="008B46E7"/>
    <w:rsid w:val="008B58DB"/>
    <w:rsid w:val="008C3A1D"/>
    <w:rsid w:val="008C5C6F"/>
    <w:rsid w:val="008D54AC"/>
    <w:rsid w:val="008E0B2D"/>
    <w:rsid w:val="008E3EB1"/>
    <w:rsid w:val="008E7BED"/>
    <w:rsid w:val="008F07E1"/>
    <w:rsid w:val="008F49C4"/>
    <w:rsid w:val="008F5417"/>
    <w:rsid w:val="008F67E5"/>
    <w:rsid w:val="008F6972"/>
    <w:rsid w:val="00901181"/>
    <w:rsid w:val="0090308B"/>
    <w:rsid w:val="0090614C"/>
    <w:rsid w:val="00907065"/>
    <w:rsid w:val="009144F1"/>
    <w:rsid w:val="00925089"/>
    <w:rsid w:val="00925A09"/>
    <w:rsid w:val="00925C76"/>
    <w:rsid w:val="00926D0E"/>
    <w:rsid w:val="00930769"/>
    <w:rsid w:val="0094027A"/>
    <w:rsid w:val="00940D67"/>
    <w:rsid w:val="00941015"/>
    <w:rsid w:val="00946CB9"/>
    <w:rsid w:val="00951431"/>
    <w:rsid w:val="00951856"/>
    <w:rsid w:val="00952FC1"/>
    <w:rsid w:val="00954F86"/>
    <w:rsid w:val="009553D0"/>
    <w:rsid w:val="00956657"/>
    <w:rsid w:val="00960455"/>
    <w:rsid w:val="0096064D"/>
    <w:rsid w:val="0096298E"/>
    <w:rsid w:val="00963611"/>
    <w:rsid w:val="00963D2D"/>
    <w:rsid w:val="009660E3"/>
    <w:rsid w:val="009676DB"/>
    <w:rsid w:val="009729EB"/>
    <w:rsid w:val="0097463F"/>
    <w:rsid w:val="00980E41"/>
    <w:rsid w:val="00981487"/>
    <w:rsid w:val="00983D56"/>
    <w:rsid w:val="00984B3D"/>
    <w:rsid w:val="00986B96"/>
    <w:rsid w:val="009904B3"/>
    <w:rsid w:val="00991179"/>
    <w:rsid w:val="00991566"/>
    <w:rsid w:val="00991AF8"/>
    <w:rsid w:val="009A16A0"/>
    <w:rsid w:val="009A7F7F"/>
    <w:rsid w:val="009B0F8A"/>
    <w:rsid w:val="009B3DC4"/>
    <w:rsid w:val="009B4F8B"/>
    <w:rsid w:val="009B78EC"/>
    <w:rsid w:val="009C671F"/>
    <w:rsid w:val="009D177D"/>
    <w:rsid w:val="009D4A92"/>
    <w:rsid w:val="009D73D8"/>
    <w:rsid w:val="009D79ED"/>
    <w:rsid w:val="009E153E"/>
    <w:rsid w:val="009E1599"/>
    <w:rsid w:val="009E3673"/>
    <w:rsid w:val="009F0232"/>
    <w:rsid w:val="009F178B"/>
    <w:rsid w:val="009F5CD3"/>
    <w:rsid w:val="00A025F5"/>
    <w:rsid w:val="00A06D7F"/>
    <w:rsid w:val="00A119EC"/>
    <w:rsid w:val="00A1218D"/>
    <w:rsid w:val="00A13708"/>
    <w:rsid w:val="00A13FE4"/>
    <w:rsid w:val="00A14E44"/>
    <w:rsid w:val="00A163B6"/>
    <w:rsid w:val="00A174F5"/>
    <w:rsid w:val="00A17A78"/>
    <w:rsid w:val="00A23F87"/>
    <w:rsid w:val="00A249A5"/>
    <w:rsid w:val="00A24A74"/>
    <w:rsid w:val="00A34C25"/>
    <w:rsid w:val="00A35591"/>
    <w:rsid w:val="00A355D5"/>
    <w:rsid w:val="00A35E25"/>
    <w:rsid w:val="00A3767C"/>
    <w:rsid w:val="00A402F1"/>
    <w:rsid w:val="00A41A36"/>
    <w:rsid w:val="00A41BE5"/>
    <w:rsid w:val="00A43D2A"/>
    <w:rsid w:val="00A44E73"/>
    <w:rsid w:val="00A4656C"/>
    <w:rsid w:val="00A5337D"/>
    <w:rsid w:val="00A56643"/>
    <w:rsid w:val="00A5704F"/>
    <w:rsid w:val="00A65922"/>
    <w:rsid w:val="00A74536"/>
    <w:rsid w:val="00A77E4A"/>
    <w:rsid w:val="00A81A25"/>
    <w:rsid w:val="00A83639"/>
    <w:rsid w:val="00A8508A"/>
    <w:rsid w:val="00A86073"/>
    <w:rsid w:val="00A90873"/>
    <w:rsid w:val="00A93C29"/>
    <w:rsid w:val="00A964D1"/>
    <w:rsid w:val="00AA08C4"/>
    <w:rsid w:val="00AA187D"/>
    <w:rsid w:val="00AA4EDD"/>
    <w:rsid w:val="00AA67D5"/>
    <w:rsid w:val="00AA7193"/>
    <w:rsid w:val="00AB0E95"/>
    <w:rsid w:val="00AB226C"/>
    <w:rsid w:val="00AB38E1"/>
    <w:rsid w:val="00AB6ACA"/>
    <w:rsid w:val="00AB6EE1"/>
    <w:rsid w:val="00AD353B"/>
    <w:rsid w:val="00AE044F"/>
    <w:rsid w:val="00AE0F9E"/>
    <w:rsid w:val="00AE43FD"/>
    <w:rsid w:val="00AF3733"/>
    <w:rsid w:val="00AF3BBE"/>
    <w:rsid w:val="00AF4484"/>
    <w:rsid w:val="00AF62BE"/>
    <w:rsid w:val="00AF7048"/>
    <w:rsid w:val="00B0085B"/>
    <w:rsid w:val="00B0485F"/>
    <w:rsid w:val="00B05531"/>
    <w:rsid w:val="00B12A33"/>
    <w:rsid w:val="00B172D8"/>
    <w:rsid w:val="00B202B6"/>
    <w:rsid w:val="00B20DE6"/>
    <w:rsid w:val="00B21927"/>
    <w:rsid w:val="00B21B57"/>
    <w:rsid w:val="00B240B5"/>
    <w:rsid w:val="00B273CE"/>
    <w:rsid w:val="00B35F56"/>
    <w:rsid w:val="00B37E70"/>
    <w:rsid w:val="00B45AB2"/>
    <w:rsid w:val="00B46039"/>
    <w:rsid w:val="00B5046F"/>
    <w:rsid w:val="00B51C9A"/>
    <w:rsid w:val="00B5546B"/>
    <w:rsid w:val="00B5659B"/>
    <w:rsid w:val="00B570D0"/>
    <w:rsid w:val="00B6343F"/>
    <w:rsid w:val="00B64448"/>
    <w:rsid w:val="00B64905"/>
    <w:rsid w:val="00B67ACF"/>
    <w:rsid w:val="00B77EDE"/>
    <w:rsid w:val="00B8354C"/>
    <w:rsid w:val="00B84DCB"/>
    <w:rsid w:val="00B8661F"/>
    <w:rsid w:val="00B91F49"/>
    <w:rsid w:val="00B9298F"/>
    <w:rsid w:val="00B9401A"/>
    <w:rsid w:val="00B94694"/>
    <w:rsid w:val="00B96875"/>
    <w:rsid w:val="00BA186B"/>
    <w:rsid w:val="00BA47C5"/>
    <w:rsid w:val="00BA6202"/>
    <w:rsid w:val="00BB2CEF"/>
    <w:rsid w:val="00BB3B4B"/>
    <w:rsid w:val="00BB4858"/>
    <w:rsid w:val="00BB6A60"/>
    <w:rsid w:val="00BC30B8"/>
    <w:rsid w:val="00BC4859"/>
    <w:rsid w:val="00BC5CE8"/>
    <w:rsid w:val="00BC70C4"/>
    <w:rsid w:val="00BD2489"/>
    <w:rsid w:val="00BD2EE5"/>
    <w:rsid w:val="00BD41E2"/>
    <w:rsid w:val="00BE38A5"/>
    <w:rsid w:val="00BE4AA7"/>
    <w:rsid w:val="00BF025E"/>
    <w:rsid w:val="00BF5C58"/>
    <w:rsid w:val="00BF6C0F"/>
    <w:rsid w:val="00C05552"/>
    <w:rsid w:val="00C10C5A"/>
    <w:rsid w:val="00C13BBC"/>
    <w:rsid w:val="00C1595F"/>
    <w:rsid w:val="00C16860"/>
    <w:rsid w:val="00C21CD8"/>
    <w:rsid w:val="00C21E41"/>
    <w:rsid w:val="00C249B0"/>
    <w:rsid w:val="00C27C96"/>
    <w:rsid w:val="00C3164D"/>
    <w:rsid w:val="00C3422D"/>
    <w:rsid w:val="00C37B0C"/>
    <w:rsid w:val="00C37B77"/>
    <w:rsid w:val="00C37E88"/>
    <w:rsid w:val="00C43A7D"/>
    <w:rsid w:val="00C46856"/>
    <w:rsid w:val="00C47218"/>
    <w:rsid w:val="00C532AD"/>
    <w:rsid w:val="00C55B80"/>
    <w:rsid w:val="00C567BF"/>
    <w:rsid w:val="00C662CD"/>
    <w:rsid w:val="00C70C89"/>
    <w:rsid w:val="00C7574E"/>
    <w:rsid w:val="00C76860"/>
    <w:rsid w:val="00C76F2C"/>
    <w:rsid w:val="00C777AD"/>
    <w:rsid w:val="00C77F78"/>
    <w:rsid w:val="00C900FC"/>
    <w:rsid w:val="00C901E8"/>
    <w:rsid w:val="00C97C30"/>
    <w:rsid w:val="00CB0596"/>
    <w:rsid w:val="00CB1CAF"/>
    <w:rsid w:val="00CB41BC"/>
    <w:rsid w:val="00CB4895"/>
    <w:rsid w:val="00CB4E8D"/>
    <w:rsid w:val="00CB5C01"/>
    <w:rsid w:val="00CC080C"/>
    <w:rsid w:val="00CC101F"/>
    <w:rsid w:val="00CC3800"/>
    <w:rsid w:val="00CC4454"/>
    <w:rsid w:val="00CD0DA3"/>
    <w:rsid w:val="00CD0F23"/>
    <w:rsid w:val="00CD421B"/>
    <w:rsid w:val="00CD7C4A"/>
    <w:rsid w:val="00CE33D8"/>
    <w:rsid w:val="00CE4308"/>
    <w:rsid w:val="00CE6F1F"/>
    <w:rsid w:val="00CE7E02"/>
    <w:rsid w:val="00CF0F61"/>
    <w:rsid w:val="00CF2493"/>
    <w:rsid w:val="00CF67B6"/>
    <w:rsid w:val="00CF71EC"/>
    <w:rsid w:val="00D11748"/>
    <w:rsid w:val="00D16867"/>
    <w:rsid w:val="00D33845"/>
    <w:rsid w:val="00D33BCD"/>
    <w:rsid w:val="00D4749A"/>
    <w:rsid w:val="00D52D2B"/>
    <w:rsid w:val="00D60720"/>
    <w:rsid w:val="00D635DF"/>
    <w:rsid w:val="00D65409"/>
    <w:rsid w:val="00D6567C"/>
    <w:rsid w:val="00D731F9"/>
    <w:rsid w:val="00D842FB"/>
    <w:rsid w:val="00D86458"/>
    <w:rsid w:val="00D90544"/>
    <w:rsid w:val="00D92864"/>
    <w:rsid w:val="00DA1C5B"/>
    <w:rsid w:val="00DA36CC"/>
    <w:rsid w:val="00DA45B0"/>
    <w:rsid w:val="00DA48A0"/>
    <w:rsid w:val="00DA729D"/>
    <w:rsid w:val="00DB6AC8"/>
    <w:rsid w:val="00DC0A56"/>
    <w:rsid w:val="00DC0EEF"/>
    <w:rsid w:val="00DC3F70"/>
    <w:rsid w:val="00DC56E7"/>
    <w:rsid w:val="00DC73E3"/>
    <w:rsid w:val="00DE1870"/>
    <w:rsid w:val="00DE578C"/>
    <w:rsid w:val="00DF1380"/>
    <w:rsid w:val="00DF1A0B"/>
    <w:rsid w:val="00DF7C8B"/>
    <w:rsid w:val="00E05ED2"/>
    <w:rsid w:val="00E07BB9"/>
    <w:rsid w:val="00E144C5"/>
    <w:rsid w:val="00E17016"/>
    <w:rsid w:val="00E20D73"/>
    <w:rsid w:val="00E21B62"/>
    <w:rsid w:val="00E25851"/>
    <w:rsid w:val="00E25ED2"/>
    <w:rsid w:val="00E26D8B"/>
    <w:rsid w:val="00E26FBF"/>
    <w:rsid w:val="00E27037"/>
    <w:rsid w:val="00E27D99"/>
    <w:rsid w:val="00E27FA2"/>
    <w:rsid w:val="00E3041E"/>
    <w:rsid w:val="00E30D1F"/>
    <w:rsid w:val="00E331B4"/>
    <w:rsid w:val="00E335E5"/>
    <w:rsid w:val="00E3589B"/>
    <w:rsid w:val="00E465B6"/>
    <w:rsid w:val="00E542B9"/>
    <w:rsid w:val="00E57CED"/>
    <w:rsid w:val="00E63CF9"/>
    <w:rsid w:val="00E67B25"/>
    <w:rsid w:val="00E7021F"/>
    <w:rsid w:val="00E70EFF"/>
    <w:rsid w:val="00E72624"/>
    <w:rsid w:val="00E746F7"/>
    <w:rsid w:val="00E74AE6"/>
    <w:rsid w:val="00E765F5"/>
    <w:rsid w:val="00E84867"/>
    <w:rsid w:val="00E86D4A"/>
    <w:rsid w:val="00E93AB3"/>
    <w:rsid w:val="00E94254"/>
    <w:rsid w:val="00EB79DC"/>
    <w:rsid w:val="00EC301A"/>
    <w:rsid w:val="00ED21B3"/>
    <w:rsid w:val="00ED3E4D"/>
    <w:rsid w:val="00ED45BD"/>
    <w:rsid w:val="00ED6530"/>
    <w:rsid w:val="00EE0C80"/>
    <w:rsid w:val="00EF3770"/>
    <w:rsid w:val="00EF5542"/>
    <w:rsid w:val="00EF78E0"/>
    <w:rsid w:val="00F03438"/>
    <w:rsid w:val="00F06196"/>
    <w:rsid w:val="00F06C76"/>
    <w:rsid w:val="00F077E8"/>
    <w:rsid w:val="00F11CDC"/>
    <w:rsid w:val="00F11FE7"/>
    <w:rsid w:val="00F1463E"/>
    <w:rsid w:val="00F218F0"/>
    <w:rsid w:val="00F25F8D"/>
    <w:rsid w:val="00F26204"/>
    <w:rsid w:val="00F2665C"/>
    <w:rsid w:val="00F31FE1"/>
    <w:rsid w:val="00F329CD"/>
    <w:rsid w:val="00F34049"/>
    <w:rsid w:val="00F3428C"/>
    <w:rsid w:val="00F410F1"/>
    <w:rsid w:val="00F452AC"/>
    <w:rsid w:val="00F45357"/>
    <w:rsid w:val="00F45837"/>
    <w:rsid w:val="00F477C6"/>
    <w:rsid w:val="00F47F72"/>
    <w:rsid w:val="00F5017A"/>
    <w:rsid w:val="00F51FA9"/>
    <w:rsid w:val="00F5432F"/>
    <w:rsid w:val="00F55992"/>
    <w:rsid w:val="00F56554"/>
    <w:rsid w:val="00F639EB"/>
    <w:rsid w:val="00F66151"/>
    <w:rsid w:val="00F7472F"/>
    <w:rsid w:val="00F7610F"/>
    <w:rsid w:val="00F76F72"/>
    <w:rsid w:val="00F7725E"/>
    <w:rsid w:val="00F778A4"/>
    <w:rsid w:val="00F87AD4"/>
    <w:rsid w:val="00F9146E"/>
    <w:rsid w:val="00F9518A"/>
    <w:rsid w:val="00F95271"/>
    <w:rsid w:val="00F97E86"/>
    <w:rsid w:val="00FA5B02"/>
    <w:rsid w:val="00FB37D3"/>
    <w:rsid w:val="00FB7D9D"/>
    <w:rsid w:val="00FC09DF"/>
    <w:rsid w:val="00FC2995"/>
    <w:rsid w:val="00FC6127"/>
    <w:rsid w:val="00FC66E1"/>
    <w:rsid w:val="00FC698B"/>
    <w:rsid w:val="00FC7C43"/>
    <w:rsid w:val="00FD214A"/>
    <w:rsid w:val="00FD591F"/>
    <w:rsid w:val="00FE031D"/>
    <w:rsid w:val="00FE2692"/>
    <w:rsid w:val="00FE3A14"/>
    <w:rsid w:val="00FF3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2D3CEC4C"/>
  <w15:chartTrackingRefBased/>
  <w15:docId w15:val="{DFE01099-CA5C-42A1-9ED6-8806F1CB5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7218"/>
    <w:rPr>
      <w:rFonts w:ascii="Arial" w:hAnsi="Arial"/>
      <w:sz w:val="24"/>
      <w:szCs w:val="24"/>
    </w:rPr>
  </w:style>
  <w:style w:type="paragraph" w:styleId="Heading1">
    <w:name w:val="heading 1"/>
    <w:basedOn w:val="Normal"/>
    <w:next w:val="Normal"/>
    <w:qFormat/>
    <w:rsid w:val="003F080A"/>
    <w:pPr>
      <w:keepNext/>
      <w:spacing w:before="240" w:after="60"/>
      <w:outlineLvl w:val="0"/>
    </w:pPr>
    <w:rPr>
      <w:rFonts w:cs="Arial"/>
      <w:b/>
      <w:bCs/>
      <w:kern w:val="32"/>
      <w:sz w:val="32"/>
      <w:szCs w:val="32"/>
    </w:rPr>
  </w:style>
  <w:style w:type="paragraph" w:styleId="Heading2">
    <w:name w:val="heading 2"/>
    <w:basedOn w:val="Normal"/>
    <w:next w:val="Normal"/>
    <w:qFormat/>
    <w:rsid w:val="009A7F7F"/>
    <w:pPr>
      <w:keepNext/>
      <w:spacing w:before="240" w:after="60"/>
      <w:outlineLvl w:val="1"/>
    </w:pPr>
    <w:rPr>
      <w:rFonts w:cs="Arial"/>
      <w:b/>
      <w:bCs/>
      <w:i/>
      <w:iCs/>
      <w:sz w:val="28"/>
      <w:szCs w:val="28"/>
    </w:rPr>
  </w:style>
  <w:style w:type="paragraph" w:styleId="Heading4">
    <w:name w:val="heading 4"/>
    <w:basedOn w:val="Normal"/>
    <w:next w:val="Normal"/>
    <w:qFormat/>
    <w:rsid w:val="005948A7"/>
    <w:pPr>
      <w:keepNext/>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472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5948A7"/>
    <w:rPr>
      <w:b/>
    </w:rPr>
  </w:style>
  <w:style w:type="paragraph" w:customStyle="1" w:styleId="CharChar">
    <w:name w:val="Char Char"/>
    <w:basedOn w:val="Normal"/>
    <w:rsid w:val="005948A7"/>
    <w:pPr>
      <w:keepLines/>
      <w:spacing w:after="300" w:line="240" w:lineRule="atLeast"/>
    </w:pPr>
    <w:rPr>
      <w:lang w:val="en-US" w:eastAsia="en-US"/>
    </w:rPr>
  </w:style>
  <w:style w:type="paragraph" w:customStyle="1" w:styleId="CharCharCharCharCharCharCharCharCharCharCharChar">
    <w:name w:val="Char Char Char Char Char Char Char Char Char Char Char Char"/>
    <w:basedOn w:val="Normal"/>
    <w:rsid w:val="005948A7"/>
    <w:pPr>
      <w:keepLines/>
      <w:spacing w:after="300" w:line="240" w:lineRule="atLeast"/>
    </w:pPr>
    <w:rPr>
      <w:lang w:val="en-US" w:eastAsia="en-US"/>
    </w:rPr>
  </w:style>
  <w:style w:type="paragraph" w:styleId="BodyText">
    <w:name w:val="Body Text"/>
    <w:basedOn w:val="Normal"/>
    <w:rsid w:val="00794AEF"/>
    <w:pPr>
      <w:spacing w:after="120"/>
    </w:pPr>
  </w:style>
  <w:style w:type="paragraph" w:styleId="Footer">
    <w:name w:val="footer"/>
    <w:basedOn w:val="Normal"/>
    <w:rsid w:val="00794AEF"/>
    <w:pPr>
      <w:tabs>
        <w:tab w:val="center" w:pos="4153"/>
        <w:tab w:val="right" w:pos="8306"/>
      </w:tabs>
    </w:pPr>
  </w:style>
  <w:style w:type="character" w:styleId="PageNumber">
    <w:name w:val="page number"/>
    <w:basedOn w:val="DefaultParagraphFont"/>
    <w:rsid w:val="00794AEF"/>
  </w:style>
  <w:style w:type="paragraph" w:styleId="Header">
    <w:name w:val="header"/>
    <w:basedOn w:val="Normal"/>
    <w:rsid w:val="008F5417"/>
    <w:pPr>
      <w:tabs>
        <w:tab w:val="center" w:pos="4153"/>
        <w:tab w:val="right" w:pos="8306"/>
      </w:tabs>
    </w:pPr>
  </w:style>
  <w:style w:type="paragraph" w:styleId="ListBullet">
    <w:name w:val="List Bullet"/>
    <w:basedOn w:val="Normal"/>
    <w:uiPriority w:val="99"/>
    <w:unhideWhenUsed/>
    <w:rsid w:val="00390CFD"/>
    <w:pPr>
      <w:numPr>
        <w:numId w:val="1"/>
      </w:numPr>
      <w:contextualSpacing/>
    </w:pPr>
  </w:style>
  <w:style w:type="paragraph" w:styleId="BalloonText">
    <w:name w:val="Balloon Text"/>
    <w:basedOn w:val="Normal"/>
    <w:link w:val="BalloonTextChar"/>
    <w:uiPriority w:val="99"/>
    <w:semiHidden/>
    <w:unhideWhenUsed/>
    <w:rsid w:val="00182CEC"/>
    <w:rPr>
      <w:rFonts w:ascii="Segoe UI" w:hAnsi="Segoe UI" w:cs="Segoe UI"/>
      <w:sz w:val="18"/>
      <w:szCs w:val="18"/>
    </w:rPr>
  </w:style>
  <w:style w:type="character" w:customStyle="1" w:styleId="BalloonTextChar">
    <w:name w:val="Balloon Text Char"/>
    <w:link w:val="BalloonText"/>
    <w:uiPriority w:val="99"/>
    <w:semiHidden/>
    <w:rsid w:val="00182CEC"/>
    <w:rPr>
      <w:rFonts w:ascii="Segoe UI" w:hAnsi="Segoe UI" w:cs="Segoe UI"/>
      <w:sz w:val="18"/>
      <w:szCs w:val="18"/>
    </w:rPr>
  </w:style>
  <w:style w:type="paragraph" w:customStyle="1" w:styleId="DfESOutNumbered">
    <w:name w:val="DfESOutNumbered"/>
    <w:basedOn w:val="Normal"/>
    <w:link w:val="DfESOutNumberedChar"/>
    <w:rsid w:val="000F4538"/>
    <w:pPr>
      <w:widowControl w:val="0"/>
      <w:numPr>
        <w:numId w:val="17"/>
      </w:numPr>
      <w:overflowPunct w:val="0"/>
      <w:autoSpaceDE w:val="0"/>
      <w:autoSpaceDN w:val="0"/>
      <w:adjustRightInd w:val="0"/>
      <w:spacing w:after="240"/>
      <w:textAlignment w:val="baseline"/>
    </w:pPr>
    <w:rPr>
      <w:rFonts w:cs="Arial"/>
      <w:sz w:val="22"/>
      <w:szCs w:val="20"/>
      <w:lang w:eastAsia="en-US"/>
    </w:rPr>
  </w:style>
  <w:style w:type="character" w:customStyle="1" w:styleId="DfESOutNumberedChar">
    <w:name w:val="DfESOutNumbered Char"/>
    <w:link w:val="DfESOutNumbered"/>
    <w:rsid w:val="000F4538"/>
    <w:rPr>
      <w:rFonts w:ascii="Arial" w:hAnsi="Arial" w:cs="Arial"/>
      <w:sz w:val="22"/>
      <w:lang w:eastAsia="en-US"/>
    </w:rPr>
  </w:style>
  <w:style w:type="paragraph" w:customStyle="1" w:styleId="DeptBullets">
    <w:name w:val="DeptBullets"/>
    <w:basedOn w:val="Normal"/>
    <w:link w:val="DeptBulletsChar"/>
    <w:rsid w:val="000F4538"/>
    <w:pPr>
      <w:widowControl w:val="0"/>
      <w:numPr>
        <w:numId w:val="19"/>
      </w:numPr>
      <w:overflowPunct w:val="0"/>
      <w:autoSpaceDE w:val="0"/>
      <w:autoSpaceDN w:val="0"/>
      <w:adjustRightInd w:val="0"/>
      <w:spacing w:after="240"/>
      <w:textAlignment w:val="baseline"/>
    </w:pPr>
    <w:rPr>
      <w:szCs w:val="20"/>
      <w:lang w:eastAsia="en-US"/>
    </w:rPr>
  </w:style>
  <w:style w:type="character" w:customStyle="1" w:styleId="DeptBulletsChar">
    <w:name w:val="DeptBullets Char"/>
    <w:link w:val="DeptBullets"/>
    <w:rsid w:val="000F4538"/>
    <w:rPr>
      <w:rFonts w:ascii="Arial" w:hAnsi="Arial"/>
      <w:sz w:val="24"/>
      <w:lang w:eastAsia="en-US"/>
    </w:rPr>
  </w:style>
  <w:style w:type="paragraph" w:styleId="NormalWeb">
    <w:name w:val="Normal (Web)"/>
    <w:basedOn w:val="Normal"/>
    <w:uiPriority w:val="99"/>
    <w:semiHidden/>
    <w:unhideWhenUsed/>
    <w:rsid w:val="00C3164D"/>
    <w:pPr>
      <w:spacing w:before="100" w:beforeAutospacing="1" w:after="100" w:afterAutospacing="1"/>
    </w:pPr>
    <w:rPr>
      <w:rFonts w:ascii="Times New Roman" w:hAnsi="Times New Roman"/>
    </w:rPr>
  </w:style>
  <w:style w:type="paragraph" w:styleId="ListParagraph">
    <w:name w:val="List Paragraph"/>
    <w:basedOn w:val="Normal"/>
    <w:uiPriority w:val="34"/>
    <w:qFormat/>
    <w:rsid w:val="00C532AD"/>
    <w:pPr>
      <w:spacing w:after="160" w:line="259" w:lineRule="auto"/>
      <w:ind w:left="720"/>
      <w:contextualSpacing/>
    </w:pPr>
    <w:rPr>
      <w:rFonts w:ascii="Calibri" w:eastAsia="Calibri" w:hAnsi="Calibri"/>
      <w:sz w:val="22"/>
      <w:szCs w:val="22"/>
      <w:lang w:eastAsia="en-US"/>
    </w:rPr>
  </w:style>
  <w:style w:type="character" w:styleId="CommentReference">
    <w:name w:val="annotation reference"/>
    <w:uiPriority w:val="99"/>
    <w:semiHidden/>
    <w:unhideWhenUsed/>
    <w:rsid w:val="00D90544"/>
    <w:rPr>
      <w:sz w:val="16"/>
      <w:szCs w:val="16"/>
    </w:rPr>
  </w:style>
  <w:style w:type="paragraph" w:styleId="CommentText">
    <w:name w:val="annotation text"/>
    <w:basedOn w:val="Normal"/>
    <w:link w:val="CommentTextChar"/>
    <w:uiPriority w:val="99"/>
    <w:semiHidden/>
    <w:unhideWhenUsed/>
    <w:rsid w:val="00D90544"/>
    <w:rPr>
      <w:sz w:val="20"/>
      <w:szCs w:val="20"/>
    </w:rPr>
  </w:style>
  <w:style w:type="character" w:customStyle="1" w:styleId="CommentTextChar">
    <w:name w:val="Comment Text Char"/>
    <w:link w:val="CommentText"/>
    <w:uiPriority w:val="99"/>
    <w:semiHidden/>
    <w:rsid w:val="00D90544"/>
    <w:rPr>
      <w:rFonts w:ascii="Arial" w:hAnsi="Arial"/>
    </w:rPr>
  </w:style>
  <w:style w:type="paragraph" w:styleId="CommentSubject">
    <w:name w:val="annotation subject"/>
    <w:basedOn w:val="CommentText"/>
    <w:next w:val="CommentText"/>
    <w:link w:val="CommentSubjectChar"/>
    <w:uiPriority w:val="99"/>
    <w:semiHidden/>
    <w:unhideWhenUsed/>
    <w:rsid w:val="00D90544"/>
    <w:rPr>
      <w:b/>
      <w:bCs/>
    </w:rPr>
  </w:style>
  <w:style w:type="character" w:customStyle="1" w:styleId="CommentSubjectChar">
    <w:name w:val="Comment Subject Char"/>
    <w:link w:val="CommentSubject"/>
    <w:uiPriority w:val="99"/>
    <w:semiHidden/>
    <w:rsid w:val="00D90544"/>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5392991">
      <w:bodyDiv w:val="1"/>
      <w:marLeft w:val="0"/>
      <w:marRight w:val="0"/>
      <w:marTop w:val="0"/>
      <w:marBottom w:val="0"/>
      <w:divBdr>
        <w:top w:val="none" w:sz="0" w:space="0" w:color="auto"/>
        <w:left w:val="none" w:sz="0" w:space="0" w:color="auto"/>
        <w:bottom w:val="none" w:sz="0" w:space="0" w:color="auto"/>
        <w:right w:val="none" w:sz="0" w:space="0" w:color="auto"/>
      </w:divBdr>
    </w:div>
    <w:div w:id="1538464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j24.NCCADMIN\Local%20Settings\Temporary%20Internet%20Files\Content.IE5\KP47S743\Minutes%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FA12C1306FE54B9A45A42CBD92B4B7" ma:contentTypeVersion="12" ma:contentTypeDescription="Create a new document." ma:contentTypeScope="" ma:versionID="2a763469d23959084d800d224dbe7819">
  <xsd:schema xmlns:xsd="http://www.w3.org/2001/XMLSchema" xmlns:xs="http://www.w3.org/2001/XMLSchema" xmlns:p="http://schemas.microsoft.com/office/2006/metadata/properties" xmlns:ns3="9d3857bd-11f5-47de-ab94-7b533ae76e65" xmlns:ns4="71ebfa62-2e16-407a-a59d-50a919fe3221" targetNamespace="http://schemas.microsoft.com/office/2006/metadata/properties" ma:root="true" ma:fieldsID="746bfea6e6473b86923180dc971385fc" ns3:_="" ns4:_="">
    <xsd:import namespace="9d3857bd-11f5-47de-ab94-7b533ae76e65"/>
    <xsd:import namespace="71ebfa62-2e16-407a-a59d-50a919fe322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3857bd-11f5-47de-ab94-7b533ae76e6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ebfa62-2e16-407a-a59d-50a919fe322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2B274-0022-41F6-A5D1-830BD6A7B917}">
  <ds:schemaRefs>
    <ds:schemaRef ds:uri="71ebfa62-2e16-407a-a59d-50a919fe3221"/>
    <ds:schemaRef ds:uri="http://purl.org/dc/dcmitype/"/>
    <ds:schemaRef ds:uri="http://schemas.microsoft.com/office/infopath/2007/PartnerControls"/>
    <ds:schemaRef ds:uri="http://purl.org/dc/elements/1.1/"/>
    <ds:schemaRef ds:uri="http://schemas.microsoft.com/office/2006/metadata/properties"/>
    <ds:schemaRef ds:uri="9d3857bd-11f5-47de-ab94-7b533ae76e65"/>
    <ds:schemaRef ds:uri="http://schemas.microsoft.com/office/2006/documentManagement/types"/>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E622FEE9-E537-4DDB-AC87-D38F5089D3F7}">
  <ds:schemaRefs>
    <ds:schemaRef ds:uri="http://schemas.microsoft.com/sharepoint/v3/contenttype/forms"/>
  </ds:schemaRefs>
</ds:datastoreItem>
</file>

<file path=customXml/itemProps3.xml><?xml version="1.0" encoding="utf-8"?>
<ds:datastoreItem xmlns:ds="http://schemas.openxmlformats.org/officeDocument/2006/customXml" ds:itemID="{AB9CC9F3-5FD3-4E17-BEE5-A57B766CBF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3857bd-11f5-47de-ab94-7b533ae76e65"/>
    <ds:schemaRef ds:uri="71ebfa62-2e16-407a-a59d-50a919fe32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932E58-460A-4B5A-A59D-938ADBD73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Minutes[1]</Template>
  <TotalTime>0</TotalTime>
  <Pages>4</Pages>
  <Words>1561</Words>
  <Characters>7674</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MINUTES OF MEETING</vt:lpstr>
    </vt:vector>
  </TitlesOfParts>
  <Company>Nottinghamshire County Council</Company>
  <LinksUpToDate>false</LinksUpToDate>
  <CharactersWithSpaces>9217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MEETING</dc:title>
  <dc:subject>Information and communication;</dc:subject>
  <dc:creator>dj24</dc:creator>
  <cp:keywords/>
  <cp:lastModifiedBy>Francesca Parr</cp:lastModifiedBy>
  <cp:revision>2</cp:revision>
  <cp:lastPrinted>2018-02-05T13:24:00Z</cp:lastPrinted>
  <dcterms:created xsi:type="dcterms:W3CDTF">2021-10-12T07:52:00Z</dcterms:created>
  <dcterms:modified xsi:type="dcterms:W3CDTF">2021-10-12T07:52:00Z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0x01010005FA12C1306FE54B9A45A42CBD92B4B7</vt:lpwstr>
  </property>
</Properties>
</file>